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F77A15" w:rsidRPr="00C172AE" w14:paraId="7EE22269" w14:textId="77777777" w:rsidTr="007B07F0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66DDA87C" w14:textId="77777777" w:rsidR="00F77A15" w:rsidRPr="00AE65F6" w:rsidRDefault="00F77A15" w:rsidP="007B07F0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59CB9" w14:textId="0DF22CCD" w:rsidR="00F77A15" w:rsidRPr="007C1230" w:rsidRDefault="00F77A15" w:rsidP="007B07F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A52D3" w14:textId="77777777" w:rsidR="00F77A15" w:rsidRPr="007C1230" w:rsidRDefault="00F77A15" w:rsidP="007B07F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85EE4" w14:textId="77777777" w:rsidR="00F77A15" w:rsidRPr="007C1230" w:rsidRDefault="00F77A15" w:rsidP="007B07F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D1C6F" w14:textId="77777777" w:rsidR="00F77A15" w:rsidRPr="007C1230" w:rsidRDefault="00F77A15" w:rsidP="007B07F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88C5D" w14:textId="77777777" w:rsidR="00F77A15" w:rsidRPr="007C1230" w:rsidRDefault="00F77A15" w:rsidP="007B07F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4E0DB4E9" w14:textId="77777777" w:rsidR="00F77A15" w:rsidRPr="007636A0" w:rsidRDefault="00F77A15" w:rsidP="007B07F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F77A15" w:rsidRPr="00BF17F2" w14:paraId="234A6578" w14:textId="77777777" w:rsidTr="007B07F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444F1932" w14:textId="77777777" w:rsidR="00F77A15" w:rsidRPr="00BF17F2" w:rsidRDefault="00F77A15" w:rsidP="007B07F0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2986612B" w14:textId="77777777" w:rsidR="00F77A15" w:rsidRPr="00BF17F2" w:rsidRDefault="00F77A15" w:rsidP="007B07F0">
            <w:pPr>
              <w:rPr>
                <w:color w:val="FFFFFF" w:themeColor="background1"/>
              </w:rPr>
            </w:pPr>
          </w:p>
        </w:tc>
      </w:tr>
    </w:tbl>
    <w:p w14:paraId="782384EE" w14:textId="6E2A79E4" w:rsidR="00F77A15" w:rsidRDefault="00E22593" w:rsidP="00F77A15">
      <w:pPr>
        <w:pStyle w:val="ekvue2arial"/>
      </w:pPr>
      <w:r>
        <w:t>Die R</w:t>
      </w:r>
      <w:r w:rsidR="0004736D">
        <w:t xml:space="preserve">echte </w:t>
      </w:r>
      <w:r>
        <w:t>von Kindern</w:t>
      </w:r>
    </w:p>
    <w:p w14:paraId="3E49C75D" w14:textId="309F54FD" w:rsidR="00F77A15" w:rsidRPr="00CA2100" w:rsidRDefault="0004736D" w:rsidP="00F77A15"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110ECF93" wp14:editId="0CDD8423">
            <wp:simplePos x="0" y="0"/>
            <wp:positionH relativeFrom="column">
              <wp:posOffset>-546735</wp:posOffset>
            </wp:positionH>
            <wp:positionV relativeFrom="paragraph">
              <wp:posOffset>219075</wp:posOffset>
            </wp:positionV>
            <wp:extent cx="215900" cy="215900"/>
            <wp:effectExtent l="0" t="0" r="0" b="0"/>
            <wp:wrapSquare wrapText="bothSides"/>
            <wp:docPr id="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20F75" w14:textId="77777777" w:rsidR="00F77A15" w:rsidRPr="00716152" w:rsidRDefault="00F77A15" w:rsidP="00F77A1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592EDAF" wp14:editId="5D4F4DFD">
            <wp:extent cx="213360" cy="215900"/>
            <wp:effectExtent l="0" t="0" r="0" b="0"/>
            <wp:docPr id="66" name="Grafi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hinseh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304BB" w14:textId="4E3C8D7B" w:rsidR="00F77A15" w:rsidRDefault="00F77A15" w:rsidP="00D35015">
      <w:pPr>
        <w:pStyle w:val="ekvaufzhlung"/>
      </w:pPr>
      <w:r w:rsidRPr="00CA2100">
        <w:rPr>
          <w:rStyle w:val="ekvnummerierung"/>
        </w:rPr>
        <w:t>1</w:t>
      </w:r>
      <w:r>
        <w:tab/>
      </w:r>
      <w:r w:rsidRPr="00613DDE">
        <w:t>Betrachte das Bild.</w:t>
      </w:r>
      <w:r>
        <w:t xml:space="preserve"> </w:t>
      </w:r>
      <w:r w:rsidR="00D35015">
        <w:t xml:space="preserve">Warum demonstrieren Kinder und Jugendliche manchmal? Findest du es wichtig, dass </w:t>
      </w:r>
      <w:r w:rsidR="00C56750">
        <w:t>sie</w:t>
      </w:r>
      <w:r w:rsidR="00D35015">
        <w:t xml:space="preserve"> mitreden dürfen? Warum?</w:t>
      </w:r>
    </w:p>
    <w:p w14:paraId="5D6978DC" w14:textId="632293F1" w:rsidR="00F77A15" w:rsidRDefault="00F77A15" w:rsidP="00A41D7B">
      <w:pPr>
        <w:pStyle w:val="ekvgrundtexthalbe"/>
      </w:pPr>
    </w:p>
    <w:p w14:paraId="0B7D295B" w14:textId="4A09E3A1" w:rsidR="00A41D7B" w:rsidRDefault="00A41D7B" w:rsidP="00A41D7B">
      <w:pPr>
        <w:pStyle w:val="ekvbild"/>
      </w:pPr>
      <w:r>
        <w:drawing>
          <wp:inline distT="0" distB="0" distL="0" distR="0" wp14:anchorId="786E84E1" wp14:editId="10309EC7">
            <wp:extent cx="3086100" cy="1433825"/>
            <wp:effectExtent l="0" t="0" r="0" b="0"/>
            <wp:docPr id="1094533955" name="Grafik 3" descr="AS_Syndication_-_ullstein_bild-07839582-HighRes_Ausschnit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33955" name="Grafik 3" descr="AS_Syndication_-_ullstein_bild-07839582-HighRes_Ausschnitt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56" cy="144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DB2A8" w14:textId="77777777" w:rsidR="00A41D7B" w:rsidRDefault="00A41D7B" w:rsidP="00F77A15"/>
    <w:p w14:paraId="36E7040B" w14:textId="77777777" w:rsidR="00F77A15" w:rsidRDefault="00F77A15" w:rsidP="00F77A15"/>
    <w:p w14:paraId="5792F376" w14:textId="77777777" w:rsidR="00F77A15" w:rsidRPr="00716152" w:rsidRDefault="00F77A15" w:rsidP="00F77A1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2CBEA3A" wp14:editId="03E56FC4">
            <wp:extent cx="215900" cy="215900"/>
            <wp:effectExtent l="0" t="0" r="0" b="0"/>
            <wp:docPr id="21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les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2CB10" w14:textId="77777777" w:rsidR="00F77A15" w:rsidRDefault="00F77A15" w:rsidP="00F77A15">
      <w:pPr>
        <w:rPr>
          <w:rStyle w:val="ekvarbeitsanweisungdeutsch"/>
        </w:rPr>
      </w:pPr>
      <w:r w:rsidRPr="00CA2100">
        <w:rPr>
          <w:rStyle w:val="ekvnummerierung"/>
        </w:rPr>
        <w:t>2</w:t>
      </w:r>
      <w:r>
        <w:tab/>
      </w:r>
      <w:proofErr w:type="spellStart"/>
      <w:r w:rsidRPr="00CE387E">
        <w:rPr>
          <w:rStyle w:val="ekvarbeitsanweisungdeutsch"/>
        </w:rPr>
        <w:t>Lies</w:t>
      </w:r>
      <w:proofErr w:type="spellEnd"/>
      <w:r w:rsidRPr="00CE387E">
        <w:rPr>
          <w:rStyle w:val="ekvarbeitsanweisungdeutsch"/>
        </w:rPr>
        <w:t xml:space="preserve"> den Text.</w:t>
      </w:r>
    </w:p>
    <w:p w14:paraId="6F0258B0" w14:textId="77777777" w:rsidR="00D35015" w:rsidRDefault="00D35015" w:rsidP="00F77A15"/>
    <w:p w14:paraId="14044591" w14:textId="14D19A8F" w:rsidR="00F77A15" w:rsidRDefault="00D35015" w:rsidP="00F77A15">
      <w:pPr>
        <w:pStyle w:val="ekvinklusion"/>
        <w:rPr>
          <w:rStyle w:val="ekvfett"/>
        </w:rPr>
        <w:sectPr w:rsidR="00F77A15" w:rsidSect="00F77A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81"/>
        </w:sectPr>
      </w:pPr>
      <w:r>
        <w:rPr>
          <w:rStyle w:val="ekvfett"/>
        </w:rPr>
        <w:t>Mitbestimmen und mitentscheiden</w:t>
      </w:r>
    </w:p>
    <w:p w14:paraId="2C28CB5D" w14:textId="6BEB3A7D" w:rsidR="00EC0D78" w:rsidRDefault="00D35015" w:rsidP="00C56750">
      <w:pPr>
        <w:pStyle w:val="ekvschreiblinie"/>
      </w:pPr>
      <w:r w:rsidRPr="00D35015">
        <w:t xml:space="preserve">Kinder und Jugendliche haben ein </w:t>
      </w:r>
      <w:r w:rsidRPr="00D35015">
        <w:rPr>
          <w:rStyle w:val="ekvfett"/>
        </w:rPr>
        <w:t>Recht auf Partizipation</w:t>
      </w:r>
      <w:r w:rsidRPr="00D35015">
        <w:t>.</w:t>
      </w:r>
      <w:r w:rsidR="009743C6">
        <w:t xml:space="preserve"> </w:t>
      </w:r>
      <w:r w:rsidRPr="00D35015">
        <w:t>Das bedeutet:</w:t>
      </w:r>
    </w:p>
    <w:p w14:paraId="0C7BCF1A" w14:textId="7EEADC37" w:rsidR="00D35015" w:rsidRDefault="00D35015" w:rsidP="00C56750">
      <w:pPr>
        <w:pStyle w:val="ekvschreiblinie"/>
      </w:pPr>
      <w:r w:rsidRPr="00D35015">
        <w:t xml:space="preserve">Sie dürfen bei wichtigen Entscheidungen </w:t>
      </w:r>
      <w:r w:rsidRPr="00D35015">
        <w:rPr>
          <w:rStyle w:val="ekvfett"/>
        </w:rPr>
        <w:t>mitreden</w:t>
      </w:r>
      <w:r w:rsidRPr="00D35015">
        <w:t xml:space="preserve"> </w:t>
      </w:r>
      <w:r w:rsidRPr="00D35015">
        <w:rPr>
          <w:rStyle w:val="ekvfett"/>
        </w:rPr>
        <w:t>und mitmachen</w:t>
      </w:r>
      <w:r w:rsidRPr="00D35015">
        <w:t xml:space="preserve">. </w:t>
      </w:r>
    </w:p>
    <w:p w14:paraId="5A57311E" w14:textId="0C80C3D8" w:rsidR="00D35015" w:rsidRDefault="00D35015" w:rsidP="00C56750">
      <w:pPr>
        <w:pStyle w:val="ekvschreiblinie"/>
      </w:pPr>
      <w:r w:rsidRPr="00D35015">
        <w:t xml:space="preserve">In der Familie, der Schule oder in der Stadt dürfen sie Vorschläge machen. </w:t>
      </w:r>
    </w:p>
    <w:p w14:paraId="000E160E" w14:textId="77777777" w:rsidR="00D35015" w:rsidRDefault="00D35015" w:rsidP="00C56750">
      <w:pPr>
        <w:pStyle w:val="ekvschreiblinie"/>
      </w:pPr>
      <w:r w:rsidRPr="00D35015">
        <w:t xml:space="preserve">So können Kinder und Jugendliche </w:t>
      </w:r>
      <w:r w:rsidRPr="00D35015">
        <w:rPr>
          <w:rStyle w:val="ekvfett"/>
        </w:rPr>
        <w:t>zeigen, was ihnen wichtig ist</w:t>
      </w:r>
      <w:r>
        <w:t>.</w:t>
      </w:r>
    </w:p>
    <w:p w14:paraId="48114F86" w14:textId="77777777" w:rsidR="00D35015" w:rsidRDefault="00D35015" w:rsidP="00C56750">
      <w:pPr>
        <w:pStyle w:val="ekvschreiblinie"/>
        <w:sectPr w:rsidR="00D35015" w:rsidSect="00D35015">
          <w:footerReference w:type="default" r:id="rId17"/>
          <w:type w:val="continuous"/>
          <w:pgSz w:w="11906" w:h="16838" w:code="9"/>
          <w:pgMar w:top="454" w:right="851" w:bottom="1531" w:left="1701" w:header="454" w:footer="454" w:gutter="0"/>
          <w:lnNumType w:countBy="1" w:distance="113" w:restart="newSection"/>
          <w:cols w:space="720"/>
          <w:docGrid w:linePitch="360"/>
        </w:sectPr>
      </w:pPr>
      <w:r>
        <w:t>So können sie</w:t>
      </w:r>
      <w:r w:rsidRPr="00D35015">
        <w:t xml:space="preserve"> </w:t>
      </w:r>
      <w:r w:rsidRPr="00D35015">
        <w:rPr>
          <w:rStyle w:val="ekvfett"/>
        </w:rPr>
        <w:t>gemeinsam mit anderen entscheiden</w:t>
      </w:r>
      <w:r w:rsidRPr="00D35015">
        <w:t>.</w:t>
      </w:r>
    </w:p>
    <w:p w14:paraId="001110F9" w14:textId="77777777" w:rsidR="00D35015" w:rsidRPr="009743C6" w:rsidRDefault="00D35015" w:rsidP="009743C6"/>
    <w:p w14:paraId="680E3080" w14:textId="77777777" w:rsidR="00C5122B" w:rsidRPr="009743C6" w:rsidRDefault="00C5122B" w:rsidP="009743C6"/>
    <w:p w14:paraId="5A5556C6" w14:textId="77777777" w:rsidR="00EC0D78" w:rsidRPr="00716152" w:rsidRDefault="00EC0D78" w:rsidP="00EC0D7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6EEC126" wp14:editId="5D5D3F39">
            <wp:extent cx="213360" cy="215900"/>
            <wp:effectExtent l="0" t="0" r="0" b="0"/>
            <wp:docPr id="79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98C78" w14:textId="48AA6337" w:rsidR="00EC0D78" w:rsidRDefault="00C56750" w:rsidP="00D35015">
      <w:pPr>
        <w:pStyle w:val="ekvaufzhlung"/>
        <w:ind w:left="0" w:firstLine="0"/>
      </w:pPr>
      <w:r w:rsidRPr="00C56750">
        <w:rPr>
          <w:rStyle w:val="ekvnummerierung"/>
        </w:rPr>
        <w:t>3</w:t>
      </w:r>
      <w:r>
        <w:tab/>
      </w:r>
      <w:r w:rsidR="00EC0D78">
        <w:t>Beantworte die Fragen.</w:t>
      </w:r>
    </w:p>
    <w:p w14:paraId="49525F26" w14:textId="77777777" w:rsidR="009743C6" w:rsidRPr="009743C6" w:rsidRDefault="009743C6" w:rsidP="009743C6"/>
    <w:p w14:paraId="572D20BA" w14:textId="56F88698" w:rsidR="00EC0D78" w:rsidRDefault="00EC0D78" w:rsidP="00D35015">
      <w:pPr>
        <w:pStyle w:val="ekvaufzhlung"/>
        <w:ind w:left="0" w:firstLine="0"/>
      </w:pPr>
      <w:r>
        <w:t>1. Wo kannst du in der Familie mitreden und mitentscheiden?</w:t>
      </w:r>
    </w:p>
    <w:p w14:paraId="24C034D6" w14:textId="206503E2" w:rsidR="00EC0D78" w:rsidRPr="006710B5" w:rsidRDefault="00EC0D78" w:rsidP="00EC0D78">
      <w:pPr>
        <w:pStyle w:val="ekvschreiblinie"/>
        <w:rPr>
          <w:rStyle w:val="ekvlsungunterstrichenausgeblendet"/>
        </w:rPr>
      </w:pPr>
      <w:r w:rsidRPr="006710B5">
        <w:rPr>
          <w:rStyle w:val="ekvlsungunterstrichenausgeblendet"/>
        </w:rPr>
        <w:t>Individuelle Lösungen, z.B.: mitreden, was wir essen oder unternehmen</w:t>
      </w:r>
      <w:r w:rsidRPr="006710B5">
        <w:rPr>
          <w:rStyle w:val="ekvlsungunterstrichenausgeblendet"/>
        </w:rPr>
        <w:tab/>
      </w:r>
    </w:p>
    <w:p w14:paraId="1D51138A" w14:textId="3FE60EF2" w:rsidR="00EC0D78" w:rsidRDefault="00EC0D78" w:rsidP="00EC0D78">
      <w:pPr>
        <w:pStyle w:val="ekvschreiblinie"/>
      </w:pPr>
      <w:r>
        <w:t>2. Wo kannst du in der Schule mitreden und mitentscheiden?</w:t>
      </w:r>
    </w:p>
    <w:p w14:paraId="44E54314" w14:textId="77777777" w:rsidR="009743C6" w:rsidRPr="006710B5" w:rsidRDefault="00EC0D78" w:rsidP="00EC0D78">
      <w:pPr>
        <w:pStyle w:val="ekvschreiblinie"/>
        <w:rPr>
          <w:rStyle w:val="ekvlsungunterstrichenausgeblendet"/>
        </w:rPr>
      </w:pPr>
      <w:r w:rsidRPr="006710B5">
        <w:rPr>
          <w:rStyle w:val="ekvlsungunterstrichenausgeblendet"/>
        </w:rPr>
        <w:t>Individuelle Lösungen, z.B.: Klassensprecherwah</w:t>
      </w:r>
      <w:r w:rsidR="009743C6" w:rsidRPr="006710B5">
        <w:rPr>
          <w:rStyle w:val="ekvlsungunterstrichenausgeblendet"/>
        </w:rPr>
        <w:t>l</w:t>
      </w:r>
      <w:r w:rsidR="009743C6" w:rsidRPr="006710B5">
        <w:rPr>
          <w:rStyle w:val="ekvlsungunterstrichenausgeblendet"/>
        </w:rPr>
        <w:tab/>
      </w:r>
    </w:p>
    <w:p w14:paraId="7253F0CF" w14:textId="2B6FBE3B" w:rsidR="00C5122B" w:rsidRDefault="009743C6" w:rsidP="00EC0D78">
      <w:pPr>
        <w:pStyle w:val="ekvschreiblinie"/>
      </w:pPr>
      <w:r>
        <w:t xml:space="preserve">3. </w:t>
      </w:r>
      <w:r w:rsidR="00EC0D78" w:rsidRPr="00EC0D78">
        <w:t>Was würdest du gern in deiner Stadt oder Gemeinde vorschlagen?</w:t>
      </w:r>
    </w:p>
    <w:p w14:paraId="4A9FB3D3" w14:textId="7EECBE5B" w:rsidR="00C5122B" w:rsidRPr="006710B5" w:rsidRDefault="009743C6" w:rsidP="00EC0D78">
      <w:pPr>
        <w:pStyle w:val="ekvschreiblinie"/>
        <w:rPr>
          <w:rStyle w:val="ekvlsungunterstrichenausgeblendet"/>
        </w:rPr>
      </w:pPr>
      <w:r w:rsidRPr="006710B5">
        <w:rPr>
          <w:rStyle w:val="ekvlsungunterstrichenausgeblendet"/>
        </w:rPr>
        <w:t>Individuelle Lösungen, z.B.: mehr Spielplätze, saubere Parks</w:t>
      </w:r>
      <w:r w:rsidRPr="006710B5">
        <w:rPr>
          <w:rStyle w:val="ekvlsungunterstrichenausgeblendet"/>
        </w:rPr>
        <w:tab/>
      </w:r>
    </w:p>
    <w:p w14:paraId="220BDAA4" w14:textId="77777777" w:rsidR="00C5122B" w:rsidRPr="009743C6" w:rsidRDefault="00C5122B" w:rsidP="009743C6"/>
    <w:p w14:paraId="6CDF05BD" w14:textId="77777777" w:rsidR="00C5122B" w:rsidRPr="009743C6" w:rsidRDefault="00C5122B" w:rsidP="009743C6"/>
    <w:p w14:paraId="29C4E086" w14:textId="77777777" w:rsidR="00D35015" w:rsidRPr="00287B24" w:rsidRDefault="00D35015" w:rsidP="00D3501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AB4E1CB" wp14:editId="0847276B">
            <wp:extent cx="215900" cy="213360"/>
            <wp:effectExtent l="0" t="0" r="0" b="0"/>
            <wp:docPr id="1518941902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schreiben_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633C6" w14:textId="75CD0230" w:rsidR="00D35015" w:rsidRDefault="00C5122B" w:rsidP="00D35015">
      <w:pPr>
        <w:pStyle w:val="ekvaufzhlung"/>
        <w:ind w:left="0" w:firstLine="0"/>
      </w:pPr>
      <w:r>
        <w:rPr>
          <w:rStyle w:val="ekvnummerierung"/>
        </w:rPr>
        <w:t>4</w:t>
      </w:r>
      <w:r w:rsidR="00D35015">
        <w:tab/>
        <w:t>Ergänze den Merksatz.</w:t>
      </w:r>
    </w:p>
    <w:p w14:paraId="6180A851" w14:textId="77777777" w:rsidR="00F77A15" w:rsidRPr="009743C6" w:rsidRDefault="00F77A15" w:rsidP="00A41D7B">
      <w:pPr>
        <w:pStyle w:val="ekvgrundtexthalbe"/>
      </w:pPr>
    </w:p>
    <w:p w14:paraId="1FC61E7B" w14:textId="0271E69A" w:rsidR="00F77A15" w:rsidRPr="00716152" w:rsidRDefault="00F77A15" w:rsidP="00F77A15">
      <w:pPr>
        <w:pStyle w:val="ekvpicto"/>
        <w:framePr w:wrap="around"/>
      </w:pPr>
    </w:p>
    <w:p w14:paraId="2F7AA38A" w14:textId="143D5174" w:rsidR="00F77A15" w:rsidRPr="00F1043D" w:rsidRDefault="00F77A15" w:rsidP="00C5122B">
      <w:pPr>
        <w:pStyle w:val="ekvschreiblinie"/>
      </w:pPr>
      <w:r w:rsidRPr="00F71888">
        <w:rPr>
          <w:rStyle w:val="ekvfett"/>
        </w:rPr>
        <w:t>Merke</w:t>
      </w:r>
      <w:r w:rsidR="00D35015">
        <w:rPr>
          <w:rStyle w:val="ekvfett"/>
        </w:rPr>
        <w:t xml:space="preserve">: </w:t>
      </w:r>
      <w:r w:rsidR="00C5122B" w:rsidRPr="00C5122B">
        <w:t xml:space="preserve">Kinder und Jugendliche haben ein Recht auf </w:t>
      </w:r>
      <w:r w:rsidR="00C5122B" w:rsidRPr="006710B5">
        <w:rPr>
          <w:rStyle w:val="ekvlsungunterstrichenausgeblendet"/>
        </w:rPr>
        <w:t xml:space="preserve">      Partizipation      </w:t>
      </w:r>
      <w:r w:rsidR="00C5122B" w:rsidRPr="00C5122B">
        <w:t>.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F77A15" w:rsidRPr="00C172AE" w14:paraId="4D4B980E" w14:textId="77777777" w:rsidTr="007B07F0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EE0AD38" w14:textId="77777777" w:rsidR="00F77A15" w:rsidRPr="00AE65F6" w:rsidRDefault="00F77A15" w:rsidP="007B07F0">
            <w:pPr>
              <w:pageBreakBefore/>
              <w:rPr>
                <w:color w:val="FFFFFF" w:themeColor="background1"/>
              </w:rPr>
            </w:pPr>
            <w:r>
              <w:lastRenderedPageBreak/>
              <w:br w:type="column"/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1E6C7" w14:textId="77777777" w:rsidR="00F77A15" w:rsidRPr="007C1230" w:rsidRDefault="00F77A15" w:rsidP="007B07F0">
            <w:pPr>
              <w:pStyle w:val="ekvkolumnentitel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F4B4B" w14:textId="77777777" w:rsidR="00F77A15" w:rsidRPr="007C1230" w:rsidRDefault="00F77A15" w:rsidP="007B07F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83E69" w14:textId="77777777" w:rsidR="00F77A15" w:rsidRPr="007C1230" w:rsidRDefault="00F77A15" w:rsidP="007B07F0">
            <w:pPr>
              <w:pStyle w:val="ekvkolumnentitel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F0488" w14:textId="77777777" w:rsidR="00F77A15" w:rsidRPr="007C1230" w:rsidRDefault="00F77A15" w:rsidP="007B07F0">
            <w:pPr>
              <w:pStyle w:val="ekvkvnumm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DACB3" w14:textId="77777777" w:rsidR="00F77A15" w:rsidRPr="007C1230" w:rsidRDefault="00F77A15" w:rsidP="007B07F0">
            <w:pPr>
              <w:pStyle w:val="ekvkapitel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6C1719F4" w14:textId="77777777" w:rsidR="00F77A15" w:rsidRPr="007636A0" w:rsidRDefault="00F77A15" w:rsidP="007B07F0">
            <w:pPr>
              <w:pStyle w:val="ekvkolumnentitel"/>
              <w:rPr>
                <w:color w:val="FFFFFF" w:themeColor="background1"/>
              </w:rPr>
            </w:pPr>
          </w:p>
        </w:tc>
      </w:tr>
      <w:tr w:rsidR="00F77A15" w:rsidRPr="00BF17F2" w14:paraId="52ACFD66" w14:textId="77777777" w:rsidTr="007B07F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68153902" w14:textId="77777777" w:rsidR="00F77A15" w:rsidRPr="00BF17F2" w:rsidRDefault="00F77A15" w:rsidP="007B07F0">
            <w:pPr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1138FF76" w14:textId="77777777" w:rsidR="00F77A15" w:rsidRPr="00BF17F2" w:rsidRDefault="00F77A15" w:rsidP="007B07F0">
            <w:pPr>
              <w:rPr>
                <w:color w:val="FFFFFF" w:themeColor="background1"/>
              </w:rPr>
            </w:pPr>
          </w:p>
        </w:tc>
      </w:tr>
    </w:tbl>
    <w:p w14:paraId="52E675C0" w14:textId="77777777" w:rsidR="00C56750" w:rsidRPr="00716152" w:rsidRDefault="00C56750" w:rsidP="00C56750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2BAF36F" wp14:editId="1919B741">
            <wp:extent cx="215900" cy="215900"/>
            <wp:effectExtent l="0" t="0" r="0" b="0"/>
            <wp:docPr id="112081703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les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08A6B" w14:textId="13B355F5" w:rsidR="00C56750" w:rsidRDefault="00C56750" w:rsidP="00C56750">
      <w:pPr>
        <w:rPr>
          <w:rStyle w:val="ekvarbeitsanweisungdeutsch"/>
        </w:rPr>
      </w:pPr>
      <w:r>
        <w:rPr>
          <w:rStyle w:val="ekvnummerierung"/>
        </w:rPr>
        <w:t>5</w:t>
      </w:r>
      <w:r>
        <w:tab/>
      </w:r>
      <w:proofErr w:type="spellStart"/>
      <w:r w:rsidRPr="00CE387E">
        <w:rPr>
          <w:rStyle w:val="ekvarbeitsanweisungdeutsch"/>
        </w:rPr>
        <w:t>Lies</w:t>
      </w:r>
      <w:proofErr w:type="spellEnd"/>
      <w:r w:rsidRPr="00CE387E">
        <w:rPr>
          <w:rStyle w:val="ekvarbeitsanweisungdeutsch"/>
        </w:rPr>
        <w:t xml:space="preserve"> </w:t>
      </w:r>
      <w:r w:rsidR="00BB2916">
        <w:rPr>
          <w:rStyle w:val="ekvarbeitsanweisungdeutsch"/>
        </w:rPr>
        <w:t>den Text</w:t>
      </w:r>
      <w:r w:rsidRPr="00CE387E">
        <w:rPr>
          <w:rStyle w:val="ekvarbeitsanweisungdeutsch"/>
        </w:rPr>
        <w:t>.</w:t>
      </w:r>
    </w:p>
    <w:p w14:paraId="1BF2CD1F" w14:textId="0EC07D4A" w:rsidR="00BB2916" w:rsidRDefault="00BB2916" w:rsidP="00A41D7B">
      <w:pPr>
        <w:pStyle w:val="ekvbild"/>
        <w:rPr>
          <w:rStyle w:val="ekvarbeitsanweisungdeutsch"/>
        </w:rPr>
      </w:pPr>
    </w:p>
    <w:p w14:paraId="2FD87293" w14:textId="10859578" w:rsidR="00BB2916" w:rsidRPr="00BB2916" w:rsidRDefault="00A41D7B" w:rsidP="00C56750">
      <w:pPr>
        <w:rPr>
          <w:rStyle w:val="ekvfett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1DAF3DE" wp14:editId="3AD96188">
            <wp:simplePos x="0" y="0"/>
            <wp:positionH relativeFrom="column">
              <wp:posOffset>4872990</wp:posOffset>
            </wp:positionH>
            <wp:positionV relativeFrom="paragraph">
              <wp:posOffset>198755</wp:posOffset>
            </wp:positionV>
            <wp:extent cx="1152525" cy="1152525"/>
            <wp:effectExtent l="0" t="0" r="9525" b="9525"/>
            <wp:wrapNone/>
            <wp:docPr id="1213039237" name="Grafik 4" descr="S632007608_Buch_Grundgeset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039237" name="Grafik 4" descr="S632007608_Buch_Grundgesetz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916" w:rsidRPr="00BB2916">
        <w:rPr>
          <w:rStyle w:val="ekvfett"/>
        </w:rPr>
        <w:t>Kinderrechte</w:t>
      </w:r>
    </w:p>
    <w:p w14:paraId="3DF20F32" w14:textId="77777777" w:rsidR="00BB2916" w:rsidRDefault="00BB2916" w:rsidP="00C56750">
      <w:pPr>
        <w:rPr>
          <w:rStyle w:val="ekvarbeitsanweisungdeutsch"/>
        </w:rPr>
        <w:sectPr w:rsidR="00BB2916" w:rsidSect="00D35015"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444252ED" w14:textId="552EED87" w:rsidR="00BB2916" w:rsidRDefault="00BB2916" w:rsidP="00C33F48">
      <w:pPr>
        <w:pStyle w:val="ekvschreiblinie"/>
        <w:rPr>
          <w:rStyle w:val="ekvarbeitsanweisungdeutsch"/>
        </w:rPr>
      </w:pPr>
      <w:r w:rsidRPr="00BB2916">
        <w:rPr>
          <w:rStyle w:val="ekvarbeitsanweisungdeutsch"/>
        </w:rPr>
        <w:t xml:space="preserve">Das </w:t>
      </w:r>
      <w:r w:rsidRPr="00BB2916">
        <w:rPr>
          <w:rStyle w:val="ekvfett"/>
        </w:rPr>
        <w:t>Grundgesetz</w:t>
      </w:r>
      <w:r w:rsidRPr="00BB2916">
        <w:rPr>
          <w:rStyle w:val="ekvarbeitsanweisungdeutsch"/>
        </w:rPr>
        <w:t xml:space="preserve"> ist das </w:t>
      </w:r>
      <w:r w:rsidRPr="00C71279">
        <w:rPr>
          <w:rStyle w:val="ekvfett"/>
        </w:rPr>
        <w:t>wichtigste Gesetz</w:t>
      </w:r>
      <w:r w:rsidR="00C33F48">
        <w:rPr>
          <w:rStyle w:val="ekvfett"/>
        </w:rPr>
        <w:t xml:space="preserve"> </w:t>
      </w:r>
      <w:r w:rsidRPr="00BB2916">
        <w:rPr>
          <w:rStyle w:val="ekvarbeitsanweisungdeutsch"/>
        </w:rPr>
        <w:t>in Deutschland.</w:t>
      </w:r>
    </w:p>
    <w:p w14:paraId="0AEE2899" w14:textId="5F9FC343" w:rsidR="00BB2916" w:rsidRDefault="00BB2916" w:rsidP="00C33F48">
      <w:pPr>
        <w:pStyle w:val="ekvschreiblinie"/>
        <w:rPr>
          <w:rStyle w:val="ekvarbeitsanweisungdeutsch"/>
        </w:rPr>
      </w:pPr>
      <w:r w:rsidRPr="00BB2916">
        <w:rPr>
          <w:rStyle w:val="ekvarbeitsanweisungdeutsch"/>
        </w:rPr>
        <w:t>Dort stehen die wichtigsten Regeln für alle Menschen.</w:t>
      </w:r>
    </w:p>
    <w:p w14:paraId="1BEE1117" w14:textId="5ED685A7" w:rsidR="00BB2916" w:rsidRDefault="00BB2916" w:rsidP="00C33F48">
      <w:pPr>
        <w:pStyle w:val="ekvschreiblinie"/>
        <w:rPr>
          <w:rStyle w:val="ekvarbeitsanweisungdeutsch"/>
        </w:rPr>
      </w:pPr>
      <w:r w:rsidRPr="00BB2916">
        <w:rPr>
          <w:rStyle w:val="ekvarbeitsanweisungdeutsch"/>
        </w:rPr>
        <w:t>Kinderrechte sind sehr wichtig.</w:t>
      </w:r>
    </w:p>
    <w:p w14:paraId="428418EA" w14:textId="561E4889" w:rsidR="00C71279" w:rsidRDefault="00C71279" w:rsidP="00C33F48">
      <w:pPr>
        <w:pStyle w:val="ekvschreiblinie"/>
        <w:rPr>
          <w:rStyle w:val="ekvarbeitsanweisungdeutsch"/>
        </w:rPr>
      </w:pPr>
      <w:r>
        <w:rPr>
          <w:rStyle w:val="ekvarbeitsanweisungdeutsch"/>
        </w:rPr>
        <w:t>Kinderrechte schützen Kinder.</w:t>
      </w:r>
    </w:p>
    <w:p w14:paraId="0B9673D8" w14:textId="1C6CAF16" w:rsidR="00BB2916" w:rsidRDefault="00BB2916" w:rsidP="00C33F48">
      <w:pPr>
        <w:pStyle w:val="ekvschreiblinie"/>
        <w:rPr>
          <w:rStyle w:val="ekvarbeitsanweisungdeutsch"/>
        </w:rPr>
      </w:pPr>
      <w:r w:rsidRPr="00BB2916">
        <w:rPr>
          <w:rStyle w:val="ekvarbeitsanweisungdeutsch"/>
        </w:rPr>
        <w:t xml:space="preserve">Trotzdem wurden </w:t>
      </w:r>
      <w:r w:rsidR="00C71279" w:rsidRPr="00C71279">
        <w:rPr>
          <w:rStyle w:val="ekvfett"/>
        </w:rPr>
        <w:t>Kinderrechte</w:t>
      </w:r>
      <w:r w:rsidRPr="00C71279">
        <w:rPr>
          <w:rStyle w:val="ekvfett"/>
        </w:rPr>
        <w:t xml:space="preserve"> nicht ins Grundgesetz geschrieben</w:t>
      </w:r>
      <w:r w:rsidRPr="00BB2916">
        <w:rPr>
          <w:rStyle w:val="ekvarbeitsanweisungdeutsch"/>
        </w:rPr>
        <w:t>.</w:t>
      </w:r>
    </w:p>
    <w:p w14:paraId="58EC84EE" w14:textId="77777777" w:rsidR="00C33F48" w:rsidRDefault="00C71279" w:rsidP="00C33F48">
      <w:pPr>
        <w:pStyle w:val="ekvschreiblinie"/>
        <w:rPr>
          <w:rStyle w:val="ekvarbeitsanweisungdeutsch"/>
        </w:rPr>
      </w:pPr>
      <w:r>
        <w:rPr>
          <w:rStyle w:val="ekvarbeitsanweisungdeutsch"/>
        </w:rPr>
        <w:t>Einige</w:t>
      </w:r>
      <w:r w:rsidR="00BB2916" w:rsidRPr="00BB2916">
        <w:rPr>
          <w:rStyle w:val="ekvarbeitsanweisungdeutsch"/>
        </w:rPr>
        <w:t xml:space="preserve"> Erwachsene </w:t>
      </w:r>
      <w:r>
        <w:rPr>
          <w:rStyle w:val="ekvarbeitsanweisungdeutsch"/>
        </w:rPr>
        <w:t>sagen:</w:t>
      </w:r>
    </w:p>
    <w:p w14:paraId="1ABE3857" w14:textId="2A1A95AB" w:rsidR="00C71279" w:rsidRDefault="00C33F48" w:rsidP="00C33F48">
      <w:pPr>
        <w:pStyle w:val="ekvschreiblinie"/>
        <w:rPr>
          <w:rStyle w:val="ekvarbeitsanweisungdeutsch"/>
        </w:rPr>
      </w:pPr>
      <w:r>
        <w:rPr>
          <w:rStyle w:val="ekvarbeitsanweisungdeutsch"/>
        </w:rPr>
        <w:t>„</w:t>
      </w:r>
      <w:r w:rsidR="00C71279">
        <w:rPr>
          <w:rStyle w:val="ekvarbeitsanweisungdeutsch"/>
        </w:rPr>
        <w:t xml:space="preserve">Die Kinderrechte </w:t>
      </w:r>
      <w:r>
        <w:rPr>
          <w:rStyle w:val="ekvarbeitsanweisungdeutsch"/>
        </w:rPr>
        <w:t xml:space="preserve">müssen nicht </w:t>
      </w:r>
      <w:r w:rsidR="00C71279">
        <w:rPr>
          <w:rStyle w:val="ekvarbeitsanweisungdeutsch"/>
        </w:rPr>
        <w:t xml:space="preserve">ins Grundgesetz </w:t>
      </w:r>
      <w:r>
        <w:rPr>
          <w:rStyle w:val="ekvarbeitsanweisungdeutsch"/>
        </w:rPr>
        <w:t>geschrieben werden.</w:t>
      </w:r>
    </w:p>
    <w:p w14:paraId="33DF674A" w14:textId="1CF55EF8" w:rsidR="00BB2916" w:rsidRDefault="00C71279" w:rsidP="00C33F48">
      <w:pPr>
        <w:pStyle w:val="ekvschreiblinie"/>
        <w:rPr>
          <w:rStyle w:val="ekvarbeitsanweisungdeutsch"/>
        </w:rPr>
        <w:sectPr w:rsidR="00BB2916" w:rsidSect="00BB2916">
          <w:type w:val="continuous"/>
          <w:pgSz w:w="11906" w:h="16838" w:code="9"/>
          <w:pgMar w:top="454" w:right="851" w:bottom="1531" w:left="1701" w:header="454" w:footer="454" w:gutter="0"/>
          <w:lnNumType w:countBy="1" w:distance="113" w:restart="newSection"/>
          <w:cols w:space="720"/>
          <w:docGrid w:linePitch="360"/>
        </w:sectPr>
      </w:pPr>
      <w:r>
        <w:rPr>
          <w:rStyle w:val="ekvarbeitsanweisungdeutsch"/>
        </w:rPr>
        <w:t xml:space="preserve">Das Grundgesetz schützt </w:t>
      </w:r>
      <w:r w:rsidR="00C33F48">
        <w:rPr>
          <w:rStyle w:val="ekvarbeitsanweisungdeutsch"/>
        </w:rPr>
        <w:t xml:space="preserve">sowieso </w:t>
      </w:r>
      <w:r>
        <w:rPr>
          <w:rStyle w:val="ekvarbeitsanweisungdeutsch"/>
        </w:rPr>
        <w:t>alle Menschen, auch Kinder</w:t>
      </w:r>
      <w:r w:rsidR="00BB2916" w:rsidRPr="00BB2916">
        <w:rPr>
          <w:rStyle w:val="ekvarbeitsanweisungdeutsch"/>
        </w:rPr>
        <w:t>.</w:t>
      </w:r>
      <w:r w:rsidR="00C33F48">
        <w:rPr>
          <w:rStyle w:val="ekvarbeitsanweisungdeutsch"/>
        </w:rPr>
        <w:t>“</w:t>
      </w:r>
      <w:r w:rsidR="00BB2916" w:rsidRPr="00BB2916">
        <w:rPr>
          <w:rStyle w:val="ekvarbeitsanweisungdeutsch"/>
        </w:rPr>
        <w:t xml:space="preserve"> </w:t>
      </w:r>
    </w:p>
    <w:p w14:paraId="11EBD40E" w14:textId="7DAD24C1" w:rsidR="00C56750" w:rsidRDefault="00C56750" w:rsidP="00C56750"/>
    <w:p w14:paraId="0B26D82E" w14:textId="77777777" w:rsidR="00C71279" w:rsidRDefault="00C71279" w:rsidP="00C56750"/>
    <w:p w14:paraId="21C34CC3" w14:textId="77777777" w:rsidR="00C71279" w:rsidRPr="00716152" w:rsidRDefault="00C71279" w:rsidP="00C7127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C648E75" wp14:editId="088B26D4">
            <wp:extent cx="215900" cy="215900"/>
            <wp:effectExtent l="0" t="0" r="0" b="0"/>
            <wp:docPr id="19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ankreuz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7AA7F" w14:textId="24DB49F2" w:rsidR="00C71279" w:rsidRDefault="00C71279" w:rsidP="00C56750">
      <w:r w:rsidRPr="00C71279">
        <w:rPr>
          <w:rStyle w:val="ekvnummerierung"/>
        </w:rPr>
        <w:t>6</w:t>
      </w:r>
      <w:r>
        <w:tab/>
      </w:r>
      <w:proofErr w:type="gramStart"/>
      <w:r>
        <w:t>Wahr</w:t>
      </w:r>
      <w:proofErr w:type="gramEnd"/>
      <w:r>
        <w:t xml:space="preserve"> oder falsch? Kreuze </w:t>
      </w:r>
      <w:r w:rsidR="000146AD">
        <w:t xml:space="preserve">die richtige Lösung </w:t>
      </w:r>
      <w:r>
        <w:t>an.</w:t>
      </w:r>
    </w:p>
    <w:p w14:paraId="62BFD25F" w14:textId="06531B96" w:rsidR="00C71279" w:rsidRDefault="00C71279" w:rsidP="00C56750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8"/>
        <w:gridCol w:w="1134"/>
        <w:gridCol w:w="1134"/>
      </w:tblGrid>
      <w:tr w:rsidR="00C71279" w:rsidRPr="00C71279" w14:paraId="05A699BD" w14:textId="77777777" w:rsidTr="00C71279">
        <w:trPr>
          <w:trHeight w:val="284"/>
        </w:trPr>
        <w:tc>
          <w:tcPr>
            <w:tcW w:w="7088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6482DF68" w14:textId="08AC066C" w:rsidR="00C71279" w:rsidRPr="00C71279" w:rsidRDefault="00C71279" w:rsidP="00C71279">
            <w:pPr>
              <w:pStyle w:val="ekvtabellelinks"/>
              <w:rPr>
                <w:rStyle w:val="ekvfett"/>
              </w:rPr>
            </w:pPr>
            <w:r w:rsidRPr="00C71279">
              <w:rPr>
                <w:rStyle w:val="ekvfett"/>
              </w:rPr>
              <w:t>Aussage</w:t>
            </w:r>
          </w:p>
        </w:tc>
        <w:tc>
          <w:tcPr>
            <w:tcW w:w="1134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0BC17CE4" w14:textId="233B0FBF" w:rsidR="00C71279" w:rsidRPr="00C71279" w:rsidRDefault="00C71279" w:rsidP="00C71279">
            <w:pPr>
              <w:pStyle w:val="ekvtabellezentriert"/>
              <w:rPr>
                <w:rStyle w:val="ekvfett"/>
              </w:rPr>
            </w:pPr>
            <w:r w:rsidRPr="00C71279">
              <w:rPr>
                <w:rStyle w:val="ekvfett"/>
              </w:rPr>
              <w:t>wahr</w:t>
            </w:r>
          </w:p>
        </w:tc>
        <w:tc>
          <w:tcPr>
            <w:tcW w:w="1134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8E0DDB8" w14:textId="38D7C97C" w:rsidR="00C71279" w:rsidRPr="00C71279" w:rsidRDefault="00C71279" w:rsidP="00C71279">
            <w:pPr>
              <w:pStyle w:val="ekvtabellezentriert"/>
              <w:rPr>
                <w:rStyle w:val="ekvfett"/>
              </w:rPr>
            </w:pPr>
            <w:r w:rsidRPr="00C71279">
              <w:rPr>
                <w:rStyle w:val="ekvfett"/>
              </w:rPr>
              <w:t>falsch</w:t>
            </w:r>
          </w:p>
        </w:tc>
      </w:tr>
      <w:tr w:rsidR="00C71279" w:rsidRPr="003C39DC" w14:paraId="00AADCE6" w14:textId="77777777" w:rsidTr="00C71279">
        <w:trPr>
          <w:trHeight w:val="284"/>
        </w:trPr>
        <w:tc>
          <w:tcPr>
            <w:tcW w:w="708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5112FE9" w14:textId="4DE6E080" w:rsidR="00C71279" w:rsidRPr="003C39DC" w:rsidRDefault="00C71279" w:rsidP="00C71279">
            <w:pPr>
              <w:pStyle w:val="ekvtabellelinks"/>
            </w:pPr>
            <w:r>
              <w:t>Kinderrechte stehen im Grundgesetz.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F67FCB9" w14:textId="45FED52F" w:rsidR="00C71279" w:rsidRPr="003C39DC" w:rsidRDefault="00C33F48" w:rsidP="00C71279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3572172" w14:textId="42FBE73D" w:rsidR="00C71279" w:rsidRPr="003C39DC" w:rsidRDefault="006710B5" w:rsidP="00C71279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C71279" w:rsidRPr="003C39DC" w14:paraId="1129FF34" w14:textId="77777777" w:rsidTr="00C33F48">
        <w:trPr>
          <w:trHeight w:val="284"/>
        </w:trPr>
        <w:tc>
          <w:tcPr>
            <w:tcW w:w="708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C230E6F" w14:textId="578C43CB" w:rsidR="00C71279" w:rsidRDefault="00C71279" w:rsidP="00C71279">
            <w:pPr>
              <w:pStyle w:val="ekvtabellelinks"/>
            </w:pPr>
            <w:r>
              <w:t>Kinderrechte sind wichtig.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7EDB989" w14:textId="20F48C75" w:rsidR="00C71279" w:rsidRPr="003C39DC" w:rsidRDefault="006710B5" w:rsidP="00C71279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5F3B315" w14:textId="0447A426" w:rsidR="00C71279" w:rsidRPr="003C39DC" w:rsidRDefault="00C33F48" w:rsidP="00C71279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  <w:tr w:rsidR="00C33F48" w:rsidRPr="003C39DC" w14:paraId="1FB82571" w14:textId="77777777" w:rsidTr="00C33F48">
        <w:trPr>
          <w:trHeight w:val="284"/>
        </w:trPr>
        <w:tc>
          <w:tcPr>
            <w:tcW w:w="708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2452750" w14:textId="275C6699" w:rsidR="00C33F48" w:rsidRDefault="00C33F48" w:rsidP="00C33F48">
            <w:pPr>
              <w:pStyle w:val="ekvtabellelinks"/>
            </w:pPr>
            <w:r>
              <w:t>Alle Menschen haben die gleichen Rechte.</w:t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201EDE5" w14:textId="5430889E" w:rsidR="00C33F48" w:rsidRPr="003C39DC" w:rsidRDefault="006710B5" w:rsidP="00C33F4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  <w:tc>
          <w:tcPr>
            <w:tcW w:w="113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F104F1F" w14:textId="7755471A" w:rsidR="00C33F48" w:rsidRPr="003C39DC" w:rsidRDefault="00C33F48" w:rsidP="00C33F48">
            <w:pPr>
              <w:pStyle w:val="ekvtabellezentriert"/>
            </w:pPr>
            <w:r w:rsidRPr="00D559DE">
              <w:rPr>
                <w:rStyle w:val="ekvsymbol"/>
              </w:rPr>
              <w:sym w:font="Wingdings" w:char="F0A8"/>
            </w:r>
          </w:p>
        </w:tc>
      </w:tr>
    </w:tbl>
    <w:p w14:paraId="69C0674C" w14:textId="03EE424C" w:rsidR="00A41D7B" w:rsidRDefault="00A41D7B" w:rsidP="00A41D7B">
      <w:pPr>
        <w:pStyle w:val="ekvbild"/>
      </w:pPr>
    </w:p>
    <w:p w14:paraId="5C4482BA" w14:textId="5DBCCAA2" w:rsidR="00C56750" w:rsidRDefault="00BB2916" w:rsidP="00C56750">
      <w:r>
        <w:rPr>
          <w:noProof/>
          <w:lang w:eastAsia="de-DE"/>
        </w:rPr>
        <w:drawing>
          <wp:anchor distT="0" distB="0" distL="114300" distR="114300" simplePos="0" relativeHeight="251676672" behindDoc="0" locked="0" layoutInCell="1" allowOverlap="1" wp14:anchorId="62BE8232" wp14:editId="2ECE434A">
            <wp:simplePos x="0" y="0"/>
            <wp:positionH relativeFrom="column">
              <wp:posOffset>-523875</wp:posOffset>
            </wp:positionH>
            <wp:positionV relativeFrom="paragraph">
              <wp:posOffset>226695</wp:posOffset>
            </wp:positionV>
            <wp:extent cx="215900" cy="215900"/>
            <wp:effectExtent l="0" t="0" r="0" b="0"/>
            <wp:wrapSquare wrapText="bothSides"/>
            <wp:docPr id="792009757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A5A36" w14:textId="77777777" w:rsidR="00BB2916" w:rsidRPr="00716152" w:rsidRDefault="00BB2916" w:rsidP="00BB291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A33AB8C" wp14:editId="0B490336">
            <wp:extent cx="215900" cy="215900"/>
            <wp:effectExtent l="0" t="0" r="0" b="0"/>
            <wp:docPr id="68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prechen_2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D8410" w14:textId="36909B78" w:rsidR="00C56750" w:rsidRDefault="00C71279" w:rsidP="00C56750">
      <w:r>
        <w:rPr>
          <w:rStyle w:val="ekvnummerierung"/>
        </w:rPr>
        <w:t>7</w:t>
      </w:r>
      <w:r w:rsidR="00BB2916">
        <w:tab/>
        <w:t xml:space="preserve">Warum beschweren </w:t>
      </w:r>
      <w:r w:rsidR="00E22593">
        <w:t>s</w:t>
      </w:r>
      <w:r w:rsidR="00BB2916">
        <w:t>ich die Kinder? Erkläre.</w:t>
      </w:r>
    </w:p>
    <w:p w14:paraId="248C70EF" w14:textId="15E2776E" w:rsidR="00C33F48" w:rsidRDefault="00A41D7B" w:rsidP="00C56750">
      <w:r>
        <w:rPr>
          <w:noProof/>
        </w:rPr>
        <w:drawing>
          <wp:anchor distT="0" distB="0" distL="114300" distR="114300" simplePos="0" relativeHeight="251679744" behindDoc="0" locked="0" layoutInCell="1" allowOverlap="1" wp14:anchorId="6AF180BA" wp14:editId="7547A63E">
            <wp:simplePos x="0" y="0"/>
            <wp:positionH relativeFrom="column">
              <wp:posOffset>5715</wp:posOffset>
            </wp:positionH>
            <wp:positionV relativeFrom="paragraph">
              <wp:posOffset>126365</wp:posOffset>
            </wp:positionV>
            <wp:extent cx="800100" cy="902334"/>
            <wp:effectExtent l="0" t="0" r="0" b="0"/>
            <wp:wrapNone/>
            <wp:docPr id="1201320463" name="Grafik 5" descr="S226006870_034_FelixSchwest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320463" name="Grafik 5" descr="S226006870_034_FelixSchwester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02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F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6C50D" wp14:editId="7E64273C">
                <wp:simplePos x="0" y="0"/>
                <wp:positionH relativeFrom="page">
                  <wp:posOffset>2352675</wp:posOffset>
                </wp:positionH>
                <wp:positionV relativeFrom="paragraph">
                  <wp:posOffset>125730</wp:posOffset>
                </wp:positionV>
                <wp:extent cx="4476750" cy="590550"/>
                <wp:effectExtent l="457200" t="0" r="19050" b="1905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590550"/>
                        </a:xfrm>
                        <a:prstGeom prst="wedgeRoundRectCallout">
                          <a:avLst>
                            <a:gd name="adj1" fmla="val -59248"/>
                            <a:gd name="adj2" fmla="val 2022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2BB4A" w14:textId="77777777" w:rsidR="00C56750" w:rsidRDefault="00C56750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C56750">
                              <w:rPr>
                                <w:color w:val="000000" w:themeColor="text1"/>
                              </w:rPr>
                              <w:t>Warum stehen unsere Rechte nicht im Grundgesetz?</w:t>
                            </w:r>
                          </w:p>
                          <w:p w14:paraId="1E6EA95D" w14:textId="489BCE5D" w:rsidR="00C56750" w:rsidRPr="00724064" w:rsidRDefault="00C56750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C56750">
                              <w:rPr>
                                <w:color w:val="000000" w:themeColor="text1"/>
                              </w:rPr>
                              <w:t>Das würde zeigen</w:t>
                            </w:r>
                            <w:r w:rsidR="001F4F50">
                              <w:rPr>
                                <w:color w:val="000000" w:themeColor="text1"/>
                              </w:rPr>
                              <w:t>:</w:t>
                            </w:r>
                            <w:r w:rsidRPr="00C56750">
                              <w:rPr>
                                <w:color w:val="000000" w:themeColor="text1"/>
                              </w:rPr>
                              <w:t xml:space="preserve"> Kinderrechte</w:t>
                            </w:r>
                            <w:r w:rsidR="001F4F50">
                              <w:rPr>
                                <w:color w:val="000000" w:themeColor="text1"/>
                              </w:rPr>
                              <w:t xml:space="preserve"> sind</w:t>
                            </w:r>
                            <w:r w:rsidRPr="00C56750">
                              <w:rPr>
                                <w:color w:val="000000" w:themeColor="text1"/>
                              </w:rPr>
                              <w:t xml:space="preserve"> wichtig.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6C50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185.25pt;margin-top:9.9pt;width:352.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" adj="-1998,15168" fillcolor="white [3212]" strokecolor="#a5a5a5 [2092]">
                <v:textbox>
                  <w:txbxContent>
                    <w:p w14:paraId="5792BB4A" w14:textId="77777777" w:rsidR="00C56750" w:rsidRDefault="00C56750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C56750">
                        <w:rPr>
                          <w:color w:val="000000" w:themeColor="text1"/>
                        </w:rPr>
                        <w:t>Warum stehen unsere Rechte nicht im Grundgesetz?</w:t>
                      </w:r>
                    </w:p>
                    <w:p w14:paraId="1E6EA95D" w14:textId="489BCE5D" w:rsidR="00C56750" w:rsidRPr="00724064" w:rsidRDefault="00C56750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C56750">
                        <w:rPr>
                          <w:color w:val="000000" w:themeColor="text1"/>
                        </w:rPr>
                        <w:t>Das würde zeigen</w:t>
                      </w:r>
                      <w:r w:rsidR="001F4F50">
                        <w:rPr>
                          <w:color w:val="000000" w:themeColor="text1"/>
                        </w:rPr>
                        <w:t>:</w:t>
                      </w:r>
                      <w:r w:rsidRPr="00C56750">
                        <w:rPr>
                          <w:color w:val="000000" w:themeColor="text1"/>
                        </w:rPr>
                        <w:t xml:space="preserve"> Kinderrechte</w:t>
                      </w:r>
                      <w:r w:rsidR="001F4F50">
                        <w:rPr>
                          <w:color w:val="000000" w:themeColor="text1"/>
                        </w:rPr>
                        <w:t xml:space="preserve"> sind</w:t>
                      </w:r>
                      <w:r w:rsidRPr="00C56750">
                        <w:rPr>
                          <w:color w:val="000000" w:themeColor="text1"/>
                        </w:rPr>
                        <w:t xml:space="preserve"> wichtig.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9BC9D2" w14:textId="7B9459A6" w:rsidR="00BB2916" w:rsidRDefault="00BB2916" w:rsidP="00C56750"/>
    <w:p w14:paraId="66291861" w14:textId="5A0262A8" w:rsidR="00BB2916" w:rsidRDefault="00BB2916" w:rsidP="00C56750"/>
    <w:p w14:paraId="7DE96F4F" w14:textId="64A90A95" w:rsidR="00BB2916" w:rsidRDefault="00A41D7B" w:rsidP="00C56750">
      <w:r>
        <w:rPr>
          <w:noProof/>
        </w:rPr>
        <w:drawing>
          <wp:anchor distT="0" distB="0" distL="114300" distR="114300" simplePos="0" relativeHeight="251680768" behindDoc="0" locked="0" layoutInCell="1" allowOverlap="1" wp14:anchorId="2EEB2728" wp14:editId="3BBD0F42">
            <wp:simplePos x="0" y="0"/>
            <wp:positionH relativeFrom="column">
              <wp:posOffset>5196840</wp:posOffset>
            </wp:positionH>
            <wp:positionV relativeFrom="paragraph">
              <wp:posOffset>218440</wp:posOffset>
            </wp:positionV>
            <wp:extent cx="711562" cy="942975"/>
            <wp:effectExtent l="0" t="0" r="0" b="0"/>
            <wp:wrapNone/>
            <wp:docPr id="2128500442" name="Grafik 6" descr="S226006870_034_FelixMutt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00442" name="Grafik 6" descr="S226006870_034_FelixMutter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52" cy="944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F4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3209F" wp14:editId="1E7A6DDB">
                <wp:simplePos x="0" y="0"/>
                <wp:positionH relativeFrom="page">
                  <wp:posOffset>2038350</wp:posOffset>
                </wp:positionH>
                <wp:positionV relativeFrom="paragraph">
                  <wp:posOffset>202565</wp:posOffset>
                </wp:positionV>
                <wp:extent cx="3943350" cy="1076325"/>
                <wp:effectExtent l="0" t="0" r="304800" b="28575"/>
                <wp:wrapNone/>
                <wp:docPr id="1110831226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1076325"/>
                        </a:xfrm>
                        <a:prstGeom prst="wedgeRoundRectCallout">
                          <a:avLst>
                            <a:gd name="adj1" fmla="val 56388"/>
                            <a:gd name="adj2" fmla="val 3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EEB78" w14:textId="5F30C349" w:rsidR="00C56750" w:rsidRPr="00724064" w:rsidRDefault="00C56750" w:rsidP="00C56750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 w:rsidRPr="00C56750">
                              <w:rPr>
                                <w:color w:val="000000" w:themeColor="text1"/>
                              </w:rPr>
                              <w:t xml:space="preserve">Die Folgen vom Klimawandel betreffen besonders </w:t>
                            </w:r>
                            <w:r w:rsidR="00C8511D">
                              <w:rPr>
                                <w:color w:val="000000" w:themeColor="text1"/>
                              </w:rPr>
                              <w:t>uns</w:t>
                            </w:r>
                            <w:r w:rsidRPr="00C56750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C33F4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C56750">
                              <w:rPr>
                                <w:color w:val="000000" w:themeColor="text1"/>
                              </w:rPr>
                              <w:t>Deshalb fragen wir</w:t>
                            </w:r>
                            <w:r w:rsidR="001F4F50">
                              <w:rPr>
                                <w:color w:val="000000" w:themeColor="text1"/>
                              </w:rPr>
                              <w:t xml:space="preserve">: Warum dürfen </w:t>
                            </w:r>
                            <w:r w:rsidRPr="00C56750">
                              <w:rPr>
                                <w:color w:val="000000" w:themeColor="text1"/>
                              </w:rPr>
                              <w:t>wir nicht jetzt schon wählen und unsere Zukunft mitgestalten</w:t>
                            </w:r>
                            <w:r w:rsidR="001F4F50">
                              <w:rPr>
                                <w:color w:val="000000" w:themeColor="text1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3209F" id="_x0000_s1027" type="#_x0000_t62" style="position:absolute;margin-left:160.5pt;margin-top:15.95pt;width:310.5pt;height:84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" adj="22980,10808" fillcolor="white [3212]" strokecolor="#a5a5a5 [2092]">
                <v:textbox>
                  <w:txbxContent>
                    <w:p w14:paraId="101EEB78" w14:textId="5F30C349" w:rsidR="00C56750" w:rsidRPr="00724064" w:rsidRDefault="00C56750" w:rsidP="00C56750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 w:rsidRPr="00C56750">
                        <w:rPr>
                          <w:color w:val="000000" w:themeColor="text1"/>
                        </w:rPr>
                        <w:t xml:space="preserve">Die Folgen vom Klimawandel betreffen besonders </w:t>
                      </w:r>
                      <w:r w:rsidR="00C8511D">
                        <w:rPr>
                          <w:color w:val="000000" w:themeColor="text1"/>
                        </w:rPr>
                        <w:t>uns</w:t>
                      </w:r>
                      <w:r w:rsidRPr="00C56750">
                        <w:rPr>
                          <w:color w:val="000000" w:themeColor="text1"/>
                        </w:rPr>
                        <w:t>.</w:t>
                      </w:r>
                      <w:r w:rsidR="00C33F48">
                        <w:rPr>
                          <w:color w:val="000000" w:themeColor="text1"/>
                        </w:rPr>
                        <w:t xml:space="preserve"> </w:t>
                      </w:r>
                      <w:r w:rsidRPr="00C56750">
                        <w:rPr>
                          <w:color w:val="000000" w:themeColor="text1"/>
                        </w:rPr>
                        <w:t>Deshalb fragen wir</w:t>
                      </w:r>
                      <w:r w:rsidR="001F4F50">
                        <w:rPr>
                          <w:color w:val="000000" w:themeColor="text1"/>
                        </w:rPr>
                        <w:t xml:space="preserve">: Warum dürfen </w:t>
                      </w:r>
                      <w:r w:rsidRPr="00C56750">
                        <w:rPr>
                          <w:color w:val="000000" w:themeColor="text1"/>
                        </w:rPr>
                        <w:t>wir nicht jetzt schon wählen und unsere Zukunft mitgestalten</w:t>
                      </w:r>
                      <w:r w:rsidR="001F4F50">
                        <w:rPr>
                          <w:color w:val="000000" w:themeColor="text1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E42F4F" w14:textId="164D1A4F" w:rsidR="00BB2916" w:rsidRDefault="00BB2916" w:rsidP="00C56750"/>
    <w:p w14:paraId="1810451B" w14:textId="620E0923" w:rsidR="00BB2916" w:rsidRDefault="00BB2916" w:rsidP="00C56750"/>
    <w:p w14:paraId="51CDB4B4" w14:textId="1846026D" w:rsidR="00BB2916" w:rsidRDefault="00BB2916" w:rsidP="00C56750"/>
    <w:p w14:paraId="491FC342" w14:textId="26C4D41A" w:rsidR="00BB2916" w:rsidRDefault="00BB2916" w:rsidP="00C56750"/>
    <w:p w14:paraId="19C2E174" w14:textId="4FE26064" w:rsidR="00BB2916" w:rsidRDefault="00BB2916" w:rsidP="00C56750"/>
    <w:p w14:paraId="124998D3" w14:textId="77777777" w:rsidR="000146AD" w:rsidRDefault="000146AD" w:rsidP="00C56750"/>
    <w:p w14:paraId="22295489" w14:textId="77777777" w:rsidR="00C56750" w:rsidRPr="00C56750" w:rsidRDefault="00C56750" w:rsidP="00C56750"/>
    <w:p w14:paraId="7E57FB50" w14:textId="77777777" w:rsidR="00D35015" w:rsidRPr="00287B24" w:rsidRDefault="00D35015" w:rsidP="00D35015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8B4FE82" wp14:editId="7294711A">
            <wp:extent cx="215900" cy="213360"/>
            <wp:effectExtent l="0" t="0" r="0" b="0"/>
            <wp:docPr id="60433841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schreiben_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137A8" w14:textId="4AABC389" w:rsidR="00D35015" w:rsidRDefault="00C33F48" w:rsidP="00D35015">
      <w:pPr>
        <w:pStyle w:val="ekvaufzhlung"/>
        <w:ind w:left="0" w:firstLine="0"/>
      </w:pPr>
      <w:r>
        <w:rPr>
          <w:rStyle w:val="ekvnummerierung"/>
        </w:rPr>
        <w:t>8</w:t>
      </w:r>
      <w:r w:rsidR="00D35015">
        <w:tab/>
        <w:t>Ergänze den Merksatz.</w:t>
      </w:r>
    </w:p>
    <w:p w14:paraId="16D0EACC" w14:textId="3BD81E16" w:rsidR="00D35015" w:rsidRDefault="00D35015" w:rsidP="00D35015">
      <w:pPr>
        <w:pStyle w:val="ekvaufzhlung"/>
        <w:ind w:left="0" w:firstLine="0"/>
      </w:pPr>
    </w:p>
    <w:p w14:paraId="67CC4184" w14:textId="77777777" w:rsidR="00D35015" w:rsidRPr="00716152" w:rsidRDefault="00D35015" w:rsidP="00D35015">
      <w:pPr>
        <w:pStyle w:val="ekvpicto"/>
        <w:framePr w:wrap="around"/>
      </w:pPr>
    </w:p>
    <w:p w14:paraId="1DCC0434" w14:textId="3C95BAE5" w:rsidR="00D35015" w:rsidRPr="00D35015" w:rsidRDefault="00D35015" w:rsidP="00C71279">
      <w:pPr>
        <w:pStyle w:val="ekvschreiblinie"/>
        <w:rPr>
          <w:rStyle w:val="ekvfett"/>
          <w:b w:val="0"/>
        </w:rPr>
      </w:pPr>
      <w:r w:rsidRPr="00F71888">
        <w:rPr>
          <w:rStyle w:val="ekvfett"/>
        </w:rPr>
        <w:t>Merke</w:t>
      </w:r>
      <w:r>
        <w:rPr>
          <w:rStyle w:val="ekvfett"/>
        </w:rPr>
        <w:t xml:space="preserve">: </w:t>
      </w:r>
      <w:r w:rsidR="00C5122B" w:rsidRPr="00C5122B">
        <w:t>Kinderrechte w</w:t>
      </w:r>
      <w:r w:rsidR="00C71279">
        <w:t>ü</w:t>
      </w:r>
      <w:r w:rsidR="00C5122B" w:rsidRPr="00C5122B">
        <w:t xml:space="preserve">rden gestärkt, wenn </w:t>
      </w:r>
      <w:r w:rsidR="00BB2916">
        <w:t xml:space="preserve">sie im </w:t>
      </w:r>
      <w:r w:rsidR="00C71279" w:rsidRPr="006710B5">
        <w:rPr>
          <w:rStyle w:val="ekvlsungunterstrichenausgeblendet"/>
        </w:rPr>
        <w:t xml:space="preserve">  </w:t>
      </w:r>
      <w:r w:rsidR="00BB2916" w:rsidRPr="006710B5">
        <w:rPr>
          <w:rStyle w:val="ekvlsungunterstrichenausgeblendet"/>
        </w:rPr>
        <w:t>Grundgesetz</w:t>
      </w:r>
      <w:r w:rsidR="00C71279" w:rsidRPr="006710B5">
        <w:rPr>
          <w:rStyle w:val="ekvlsungunterstrichenausgeblendet"/>
        </w:rPr>
        <w:t xml:space="preserve">  </w:t>
      </w:r>
      <w:r w:rsidR="00BB2916">
        <w:t xml:space="preserve"> stehen</w:t>
      </w:r>
      <w:r w:rsidR="00C5122B" w:rsidRPr="00C5122B">
        <w:t>.</w:t>
      </w:r>
    </w:p>
    <w:sectPr w:rsidR="00D35015" w:rsidRPr="00D35015" w:rsidSect="00BB2916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D5E9" w14:textId="77777777" w:rsidR="00A97ADD" w:rsidRDefault="00A97ADD" w:rsidP="003C599D">
      <w:pPr>
        <w:spacing w:line="240" w:lineRule="auto"/>
      </w:pPr>
      <w:r>
        <w:separator/>
      </w:r>
    </w:p>
  </w:endnote>
  <w:endnote w:type="continuationSeparator" w:id="0">
    <w:p w14:paraId="50D4EE98" w14:textId="77777777" w:rsidR="00A97ADD" w:rsidRDefault="00A97AD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CBFC" w14:textId="77777777" w:rsidR="00DD526F" w:rsidRDefault="00DD52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F77A15" w:rsidRPr="00F42294" w14:paraId="0500ACEC" w14:textId="77777777" w:rsidTr="006B2D23">
      <w:trPr>
        <w:trHeight w:hRule="exact" w:val="680"/>
      </w:trPr>
      <w:tc>
        <w:tcPr>
          <w:tcW w:w="1131" w:type="dxa"/>
          <w:noWrap/>
        </w:tcPr>
        <w:p w14:paraId="3EA350A2" w14:textId="77777777" w:rsidR="00F77A15" w:rsidRPr="00913892" w:rsidRDefault="00F77A15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D2A5389" wp14:editId="2BD357D5">
                <wp:extent cx="468000" cy="234000"/>
                <wp:effectExtent l="0" t="0" r="8255" b="0"/>
                <wp:docPr id="58165510" name="Grafik 58165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A593F14" w14:textId="77777777" w:rsidR="00F77A15" w:rsidRPr="00913892" w:rsidRDefault="00F77A15" w:rsidP="00554EDA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D0BDDDE" w14:textId="77777777" w:rsidR="00DD526F" w:rsidRDefault="00DD526F" w:rsidP="00DD526F">
          <w:pPr>
            <w:pStyle w:val="ekvquelle"/>
          </w:pPr>
          <w:r w:rsidRPr="009671DF">
            <w:rPr>
              <w:rStyle w:val="ekvquellefett"/>
            </w:rPr>
            <w:t>Abbildungen:</w:t>
          </w:r>
          <w:r w:rsidRPr="00DD526F">
            <w:t xml:space="preserve"> </w:t>
          </w:r>
          <w:r>
            <w:t xml:space="preserve">1. </w:t>
          </w:r>
          <w:r w:rsidRPr="00DD526F">
            <w:t xml:space="preserve">ullstein bild, Berlin (Boness / IPON); </w:t>
          </w:r>
          <w:r>
            <w:t xml:space="preserve">2. </w:t>
          </w:r>
          <w:r w:rsidRPr="00DD526F">
            <w:t>Jaroslaw Schwarzstein, Hannover;</w:t>
          </w:r>
          <w:r>
            <w:t xml:space="preserve"> 3. </w:t>
          </w:r>
          <w:r w:rsidRPr="00DD526F">
            <w:t>Matthias Pflügner, Berlin</w:t>
          </w:r>
          <w:r>
            <w:t xml:space="preserve">; 4. </w:t>
          </w:r>
          <w:r w:rsidRPr="00DD526F">
            <w:t xml:space="preserve">Matthias Pflügner, </w:t>
          </w:r>
          <w:r>
            <w:t>B</w:t>
          </w:r>
          <w:r w:rsidRPr="00DD526F">
            <w:t>erlin</w:t>
          </w:r>
        </w:p>
        <w:p w14:paraId="5CACDFDA" w14:textId="77777777" w:rsidR="00F77A15" w:rsidRPr="000B425B" w:rsidRDefault="00F77A15" w:rsidP="009671DF">
          <w:pPr>
            <w:pStyle w:val="ekvquelle"/>
          </w:pPr>
          <w:r w:rsidRPr="009671DF">
            <w:rPr>
              <w:rStyle w:val="ekvquellefett"/>
            </w:rPr>
            <w:t>Text:</w:t>
          </w:r>
          <w:r>
            <w:t xml:space="preserve"> Klett-Redaktion</w:t>
          </w:r>
        </w:p>
      </w:tc>
      <w:tc>
        <w:tcPr>
          <w:tcW w:w="397" w:type="dxa"/>
        </w:tcPr>
        <w:p w14:paraId="6F149E10" w14:textId="77777777" w:rsidR="00F77A15" w:rsidRPr="00913892" w:rsidRDefault="00F77A15" w:rsidP="00913892">
          <w:pPr>
            <w:pStyle w:val="ekvpagina"/>
          </w:pPr>
        </w:p>
      </w:tc>
    </w:tr>
  </w:tbl>
  <w:p w14:paraId="05F69CCD" w14:textId="77777777" w:rsidR="00F77A15" w:rsidRDefault="00F77A1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9DCAB" w14:textId="77777777" w:rsidR="00DD526F" w:rsidRDefault="00DD526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0C1572" w:rsidRPr="00F42294" w14:paraId="7108BB51" w14:textId="77777777" w:rsidTr="006B2D23">
      <w:trPr>
        <w:trHeight w:hRule="exact" w:val="680"/>
      </w:trPr>
      <w:tc>
        <w:tcPr>
          <w:tcW w:w="1131" w:type="dxa"/>
          <w:noWrap/>
        </w:tcPr>
        <w:p w14:paraId="7CCE7780" w14:textId="77777777" w:rsidR="000C1572" w:rsidRPr="00913892" w:rsidRDefault="000C1572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34C5B23" wp14:editId="7351017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7CB5447" w14:textId="77777777" w:rsidR="000C1572" w:rsidRPr="00913892" w:rsidRDefault="000C1572" w:rsidP="00554EDA">
          <w:pPr>
            <w:pStyle w:val="ekvpagina"/>
          </w:pPr>
          <w:r w:rsidRPr="00913892">
            <w:t xml:space="preserve">© Ernst Klett Verlag GmbH, </w:t>
          </w:r>
          <w:r w:rsidR="009B5C67">
            <w:t>Stuttgart 20</w:t>
          </w:r>
          <w:r w:rsidR="009671DF">
            <w:t>XX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E6CD51F" w14:textId="06773ECD" w:rsidR="009671DF" w:rsidRDefault="009671DF" w:rsidP="009671DF">
          <w:pPr>
            <w:pStyle w:val="ekvquelle"/>
          </w:pPr>
          <w:r w:rsidRPr="009671DF">
            <w:rPr>
              <w:rStyle w:val="ekvquellefett"/>
            </w:rPr>
            <w:t>Abbildungen:</w:t>
          </w:r>
          <w:r w:rsidR="00DD526F" w:rsidRPr="00DD526F">
            <w:t xml:space="preserve"> </w:t>
          </w:r>
          <w:r w:rsidR="00DD526F">
            <w:t xml:space="preserve">1. </w:t>
          </w:r>
          <w:r w:rsidR="00DD526F" w:rsidRPr="00DD526F">
            <w:t xml:space="preserve">ullstein bild, Berlin (Boness / IPON); </w:t>
          </w:r>
          <w:r w:rsidR="00DD526F">
            <w:t xml:space="preserve">2. </w:t>
          </w:r>
          <w:r w:rsidR="00DD526F" w:rsidRPr="00DD526F">
            <w:t>Jaroslaw Schwarzstein, Hannover;</w:t>
          </w:r>
          <w:r w:rsidR="00DD526F">
            <w:t xml:space="preserve"> 3. </w:t>
          </w:r>
          <w:r w:rsidR="00DD526F" w:rsidRPr="00DD526F">
            <w:t>Matthias Pflügner, Berlin</w:t>
          </w:r>
          <w:r w:rsidR="00DD526F">
            <w:t xml:space="preserve">; 4. </w:t>
          </w:r>
          <w:r w:rsidR="00DD526F" w:rsidRPr="00DD526F">
            <w:t xml:space="preserve">Matthias Pflügner, </w:t>
          </w:r>
          <w:r w:rsidR="00DD526F">
            <w:t>B</w:t>
          </w:r>
          <w:r w:rsidR="00DD526F" w:rsidRPr="00DD526F">
            <w:t>erlin</w:t>
          </w:r>
        </w:p>
        <w:p w14:paraId="60390257" w14:textId="66FDD242" w:rsidR="000C1572" w:rsidRPr="000B425B" w:rsidRDefault="009671DF" w:rsidP="009671DF">
          <w:pPr>
            <w:pStyle w:val="ekvquelle"/>
          </w:pPr>
          <w:r w:rsidRPr="009671DF">
            <w:rPr>
              <w:rStyle w:val="ekvquellefett"/>
            </w:rPr>
            <w:t>Text:</w:t>
          </w:r>
          <w:r>
            <w:t xml:space="preserve"> </w:t>
          </w:r>
          <w:r w:rsidR="00DD526F">
            <w:t>Klett-Redaktion</w:t>
          </w:r>
        </w:p>
      </w:tc>
      <w:tc>
        <w:tcPr>
          <w:tcW w:w="397" w:type="dxa"/>
        </w:tcPr>
        <w:p w14:paraId="061BBC05" w14:textId="77777777" w:rsidR="000C1572" w:rsidRPr="00913892" w:rsidRDefault="000C1572" w:rsidP="00913892">
          <w:pPr>
            <w:pStyle w:val="ekvpagina"/>
          </w:pPr>
        </w:p>
      </w:tc>
    </w:tr>
  </w:tbl>
  <w:p w14:paraId="770718C5" w14:textId="77777777" w:rsidR="000C1572" w:rsidRDefault="000C15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B999" w14:textId="77777777" w:rsidR="00A97ADD" w:rsidRDefault="00A97ADD" w:rsidP="003C599D">
      <w:pPr>
        <w:spacing w:line="240" w:lineRule="auto"/>
      </w:pPr>
      <w:r>
        <w:separator/>
      </w:r>
    </w:p>
  </w:footnote>
  <w:footnote w:type="continuationSeparator" w:id="0">
    <w:p w14:paraId="5C9630B6" w14:textId="77777777" w:rsidR="00A97ADD" w:rsidRDefault="00A97AD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9F02" w14:textId="77777777" w:rsidR="00DD526F" w:rsidRDefault="00DD526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07BE" w14:textId="77777777" w:rsidR="00DD526F" w:rsidRDefault="00DD526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16BE" w14:textId="77777777" w:rsidR="00DD526F" w:rsidRDefault="00DD52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DD"/>
    <w:rsid w:val="000040E2"/>
    <w:rsid w:val="000146AD"/>
    <w:rsid w:val="00014D7E"/>
    <w:rsid w:val="0002009E"/>
    <w:rsid w:val="00020440"/>
    <w:rsid w:val="000307B4"/>
    <w:rsid w:val="00035074"/>
    <w:rsid w:val="00037566"/>
    <w:rsid w:val="0004001C"/>
    <w:rsid w:val="00043523"/>
    <w:rsid w:val="00043B4C"/>
    <w:rsid w:val="0004736D"/>
    <w:rsid w:val="000501BB"/>
    <w:rsid w:val="00052136"/>
    <w:rsid w:val="000523D4"/>
    <w:rsid w:val="00053B2F"/>
    <w:rsid w:val="00054678"/>
    <w:rsid w:val="00054A93"/>
    <w:rsid w:val="0006258C"/>
    <w:rsid w:val="00062D31"/>
    <w:rsid w:val="00073067"/>
    <w:rsid w:val="00074047"/>
    <w:rsid w:val="000779C3"/>
    <w:rsid w:val="00080C3B"/>
    <w:rsid w:val="000812E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7CA"/>
    <w:rsid w:val="000D40DE"/>
    <w:rsid w:val="000D4791"/>
    <w:rsid w:val="000D5ADE"/>
    <w:rsid w:val="000E343E"/>
    <w:rsid w:val="000F21E8"/>
    <w:rsid w:val="000F4F53"/>
    <w:rsid w:val="000F6468"/>
    <w:rsid w:val="000F7910"/>
    <w:rsid w:val="00103057"/>
    <w:rsid w:val="0010552F"/>
    <w:rsid w:val="00107D77"/>
    <w:rsid w:val="00112595"/>
    <w:rsid w:val="001222CD"/>
    <w:rsid w:val="00124062"/>
    <w:rsid w:val="00126A13"/>
    <w:rsid w:val="00126C2B"/>
    <w:rsid w:val="00131417"/>
    <w:rsid w:val="00135C08"/>
    <w:rsid w:val="00136FB9"/>
    <w:rsid w:val="00137DDD"/>
    <w:rsid w:val="001524C9"/>
    <w:rsid w:val="00155116"/>
    <w:rsid w:val="0015764B"/>
    <w:rsid w:val="00161B4B"/>
    <w:rsid w:val="001641FA"/>
    <w:rsid w:val="001643D8"/>
    <w:rsid w:val="0016475A"/>
    <w:rsid w:val="00165ECC"/>
    <w:rsid w:val="00170544"/>
    <w:rsid w:val="001743EB"/>
    <w:rsid w:val="00182050"/>
    <w:rsid w:val="00182B7D"/>
    <w:rsid w:val="001845AC"/>
    <w:rsid w:val="00186866"/>
    <w:rsid w:val="00187AFD"/>
    <w:rsid w:val="00190B65"/>
    <w:rsid w:val="00193A18"/>
    <w:rsid w:val="00193A40"/>
    <w:rsid w:val="00197403"/>
    <w:rsid w:val="001A4D22"/>
    <w:rsid w:val="001A5BD5"/>
    <w:rsid w:val="001B7253"/>
    <w:rsid w:val="001C3792"/>
    <w:rsid w:val="001C6C8F"/>
    <w:rsid w:val="001D1169"/>
    <w:rsid w:val="001D2674"/>
    <w:rsid w:val="001D39FD"/>
    <w:rsid w:val="001D7433"/>
    <w:rsid w:val="001E485B"/>
    <w:rsid w:val="001F1E3D"/>
    <w:rsid w:val="001F4F50"/>
    <w:rsid w:val="001F53F1"/>
    <w:rsid w:val="0020055A"/>
    <w:rsid w:val="00200966"/>
    <w:rsid w:val="00201AA1"/>
    <w:rsid w:val="00205239"/>
    <w:rsid w:val="00206CFE"/>
    <w:rsid w:val="00213581"/>
    <w:rsid w:val="00214764"/>
    <w:rsid w:val="00214D18"/>
    <w:rsid w:val="00216138"/>
    <w:rsid w:val="00216D91"/>
    <w:rsid w:val="00221397"/>
    <w:rsid w:val="002240EA"/>
    <w:rsid w:val="002266E8"/>
    <w:rsid w:val="002277D2"/>
    <w:rsid w:val="002301FF"/>
    <w:rsid w:val="00232213"/>
    <w:rsid w:val="002333EB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581E"/>
    <w:rsid w:val="00266025"/>
    <w:rsid w:val="002710C4"/>
    <w:rsid w:val="00272ADF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6B65"/>
    <w:rsid w:val="002A0CF6"/>
    <w:rsid w:val="002A25AE"/>
    <w:rsid w:val="002B10A9"/>
    <w:rsid w:val="002B3DF1"/>
    <w:rsid w:val="002B4A62"/>
    <w:rsid w:val="002B64EA"/>
    <w:rsid w:val="002C23F2"/>
    <w:rsid w:val="002D41F4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232"/>
    <w:rsid w:val="003323B5"/>
    <w:rsid w:val="003373EF"/>
    <w:rsid w:val="00343E20"/>
    <w:rsid w:val="00350FBE"/>
    <w:rsid w:val="003513CC"/>
    <w:rsid w:val="003527B5"/>
    <w:rsid w:val="00362B02"/>
    <w:rsid w:val="0036404C"/>
    <w:rsid w:val="003653D5"/>
    <w:rsid w:val="00376A0A"/>
    <w:rsid w:val="0038356B"/>
    <w:rsid w:val="00384305"/>
    <w:rsid w:val="0039268F"/>
    <w:rsid w:val="00392F9B"/>
    <w:rsid w:val="00394595"/>
    <w:rsid w:val="003945FF"/>
    <w:rsid w:val="0039465E"/>
    <w:rsid w:val="003951DF"/>
    <w:rsid w:val="003A1A19"/>
    <w:rsid w:val="003A4282"/>
    <w:rsid w:val="003A5B0C"/>
    <w:rsid w:val="003B348E"/>
    <w:rsid w:val="003B3ED5"/>
    <w:rsid w:val="003C39DC"/>
    <w:rsid w:val="003C4AE5"/>
    <w:rsid w:val="003C599D"/>
    <w:rsid w:val="003C63E9"/>
    <w:rsid w:val="003D3D68"/>
    <w:rsid w:val="003D4085"/>
    <w:rsid w:val="003D70F5"/>
    <w:rsid w:val="003E21AC"/>
    <w:rsid w:val="003E2640"/>
    <w:rsid w:val="003E6330"/>
    <w:rsid w:val="003E6DCE"/>
    <w:rsid w:val="003E7B62"/>
    <w:rsid w:val="003F23C7"/>
    <w:rsid w:val="003F362F"/>
    <w:rsid w:val="003F7DAF"/>
    <w:rsid w:val="00405D0B"/>
    <w:rsid w:val="00406443"/>
    <w:rsid w:val="00411B18"/>
    <w:rsid w:val="00415632"/>
    <w:rsid w:val="0042107E"/>
    <w:rsid w:val="00424375"/>
    <w:rsid w:val="004372DD"/>
    <w:rsid w:val="00441088"/>
    <w:rsid w:val="00441724"/>
    <w:rsid w:val="0044185E"/>
    <w:rsid w:val="00445ADA"/>
    <w:rsid w:val="00452C06"/>
    <w:rsid w:val="00454148"/>
    <w:rsid w:val="004621B3"/>
    <w:rsid w:val="0046364F"/>
    <w:rsid w:val="00465073"/>
    <w:rsid w:val="00473A88"/>
    <w:rsid w:val="0047471A"/>
    <w:rsid w:val="00477F2F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415D"/>
    <w:rsid w:val="004C6EE2"/>
    <w:rsid w:val="004E0A88"/>
    <w:rsid w:val="004E3969"/>
    <w:rsid w:val="00501528"/>
    <w:rsid w:val="005069C1"/>
    <w:rsid w:val="00514229"/>
    <w:rsid w:val="005156EC"/>
    <w:rsid w:val="005168A4"/>
    <w:rsid w:val="00517BF0"/>
    <w:rsid w:val="0052117E"/>
    <w:rsid w:val="00521B91"/>
    <w:rsid w:val="00523708"/>
    <w:rsid w:val="005252D2"/>
    <w:rsid w:val="00530C92"/>
    <w:rsid w:val="00535AD8"/>
    <w:rsid w:val="00535AFF"/>
    <w:rsid w:val="00547103"/>
    <w:rsid w:val="00554EDA"/>
    <w:rsid w:val="00556B4A"/>
    <w:rsid w:val="00560848"/>
    <w:rsid w:val="00561D71"/>
    <w:rsid w:val="0057200E"/>
    <w:rsid w:val="00572A0F"/>
    <w:rsid w:val="0057424F"/>
    <w:rsid w:val="00574FE0"/>
    <w:rsid w:val="00576D2D"/>
    <w:rsid w:val="00583FC8"/>
    <w:rsid w:val="00584F88"/>
    <w:rsid w:val="00587DF4"/>
    <w:rsid w:val="00595347"/>
    <w:rsid w:val="00597E2F"/>
    <w:rsid w:val="005A2772"/>
    <w:rsid w:val="005A3FB2"/>
    <w:rsid w:val="005A577A"/>
    <w:rsid w:val="005A6D94"/>
    <w:rsid w:val="005B10BC"/>
    <w:rsid w:val="005B36B3"/>
    <w:rsid w:val="005B6C9C"/>
    <w:rsid w:val="005B7BE1"/>
    <w:rsid w:val="005C047C"/>
    <w:rsid w:val="005C0FBD"/>
    <w:rsid w:val="005C2458"/>
    <w:rsid w:val="005C400B"/>
    <w:rsid w:val="005C49D0"/>
    <w:rsid w:val="005C6584"/>
    <w:rsid w:val="005C699E"/>
    <w:rsid w:val="005D367A"/>
    <w:rsid w:val="005D3E99"/>
    <w:rsid w:val="005D79B8"/>
    <w:rsid w:val="005E15AC"/>
    <w:rsid w:val="005F2726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30CE7"/>
    <w:rsid w:val="00637EBE"/>
    <w:rsid w:val="0064692C"/>
    <w:rsid w:val="00653F68"/>
    <w:rsid w:val="006710B5"/>
    <w:rsid w:val="006802C4"/>
    <w:rsid w:val="0068429A"/>
    <w:rsid w:val="00685FDD"/>
    <w:rsid w:val="00693676"/>
    <w:rsid w:val="006A71DE"/>
    <w:rsid w:val="006A7331"/>
    <w:rsid w:val="006A76D7"/>
    <w:rsid w:val="006B2D23"/>
    <w:rsid w:val="006B6247"/>
    <w:rsid w:val="006C4E52"/>
    <w:rsid w:val="006C6A77"/>
    <w:rsid w:val="006D28D4"/>
    <w:rsid w:val="006D49F0"/>
    <w:rsid w:val="006D7F2E"/>
    <w:rsid w:val="006E1D17"/>
    <w:rsid w:val="006E235E"/>
    <w:rsid w:val="006E6961"/>
    <w:rsid w:val="006F0D3C"/>
    <w:rsid w:val="006F2EDC"/>
    <w:rsid w:val="006F72F5"/>
    <w:rsid w:val="00701B4F"/>
    <w:rsid w:val="00703C48"/>
    <w:rsid w:val="00704625"/>
    <w:rsid w:val="00706DAA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3A44"/>
    <w:rsid w:val="00741DA5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85"/>
    <w:rsid w:val="007A050E"/>
    <w:rsid w:val="007A2D7C"/>
    <w:rsid w:val="007A2F5A"/>
    <w:rsid w:val="007A42F2"/>
    <w:rsid w:val="007A5AA1"/>
    <w:rsid w:val="007A6729"/>
    <w:rsid w:val="007B0D3C"/>
    <w:rsid w:val="007B42CB"/>
    <w:rsid w:val="007C1230"/>
    <w:rsid w:val="007D186F"/>
    <w:rsid w:val="007D3095"/>
    <w:rsid w:val="007E2A25"/>
    <w:rsid w:val="007E4DDC"/>
    <w:rsid w:val="007E52E1"/>
    <w:rsid w:val="007E5E71"/>
    <w:rsid w:val="00801B7F"/>
    <w:rsid w:val="00802E02"/>
    <w:rsid w:val="008051DC"/>
    <w:rsid w:val="00815A76"/>
    <w:rsid w:val="00816953"/>
    <w:rsid w:val="0082136B"/>
    <w:rsid w:val="0082643F"/>
    <w:rsid w:val="00826DDD"/>
    <w:rsid w:val="008273B7"/>
    <w:rsid w:val="008277EF"/>
    <w:rsid w:val="00827985"/>
    <w:rsid w:val="00833C80"/>
    <w:rsid w:val="00836168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62DFD"/>
    <w:rsid w:val="00874376"/>
    <w:rsid w:val="0087623C"/>
    <w:rsid w:val="00881B59"/>
    <w:rsid w:val="00882053"/>
    <w:rsid w:val="008942A2"/>
    <w:rsid w:val="0089534A"/>
    <w:rsid w:val="008A529C"/>
    <w:rsid w:val="008B446A"/>
    <w:rsid w:val="008B5E47"/>
    <w:rsid w:val="008C0880"/>
    <w:rsid w:val="008C21BA"/>
    <w:rsid w:val="008C27FD"/>
    <w:rsid w:val="008C4BED"/>
    <w:rsid w:val="008D1257"/>
    <w:rsid w:val="008D3CE0"/>
    <w:rsid w:val="008D7FDC"/>
    <w:rsid w:val="008E0499"/>
    <w:rsid w:val="008E4B7A"/>
    <w:rsid w:val="008E6248"/>
    <w:rsid w:val="008F6EDE"/>
    <w:rsid w:val="008F71D0"/>
    <w:rsid w:val="00902002"/>
    <w:rsid w:val="00902CEB"/>
    <w:rsid w:val="009064C0"/>
    <w:rsid w:val="00907EC2"/>
    <w:rsid w:val="00912A0A"/>
    <w:rsid w:val="00913598"/>
    <w:rsid w:val="00913892"/>
    <w:rsid w:val="009215E3"/>
    <w:rsid w:val="0092334A"/>
    <w:rsid w:val="00936CF0"/>
    <w:rsid w:val="00937D9F"/>
    <w:rsid w:val="00942106"/>
    <w:rsid w:val="00942394"/>
    <w:rsid w:val="0094260D"/>
    <w:rsid w:val="009431CE"/>
    <w:rsid w:val="00945734"/>
    <w:rsid w:val="00945F5D"/>
    <w:rsid w:val="00946121"/>
    <w:rsid w:val="00952A59"/>
    <w:rsid w:val="00952B21"/>
    <w:rsid w:val="00956783"/>
    <w:rsid w:val="00957248"/>
    <w:rsid w:val="00957969"/>
    <w:rsid w:val="00962A4D"/>
    <w:rsid w:val="00964A22"/>
    <w:rsid w:val="009656E9"/>
    <w:rsid w:val="009671DF"/>
    <w:rsid w:val="00967C71"/>
    <w:rsid w:val="00967E19"/>
    <w:rsid w:val="0097068B"/>
    <w:rsid w:val="009743C6"/>
    <w:rsid w:val="009743DB"/>
    <w:rsid w:val="00976E17"/>
    <w:rsid w:val="00977556"/>
    <w:rsid w:val="009800AB"/>
    <w:rsid w:val="00981DFC"/>
    <w:rsid w:val="009856A1"/>
    <w:rsid w:val="00990D91"/>
    <w:rsid w:val="009915B2"/>
    <w:rsid w:val="00991EA3"/>
    <w:rsid w:val="00992B92"/>
    <w:rsid w:val="009A056D"/>
    <w:rsid w:val="009A17FC"/>
    <w:rsid w:val="009A2869"/>
    <w:rsid w:val="009A3597"/>
    <w:rsid w:val="009A50D4"/>
    <w:rsid w:val="009A54AD"/>
    <w:rsid w:val="009A7614"/>
    <w:rsid w:val="009B23BC"/>
    <w:rsid w:val="009B5C67"/>
    <w:rsid w:val="009C26DF"/>
    <w:rsid w:val="009C2A7B"/>
    <w:rsid w:val="009C3C75"/>
    <w:rsid w:val="009D1AFB"/>
    <w:rsid w:val="009D641A"/>
    <w:rsid w:val="009E01F6"/>
    <w:rsid w:val="009E17E1"/>
    <w:rsid w:val="009E45C5"/>
    <w:rsid w:val="009E47B1"/>
    <w:rsid w:val="009F003E"/>
    <w:rsid w:val="009F0109"/>
    <w:rsid w:val="009F1185"/>
    <w:rsid w:val="009F693B"/>
    <w:rsid w:val="00A01708"/>
    <w:rsid w:val="00A024FF"/>
    <w:rsid w:val="00A05E18"/>
    <w:rsid w:val="00A06EFE"/>
    <w:rsid w:val="00A13F07"/>
    <w:rsid w:val="00A15F09"/>
    <w:rsid w:val="00A15F19"/>
    <w:rsid w:val="00A170E5"/>
    <w:rsid w:val="00A209E2"/>
    <w:rsid w:val="00A2146F"/>
    <w:rsid w:val="00A22D59"/>
    <w:rsid w:val="00A23E76"/>
    <w:rsid w:val="00A26B32"/>
    <w:rsid w:val="00A27593"/>
    <w:rsid w:val="00A35787"/>
    <w:rsid w:val="00A36CCE"/>
    <w:rsid w:val="00A41D7B"/>
    <w:rsid w:val="00A43B4C"/>
    <w:rsid w:val="00A478DC"/>
    <w:rsid w:val="00A55C02"/>
    <w:rsid w:val="00A603B0"/>
    <w:rsid w:val="00A701AF"/>
    <w:rsid w:val="00A744D0"/>
    <w:rsid w:val="00A75504"/>
    <w:rsid w:val="00A83EBE"/>
    <w:rsid w:val="00A8594A"/>
    <w:rsid w:val="00A8687B"/>
    <w:rsid w:val="00A92B79"/>
    <w:rsid w:val="00A9695B"/>
    <w:rsid w:val="00A97ADD"/>
    <w:rsid w:val="00AA0BAD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89"/>
    <w:rsid w:val="00AD4D22"/>
    <w:rsid w:val="00AE65F6"/>
    <w:rsid w:val="00AF0439"/>
    <w:rsid w:val="00AF053E"/>
    <w:rsid w:val="00B039E8"/>
    <w:rsid w:val="00B14B45"/>
    <w:rsid w:val="00B155E8"/>
    <w:rsid w:val="00B15F75"/>
    <w:rsid w:val="00B2194E"/>
    <w:rsid w:val="00B23BEC"/>
    <w:rsid w:val="00B3066D"/>
    <w:rsid w:val="00B31F29"/>
    <w:rsid w:val="00B32796"/>
    <w:rsid w:val="00B32DAF"/>
    <w:rsid w:val="00B3499A"/>
    <w:rsid w:val="00B37E68"/>
    <w:rsid w:val="00B468CC"/>
    <w:rsid w:val="00B51BC2"/>
    <w:rsid w:val="00B52FB3"/>
    <w:rsid w:val="00B54655"/>
    <w:rsid w:val="00B6045F"/>
    <w:rsid w:val="00B7242A"/>
    <w:rsid w:val="00B8071F"/>
    <w:rsid w:val="00B82B4E"/>
    <w:rsid w:val="00B8420E"/>
    <w:rsid w:val="00B90CE1"/>
    <w:rsid w:val="00BA1A23"/>
    <w:rsid w:val="00BA40E0"/>
    <w:rsid w:val="00BB2916"/>
    <w:rsid w:val="00BC2CD2"/>
    <w:rsid w:val="00BC6483"/>
    <w:rsid w:val="00BC69E3"/>
    <w:rsid w:val="00BC7335"/>
    <w:rsid w:val="00BD1F75"/>
    <w:rsid w:val="00BD542D"/>
    <w:rsid w:val="00BD6E66"/>
    <w:rsid w:val="00BE193E"/>
    <w:rsid w:val="00BE1962"/>
    <w:rsid w:val="00BE4821"/>
    <w:rsid w:val="00BF17F2"/>
    <w:rsid w:val="00BF31D2"/>
    <w:rsid w:val="00BF637E"/>
    <w:rsid w:val="00C00404"/>
    <w:rsid w:val="00C00540"/>
    <w:rsid w:val="00C01967"/>
    <w:rsid w:val="00C01ED5"/>
    <w:rsid w:val="00C06B88"/>
    <w:rsid w:val="00C172AE"/>
    <w:rsid w:val="00C32E36"/>
    <w:rsid w:val="00C33F48"/>
    <w:rsid w:val="00C343F5"/>
    <w:rsid w:val="00C34B87"/>
    <w:rsid w:val="00C40555"/>
    <w:rsid w:val="00C40D51"/>
    <w:rsid w:val="00C429A6"/>
    <w:rsid w:val="00C45D3B"/>
    <w:rsid w:val="00C504F8"/>
    <w:rsid w:val="00C5122B"/>
    <w:rsid w:val="00C52804"/>
    <w:rsid w:val="00C52A99"/>
    <w:rsid w:val="00C52AB7"/>
    <w:rsid w:val="00C56750"/>
    <w:rsid w:val="00C61654"/>
    <w:rsid w:val="00C70F84"/>
    <w:rsid w:val="00C71279"/>
    <w:rsid w:val="00C727B3"/>
    <w:rsid w:val="00C72BA2"/>
    <w:rsid w:val="00C74250"/>
    <w:rsid w:val="00C83292"/>
    <w:rsid w:val="00C84E4C"/>
    <w:rsid w:val="00C8511D"/>
    <w:rsid w:val="00C87044"/>
    <w:rsid w:val="00C87463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6369"/>
    <w:rsid w:val="00CD6F12"/>
    <w:rsid w:val="00CE267A"/>
    <w:rsid w:val="00CE2A37"/>
    <w:rsid w:val="00CE386E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015"/>
    <w:rsid w:val="00D3536F"/>
    <w:rsid w:val="00D403F7"/>
    <w:rsid w:val="00D50CFE"/>
    <w:rsid w:val="00D52AE8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0994"/>
    <w:rsid w:val="00DC2340"/>
    <w:rsid w:val="00DC30DA"/>
    <w:rsid w:val="00DD526F"/>
    <w:rsid w:val="00DE0792"/>
    <w:rsid w:val="00DE287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154CD"/>
    <w:rsid w:val="00E17071"/>
    <w:rsid w:val="00E21473"/>
    <w:rsid w:val="00E22593"/>
    <w:rsid w:val="00E22935"/>
    <w:rsid w:val="00E22C67"/>
    <w:rsid w:val="00E2466B"/>
    <w:rsid w:val="00E3023E"/>
    <w:rsid w:val="00E34F46"/>
    <w:rsid w:val="00E375D2"/>
    <w:rsid w:val="00E37FE2"/>
    <w:rsid w:val="00E43E04"/>
    <w:rsid w:val="00E46AEA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27DC"/>
    <w:rsid w:val="00E95ED3"/>
    <w:rsid w:val="00EA7542"/>
    <w:rsid w:val="00EB0565"/>
    <w:rsid w:val="00EB2280"/>
    <w:rsid w:val="00EB5733"/>
    <w:rsid w:val="00EC0D78"/>
    <w:rsid w:val="00EC1621"/>
    <w:rsid w:val="00EC3515"/>
    <w:rsid w:val="00EC662E"/>
    <w:rsid w:val="00ED2C48"/>
    <w:rsid w:val="00EE049D"/>
    <w:rsid w:val="00EE2721"/>
    <w:rsid w:val="00EE2A0B"/>
    <w:rsid w:val="00EF6029"/>
    <w:rsid w:val="00F158FD"/>
    <w:rsid w:val="00F16DA0"/>
    <w:rsid w:val="00F23554"/>
    <w:rsid w:val="00F241DA"/>
    <w:rsid w:val="00F24740"/>
    <w:rsid w:val="00F30571"/>
    <w:rsid w:val="00F30905"/>
    <w:rsid w:val="00F323C1"/>
    <w:rsid w:val="00F335CB"/>
    <w:rsid w:val="00F35DB1"/>
    <w:rsid w:val="00F35E65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77A15"/>
    <w:rsid w:val="00F849BE"/>
    <w:rsid w:val="00F90468"/>
    <w:rsid w:val="00F94A4B"/>
    <w:rsid w:val="00F97AD4"/>
    <w:rsid w:val="00FB0917"/>
    <w:rsid w:val="00FB0F16"/>
    <w:rsid w:val="00FB59FB"/>
    <w:rsid w:val="00FB668F"/>
    <w:rsid w:val="00FB72A0"/>
    <w:rsid w:val="00FC12AF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8510F"/>
  <w15:chartTrackingRefBased/>
  <w15:docId w15:val="{2FEACA34-3973-4ECF-A4B3-54AF06A0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77A15"/>
    <w:pPr>
      <w:tabs>
        <w:tab w:val="left" w:pos="454"/>
        <w:tab w:val="left" w:pos="595"/>
        <w:tab w:val="left" w:pos="851"/>
      </w:tabs>
      <w:spacing w:after="0" w:line="344" w:lineRule="exact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945F5D"/>
    <w:pPr>
      <w:spacing w:line="240" w:lineRule="auto"/>
    </w:pPr>
    <w:rPr>
      <w:noProof/>
      <w:sz w:val="16"/>
    </w:rPr>
  </w:style>
  <w:style w:type="paragraph" w:customStyle="1" w:styleId="ekvkvnummer">
    <w:name w:val="ekv.kv.nummer"/>
    <w:basedOn w:val="Standard"/>
    <w:uiPriority w:val="48"/>
    <w:qFormat/>
    <w:rsid w:val="00945F5D"/>
    <w:rPr>
      <w:rFonts w:eastAsia="Times New Roman" w:cs="Times New Roman"/>
      <w:noProof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945F5D"/>
    <w:rPr>
      <w:rFonts w:ascii="Arial" w:hAnsi="Arial"/>
      <w:noProof/>
      <w:position w:val="-2"/>
      <w:sz w:val="28"/>
      <w:lang w:val="de-DE"/>
    </w:rPr>
  </w:style>
  <w:style w:type="paragraph" w:customStyle="1" w:styleId="ekvaufzhlung">
    <w:name w:val="ekv.aufzählung"/>
    <w:basedOn w:val="Standard"/>
    <w:uiPriority w:val="2"/>
    <w:qFormat/>
    <w:rsid w:val="00945F5D"/>
    <w:pPr>
      <w:tabs>
        <w:tab w:val="left" w:pos="794"/>
      </w:tabs>
      <w:ind w:left="454" w:hanging="454"/>
    </w:pPr>
    <w:rPr>
      <w:noProof/>
    </w:rPr>
  </w:style>
  <w:style w:type="paragraph" w:customStyle="1" w:styleId="ekvtabelle">
    <w:name w:val="ekv.tabelle"/>
    <w:basedOn w:val="Standard"/>
    <w:qFormat/>
    <w:rsid w:val="00945F5D"/>
    <w:rPr>
      <w:noProof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qFormat/>
    <w:rsid w:val="00945F5D"/>
    <w:pPr>
      <w:tabs>
        <w:tab w:val="clear" w:pos="595"/>
        <w:tab w:val="clear" w:pos="851"/>
      </w:tabs>
    </w:pPr>
    <w:rPr>
      <w:noProof/>
    </w:rPr>
  </w:style>
  <w:style w:type="paragraph" w:customStyle="1" w:styleId="ekvkreuzwortrtsel">
    <w:name w:val="ekv.kreuzworträtsel"/>
    <w:basedOn w:val="Standard"/>
    <w:semiHidden/>
    <w:qFormat/>
    <w:rsid w:val="00945F5D"/>
    <w:pPr>
      <w:spacing w:line="240" w:lineRule="auto"/>
      <w:jc w:val="center"/>
    </w:pPr>
    <w:rPr>
      <w:rFonts w:ascii="Comic Sans MS" w:hAnsi="Comic Sans MS"/>
      <w:noProof/>
    </w:rPr>
  </w:style>
  <w:style w:type="character" w:customStyle="1" w:styleId="ekvnummerierung">
    <w:name w:val="ekv.nummerierung"/>
    <w:basedOn w:val="Absatz-Standardschriftart"/>
    <w:uiPriority w:val="6"/>
    <w:qFormat/>
    <w:rsid w:val="00945F5D"/>
    <w:rPr>
      <w:b/>
      <w:sz w:val="33"/>
    </w:rPr>
  </w:style>
  <w:style w:type="paragraph" w:customStyle="1" w:styleId="ekvaufgabenwortkarte">
    <w:name w:val="ekv.aufgaben.wortkarte"/>
    <w:basedOn w:val="Standard"/>
    <w:semiHidden/>
    <w:qFormat/>
    <w:rsid w:val="00945F5D"/>
    <w:pPr>
      <w:spacing w:line="240" w:lineRule="auto"/>
    </w:pPr>
    <w:rPr>
      <w:noProof/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semiHidden/>
    <w:qFormat/>
    <w:rsid w:val="00945F5D"/>
    <w:pPr>
      <w:shd w:val="clear" w:color="auto" w:fill="A6A6A6" w:themeFill="background1" w:themeFillShade="A6"/>
      <w:spacing w:before="40" w:after="120"/>
    </w:pPr>
    <w:rPr>
      <w:noProof/>
    </w:rPr>
  </w:style>
  <w:style w:type="paragraph" w:customStyle="1" w:styleId="ekvboxtext">
    <w:name w:val="ekv.box.text"/>
    <w:basedOn w:val="Standard"/>
    <w:semiHidden/>
    <w:qFormat/>
    <w:rsid w:val="00945F5D"/>
    <w:pPr>
      <w:shd w:val="clear" w:color="auto" w:fill="D9D9D9" w:themeFill="background1" w:themeFillShade="D9"/>
    </w:pPr>
    <w:rPr>
      <w:noProof/>
    </w:r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945F5D"/>
    <w:pPr>
      <w:tabs>
        <w:tab w:val="clear" w:pos="595"/>
        <w:tab w:val="clear" w:pos="851"/>
      </w:tabs>
      <w:spacing w:line="240" w:lineRule="auto"/>
    </w:pPr>
    <w:rPr>
      <w:noProof/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945F5D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945F5D"/>
    <w:pPr>
      <w:tabs>
        <w:tab w:val="clear" w:pos="595"/>
        <w:tab w:val="clear" w:pos="851"/>
      </w:tabs>
      <w:spacing w:line="130" w:lineRule="exact"/>
      <w:ind w:left="113"/>
    </w:pPr>
    <w:rPr>
      <w:noProof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945F5D"/>
    <w:pPr>
      <w:spacing w:line="240" w:lineRule="auto"/>
      <w:ind w:right="113"/>
      <w:jc w:val="right"/>
    </w:pPr>
    <w:rPr>
      <w:noProof/>
      <w:sz w:val="10"/>
    </w:rPr>
  </w:style>
  <w:style w:type="paragraph" w:customStyle="1" w:styleId="ekvgrundtexthalbe">
    <w:name w:val="ekv.grundtext.halbe"/>
    <w:basedOn w:val="Standard"/>
    <w:uiPriority w:val="1"/>
    <w:qFormat/>
    <w:rsid w:val="00945F5D"/>
    <w:pPr>
      <w:spacing w:line="172" w:lineRule="exact"/>
    </w:pPr>
    <w:rPr>
      <w:noProof/>
    </w:rPr>
  </w:style>
  <w:style w:type="character" w:customStyle="1" w:styleId="ekvhandschriftunterstrichen">
    <w:name w:val="ekv.handschrift.unterstrichen"/>
    <w:basedOn w:val="Absatz-Standardschriftart"/>
    <w:uiPriority w:val="20"/>
    <w:qFormat/>
    <w:rsid w:val="00945F5D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45F5D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45F5D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45F5D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945F5D"/>
    <w:pPr>
      <w:spacing w:line="370" w:lineRule="exact"/>
    </w:pPr>
    <w:rPr>
      <w:noProof/>
    </w:rPr>
  </w:style>
  <w:style w:type="paragraph" w:customStyle="1" w:styleId="ekvbildbeschreibung">
    <w:name w:val="ekv.bildbeschreibung"/>
    <w:basedOn w:val="Standard"/>
    <w:uiPriority w:val="40"/>
    <w:qFormat/>
    <w:rsid w:val="00945F5D"/>
    <w:pPr>
      <w:shd w:val="clear" w:color="auto" w:fill="D9D9D9"/>
    </w:pPr>
    <w:rPr>
      <w:noProof/>
    </w:rPr>
  </w:style>
  <w:style w:type="paragraph" w:customStyle="1" w:styleId="ekvpicto">
    <w:name w:val="ekv.picto"/>
    <w:basedOn w:val="Standard"/>
    <w:qFormat/>
    <w:rsid w:val="00945F5D"/>
    <w:pPr>
      <w:framePr w:w="340" w:h="340" w:hRule="exact" w:wrap="around" w:vAnchor="text" w:hAnchor="page" w:x="1305" w:y="1"/>
      <w:spacing w:after="120" w:line="240" w:lineRule="auto"/>
      <w:jc w:val="center"/>
    </w:pPr>
    <w:rPr>
      <w:noProof/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945F5D"/>
    <w:rPr>
      <w:sz w:val="28"/>
    </w:rPr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945F5D"/>
    <w:rPr>
      <w:i/>
      <w:sz w:val="28"/>
    </w:rPr>
  </w:style>
  <w:style w:type="paragraph" w:customStyle="1" w:styleId="ekvbild">
    <w:name w:val="ekv.bild"/>
    <w:basedOn w:val="Standard"/>
    <w:uiPriority w:val="5"/>
    <w:qFormat/>
    <w:rsid w:val="00945F5D"/>
    <w:pPr>
      <w:spacing w:line="240" w:lineRule="auto"/>
    </w:pPr>
    <w:rPr>
      <w:noProof/>
    </w:rPr>
  </w:style>
  <w:style w:type="paragraph" w:customStyle="1" w:styleId="ekvbildlegende">
    <w:name w:val="ekv.bildlegende"/>
    <w:basedOn w:val="Standard"/>
    <w:uiPriority w:val="39"/>
    <w:qFormat/>
    <w:rsid w:val="00945F5D"/>
    <w:rPr>
      <w:noProof/>
      <w:sz w:val="26"/>
    </w:rPr>
  </w:style>
  <w:style w:type="character" w:customStyle="1" w:styleId="ekvfett">
    <w:name w:val="ekv.fett"/>
    <w:basedOn w:val="Absatz-Standardschriftart"/>
    <w:uiPriority w:val="29"/>
    <w:qFormat/>
    <w:rsid w:val="00945F5D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945F5D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945F5D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45F5D"/>
    <w:rPr>
      <w:rFonts w:ascii="Comic Sans MS" w:hAnsi="Comic Sans MS"/>
      <w:color w:val="FFFFFF" w:themeColor="background1"/>
      <w:sz w:val="28"/>
      <w:u w:val="single" w:color="000000" w:themeColor="text1"/>
    </w:rPr>
  </w:style>
  <w:style w:type="paragraph" w:customStyle="1" w:styleId="ekvzahlenmauer">
    <w:name w:val="ekv.zahlenmauer"/>
    <w:basedOn w:val="Standard"/>
    <w:semiHidden/>
    <w:qFormat/>
    <w:rsid w:val="00945F5D"/>
    <w:pPr>
      <w:spacing w:line="240" w:lineRule="auto"/>
      <w:jc w:val="center"/>
    </w:pPr>
    <w:rPr>
      <w:noProof/>
    </w:rPr>
  </w:style>
  <w:style w:type="paragraph" w:customStyle="1" w:styleId="ekvrechendreiecklinks">
    <w:name w:val="ekv.rechendreieck.links"/>
    <w:basedOn w:val="Standard"/>
    <w:semiHidden/>
    <w:qFormat/>
    <w:rsid w:val="00945F5D"/>
    <w:pPr>
      <w:ind w:left="113"/>
    </w:pPr>
    <w:rPr>
      <w:noProof/>
      <w:sz w:val="24"/>
    </w:rPr>
  </w:style>
  <w:style w:type="paragraph" w:customStyle="1" w:styleId="ekvschreiblinie">
    <w:name w:val="ekv.schreiblinie"/>
    <w:basedOn w:val="Standard"/>
    <w:uiPriority w:val="32"/>
    <w:qFormat/>
    <w:rsid w:val="00945F5D"/>
    <w:pPr>
      <w:tabs>
        <w:tab w:val="right" w:pos="9356"/>
      </w:tabs>
      <w:spacing w:line="452" w:lineRule="exact"/>
    </w:pPr>
    <w:rPr>
      <w:noProof/>
    </w:rPr>
  </w:style>
  <w:style w:type="paragraph" w:customStyle="1" w:styleId="ekvrechendreieckzentriert">
    <w:name w:val="ekv.rechendreieck.zentriert"/>
    <w:basedOn w:val="ekvrechendreiecklinks"/>
    <w:semiHidden/>
    <w:qFormat/>
    <w:rsid w:val="00945F5D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semiHidden/>
    <w:qFormat/>
    <w:rsid w:val="00945F5D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semiHidden/>
    <w:qFormat/>
    <w:rsid w:val="00945F5D"/>
    <w:pPr>
      <w:tabs>
        <w:tab w:val="left" w:pos="9356"/>
      </w:tabs>
      <w:spacing w:line="240" w:lineRule="auto"/>
      <w:jc w:val="center"/>
    </w:pPr>
    <w:rPr>
      <w:rFonts w:eastAsia="Times New Roman" w:cs="Times New Roman"/>
      <w:noProof/>
      <w:lang w:eastAsia="de-DE"/>
    </w:rPr>
  </w:style>
  <w:style w:type="paragraph" w:customStyle="1" w:styleId="ekvformel">
    <w:name w:val="ekv.formel"/>
    <w:basedOn w:val="Standard"/>
    <w:uiPriority w:val="33"/>
    <w:qFormat/>
    <w:rsid w:val="00945F5D"/>
    <w:pPr>
      <w:spacing w:line="240" w:lineRule="auto"/>
    </w:pPr>
    <w:rPr>
      <w:noProof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45F5D"/>
    <w:rPr>
      <w:rFonts w:ascii="Comic Sans MS" w:hAnsi="Comic Sans MS"/>
      <w:color w:val="FFFFFF" w:themeColor="background1"/>
      <w:sz w:val="28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45F5D"/>
    <w:rPr>
      <w:rFonts w:ascii="Times New Roman" w:hAnsi="Times New Roman"/>
      <w:i/>
      <w:color w:val="000000" w:themeColor="text1"/>
      <w:sz w:val="29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45F5D"/>
    <w:rPr>
      <w:rFonts w:ascii="Times New Roman" w:hAnsi="Times New Roman"/>
      <w:i/>
      <w:color w:val="000000" w:themeColor="text1"/>
      <w:sz w:val="29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45F5D"/>
    <w:rPr>
      <w:rFonts w:ascii="Times New Roman" w:hAnsi="Times New Roman"/>
      <w:i/>
      <w:color w:val="FFFFFF" w:themeColor="background1"/>
      <w:sz w:val="29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945F5D"/>
    <w:pPr>
      <w:spacing w:line="240" w:lineRule="auto"/>
    </w:pPr>
    <w:rPr>
      <w:b/>
      <w:noProof/>
      <w:sz w:val="41"/>
    </w:rPr>
  </w:style>
  <w:style w:type="paragraph" w:customStyle="1" w:styleId="ekvue2arial">
    <w:name w:val="ekv.ue2.arial"/>
    <w:basedOn w:val="Standard"/>
    <w:uiPriority w:val="11"/>
    <w:qFormat/>
    <w:rsid w:val="00945F5D"/>
    <w:pPr>
      <w:spacing w:line="240" w:lineRule="auto"/>
    </w:pPr>
    <w:rPr>
      <w:b/>
      <w:noProof/>
      <w:sz w:val="35"/>
    </w:rPr>
  </w:style>
  <w:style w:type="paragraph" w:customStyle="1" w:styleId="ekvue3arial">
    <w:name w:val="ekv.ue3.arial"/>
    <w:basedOn w:val="Standard"/>
    <w:uiPriority w:val="12"/>
    <w:qFormat/>
    <w:rsid w:val="00945F5D"/>
    <w:rPr>
      <w:b/>
      <w:noProof/>
    </w:rPr>
  </w:style>
  <w:style w:type="paragraph" w:customStyle="1" w:styleId="ekvschnittbox">
    <w:name w:val="ekv.schnittbox"/>
    <w:basedOn w:val="Standard"/>
    <w:semiHidden/>
    <w:qFormat/>
    <w:rsid w:val="00945F5D"/>
    <w:pPr>
      <w:tabs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945F5D"/>
    <w:pPr>
      <w:spacing w:line="240" w:lineRule="auto"/>
      <w:jc w:val="right"/>
    </w:pPr>
    <w:rPr>
      <w:b/>
      <w:noProof/>
      <w:sz w:val="50"/>
    </w:rPr>
  </w:style>
  <w:style w:type="paragraph" w:customStyle="1" w:styleId="ekvgrundtexttimes">
    <w:name w:val="ekv.grundtext.times"/>
    <w:basedOn w:val="Standard"/>
    <w:qFormat/>
    <w:rsid w:val="00945F5D"/>
    <w:rPr>
      <w:rFonts w:ascii="Times New Roman" w:hAnsi="Times New Roman"/>
      <w:noProof/>
      <w:sz w:val="30"/>
    </w:rPr>
  </w:style>
  <w:style w:type="paragraph" w:customStyle="1" w:styleId="ekvue1times">
    <w:name w:val="ekv.ue1.times"/>
    <w:basedOn w:val="Standard"/>
    <w:uiPriority w:val="13"/>
    <w:qFormat/>
    <w:rsid w:val="00945F5D"/>
    <w:pPr>
      <w:spacing w:line="240" w:lineRule="auto"/>
    </w:pPr>
    <w:rPr>
      <w:rFonts w:ascii="Times New Roman" w:hAnsi="Times New Roman"/>
      <w:b/>
      <w:noProof/>
      <w:sz w:val="43"/>
    </w:rPr>
  </w:style>
  <w:style w:type="paragraph" w:customStyle="1" w:styleId="ekvue2times">
    <w:name w:val="ekv.ue2.times"/>
    <w:basedOn w:val="Standard"/>
    <w:uiPriority w:val="14"/>
    <w:qFormat/>
    <w:rsid w:val="00945F5D"/>
    <w:pPr>
      <w:spacing w:line="240" w:lineRule="auto"/>
    </w:pPr>
    <w:rPr>
      <w:rFonts w:ascii="Times New Roman" w:hAnsi="Times New Roman"/>
      <w:b/>
      <w:noProof/>
      <w:sz w:val="31"/>
    </w:rPr>
  </w:style>
  <w:style w:type="paragraph" w:customStyle="1" w:styleId="ekvue3times">
    <w:name w:val="ekv.ue3.times"/>
    <w:basedOn w:val="Standard"/>
    <w:uiPriority w:val="15"/>
    <w:qFormat/>
    <w:rsid w:val="00945F5D"/>
    <w:rPr>
      <w:rFonts w:ascii="Times New Roman" w:hAnsi="Times New Roman"/>
      <w:b/>
      <w:noProof/>
      <w:sz w:val="30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945F5D"/>
    <w:pPr>
      <w:tabs>
        <w:tab w:val="clear" w:pos="595"/>
        <w:tab w:val="clear" w:pos="851"/>
      </w:tabs>
      <w:spacing w:line="130" w:lineRule="exact"/>
      <w:ind w:left="113"/>
    </w:pPr>
    <w:rPr>
      <w:noProof/>
      <w:sz w:val="10"/>
    </w:rPr>
  </w:style>
  <w:style w:type="paragraph" w:customStyle="1" w:styleId="ekvtabellelinks">
    <w:name w:val="ekv.tabelle.links"/>
    <w:basedOn w:val="Standard"/>
    <w:qFormat/>
    <w:rsid w:val="00945F5D"/>
    <w:pPr>
      <w:ind w:left="57" w:right="57"/>
    </w:pPr>
    <w:rPr>
      <w:noProof/>
    </w:rPr>
  </w:style>
  <w:style w:type="paragraph" w:customStyle="1" w:styleId="ekvtabellezentriert">
    <w:name w:val="ekv.tabelle.zentriert"/>
    <w:basedOn w:val="Standard"/>
    <w:qFormat/>
    <w:rsid w:val="00945F5D"/>
    <w:pPr>
      <w:ind w:left="57" w:right="57"/>
      <w:jc w:val="center"/>
    </w:pPr>
    <w:rPr>
      <w:noProof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945F5D"/>
    <w:rPr>
      <w:sz w:val="17"/>
    </w:rPr>
  </w:style>
  <w:style w:type="paragraph" w:customStyle="1" w:styleId="ekvtabellerechts">
    <w:name w:val="ekv.tabelle.rechts"/>
    <w:basedOn w:val="Standard"/>
    <w:qFormat/>
    <w:rsid w:val="00945F5D"/>
    <w:pPr>
      <w:ind w:left="57" w:right="57"/>
      <w:jc w:val="right"/>
    </w:pPr>
    <w:rPr>
      <w:noProof/>
    </w:rPr>
  </w:style>
  <w:style w:type="paragraph" w:customStyle="1" w:styleId="ekvquelleobjekt">
    <w:name w:val="ekv.quelle.objekt"/>
    <w:basedOn w:val="Standard"/>
    <w:qFormat/>
    <w:rsid w:val="00945F5D"/>
    <w:pPr>
      <w:spacing w:line="130" w:lineRule="exact"/>
    </w:pPr>
    <w:rPr>
      <w:noProof/>
      <w:sz w:val="10"/>
    </w:rPr>
  </w:style>
  <w:style w:type="paragraph" w:customStyle="1" w:styleId="ekvaufzhlung1">
    <w:name w:val="ekv.aufzählung.1"/>
    <w:basedOn w:val="Standard"/>
    <w:rsid w:val="009E01F6"/>
    <w:pPr>
      <w:tabs>
        <w:tab w:val="clear" w:pos="454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254" w:lineRule="exact"/>
      <w:ind w:left="680" w:hanging="340"/>
    </w:pPr>
    <w:rPr>
      <w:rFonts w:eastAsia="Times New Roman" w:cs="Times New Roman"/>
      <w:sz w:val="19"/>
    </w:rPr>
  </w:style>
  <w:style w:type="paragraph" w:customStyle="1" w:styleId="ekvaufzhlung2">
    <w:name w:val="ekv.aufzählung.2"/>
    <w:basedOn w:val="Standard"/>
    <w:rsid w:val="009E01F6"/>
    <w:pPr>
      <w:tabs>
        <w:tab w:val="clear" w:pos="454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254" w:lineRule="exact"/>
      <w:ind w:left="1020" w:hanging="340"/>
    </w:pPr>
    <w:rPr>
      <w:rFonts w:eastAsia="Times New Roman" w:cs="Times New Roman"/>
      <w:sz w:val="19"/>
    </w:rPr>
  </w:style>
  <w:style w:type="paragraph" w:customStyle="1" w:styleId="ekvaufzhlung3">
    <w:name w:val="ekv.aufzählung.3"/>
    <w:basedOn w:val="Standard"/>
    <w:rsid w:val="009E01F6"/>
    <w:pPr>
      <w:tabs>
        <w:tab w:val="clear" w:pos="454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254" w:lineRule="exact"/>
      <w:ind w:left="1361" w:hanging="340"/>
    </w:pPr>
    <w:rPr>
      <w:rFonts w:eastAsia="Times New Roman" w:cs="Times New Roman"/>
      <w:sz w:val="19"/>
    </w:rPr>
  </w:style>
  <w:style w:type="paragraph" w:customStyle="1" w:styleId="ekvue1fremdtext">
    <w:name w:val="ekv.ue1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9E01F6"/>
    <w:pPr>
      <w:tabs>
        <w:tab w:val="clear" w:pos="454"/>
        <w:tab w:val="left" w:pos="340"/>
      </w:tabs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9E01F6"/>
    <w:pPr>
      <w:tabs>
        <w:tab w:val="clear" w:pos="454"/>
        <w:tab w:val="left" w:pos="340"/>
      </w:tabs>
      <w:spacing w:line="254" w:lineRule="exact"/>
    </w:pPr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630CE7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630CE7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630CE7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9671DF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11.png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xz188\AppData\Roaming\Microsoft\Templates\WD_KV_KL5_INKLUSION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AEEF3-F7C2-47D5-AE9A-941E7A55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2025-11-27T08:18:00Z</dcterms:created>
  <dcterms:modified xsi:type="dcterms:W3CDTF">2026-01-21T11:50:00Z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INKLUSION - Version 1.06</vt:lpwstr>
  </property>
</Properties>
</file>