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7E765" w14:textId="35DB1CA5" w:rsidR="00901B13" w:rsidRPr="00653BDA" w:rsidRDefault="00645CEF" w:rsidP="007E692A">
      <w:pPr>
        <w:pStyle w:val="ekvue1arial"/>
      </w:pPr>
      <w:r w:rsidRPr="00653BDA">
        <w:t>Daten zu Jugendkriminalität untersuchen</w:t>
      </w:r>
    </w:p>
    <w:p w14:paraId="3904D83F" w14:textId="4CF89184" w:rsidR="007E692A" w:rsidRPr="00653BDA" w:rsidRDefault="007E692A" w:rsidP="00FD20A8"/>
    <w:p w14:paraId="47CE05E8" w14:textId="18BA9DE6" w:rsidR="00C6572B" w:rsidRDefault="001E05B5" w:rsidP="00B652F6">
      <w:r w:rsidRPr="00653BDA">
        <w:t xml:space="preserve">Die Kriminalstatistik </w:t>
      </w:r>
      <w:r w:rsidR="00B652F6">
        <w:t xml:space="preserve">zeigt </w:t>
      </w:r>
      <w:r w:rsidRPr="00653BDA">
        <w:t>jedes Jahr</w:t>
      </w:r>
      <w:r w:rsidR="00B652F6">
        <w:t xml:space="preserve">, aus </w:t>
      </w:r>
      <w:r w:rsidRPr="00653BDA">
        <w:t>welche</w:t>
      </w:r>
      <w:r w:rsidR="00B652F6">
        <w:t>n</w:t>
      </w:r>
      <w:r w:rsidRPr="00653BDA">
        <w:t xml:space="preserve"> Altersgruppen </w:t>
      </w:r>
      <w:r w:rsidR="00B652F6">
        <w:t xml:space="preserve">die </w:t>
      </w:r>
      <w:r w:rsidRPr="00653BDA">
        <w:t xml:space="preserve">Verdächtigen </w:t>
      </w:r>
      <w:r w:rsidR="00B652F6">
        <w:t>(</w:t>
      </w:r>
      <w:r w:rsidRPr="00653BDA">
        <w:t xml:space="preserve">und </w:t>
      </w:r>
      <w:r w:rsidR="00B652F6">
        <w:t xml:space="preserve">eventuell Schuldigen) in polizeilichen Ermittlungen stammen. </w:t>
      </w:r>
      <w:r w:rsidR="00656D62">
        <w:t>Die folgende</w:t>
      </w:r>
      <w:r w:rsidRPr="00653BDA">
        <w:t xml:space="preserve"> Statisti</w:t>
      </w:r>
      <w:r w:rsidR="00656D62">
        <w:t>k stammt</w:t>
      </w:r>
      <w:r w:rsidRPr="00653BDA">
        <w:t xml:space="preserve"> aus dem Jahr 2024.</w:t>
      </w:r>
    </w:p>
    <w:p w14:paraId="6EB41C88" w14:textId="77777777" w:rsidR="00656D62" w:rsidRDefault="00656D62" w:rsidP="00B652F6"/>
    <w:p w14:paraId="72109258" w14:textId="4C30181F" w:rsidR="00656D62" w:rsidRDefault="00656D62" w:rsidP="00BB28EF">
      <w:pPr>
        <w:pStyle w:val="ekvue3arial"/>
      </w:pPr>
      <w:r>
        <w:t xml:space="preserve">Tatverdächtige junge Menschen nach Alter und Geschlecht im Jahr 2024 (absolute Zahlen) – </w:t>
      </w:r>
      <w:r w:rsidR="00BB28EF">
        <w:br/>
      </w:r>
      <w:r>
        <w:t>alle Delikte</w:t>
      </w:r>
    </w:p>
    <w:p w14:paraId="102D142E" w14:textId="77777777" w:rsidR="00656D62" w:rsidRDefault="00656D62" w:rsidP="00B652F6"/>
    <w:tbl>
      <w:tblPr>
        <w:tblStyle w:val="Gitternetztabelle7farbi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1615"/>
        <w:gridCol w:w="1869"/>
        <w:gridCol w:w="1869"/>
        <w:gridCol w:w="1869"/>
      </w:tblGrid>
      <w:tr w:rsidR="00656D62" w14:paraId="582FB6B2" w14:textId="77777777" w:rsidTr="00BB2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</w:tcPr>
          <w:p w14:paraId="0BD3EB5D" w14:textId="77777777" w:rsidR="00656D62" w:rsidRDefault="00656D62" w:rsidP="00BB28EF">
            <w:pPr>
              <w:pStyle w:val="ekvtabellezentriert"/>
            </w:pPr>
          </w:p>
        </w:tc>
        <w:tc>
          <w:tcPr>
            <w:tcW w:w="1615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6A6A6" w:themeFill="background1" w:themeFillShade="A6"/>
          </w:tcPr>
          <w:p w14:paraId="5BF90016" w14:textId="7329207E" w:rsidR="00656D62" w:rsidRPr="00BB28EF" w:rsidRDefault="00656D62" w:rsidP="00BB28EF">
            <w:pPr>
              <w:pStyle w:val="ekvtabellezentrier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ekvfett"/>
                <w:b/>
                <w:bCs w:val="0"/>
                <w:color w:val="FFFFFF" w:themeColor="background1"/>
              </w:rPr>
            </w:pPr>
            <w:r w:rsidRPr="00BB28EF">
              <w:rPr>
                <w:rStyle w:val="ekvfett"/>
                <w:b/>
                <w:bCs w:val="0"/>
                <w:color w:val="FFFFFF" w:themeColor="background1"/>
              </w:rPr>
              <w:t>Unter 14 Jahre</w:t>
            </w:r>
          </w:p>
        </w:tc>
        <w:tc>
          <w:tcPr>
            <w:tcW w:w="1869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6A6A6" w:themeFill="background1" w:themeFillShade="A6"/>
          </w:tcPr>
          <w:p w14:paraId="7A8539C2" w14:textId="5BA29101" w:rsidR="00656D62" w:rsidRPr="00BB28EF" w:rsidRDefault="00656D62" w:rsidP="00BB28EF">
            <w:pPr>
              <w:pStyle w:val="ekvtabellezentrier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ekvfett"/>
                <w:b/>
                <w:bCs w:val="0"/>
                <w:color w:val="FFFFFF" w:themeColor="background1"/>
              </w:rPr>
            </w:pPr>
            <w:r w:rsidRPr="00BB28EF">
              <w:rPr>
                <w:rStyle w:val="ekvfett"/>
                <w:b/>
                <w:bCs w:val="0"/>
                <w:color w:val="FFFFFF" w:themeColor="background1"/>
              </w:rPr>
              <w:t xml:space="preserve">14 bis unter </w:t>
            </w:r>
            <w:r w:rsidR="00BB28EF" w:rsidRPr="00BB28EF">
              <w:rPr>
                <w:rStyle w:val="ekvfett"/>
                <w:b/>
                <w:bCs w:val="0"/>
                <w:color w:val="FFFFFF" w:themeColor="background1"/>
              </w:rPr>
              <w:br/>
            </w:r>
            <w:r w:rsidRPr="00BB28EF">
              <w:rPr>
                <w:rStyle w:val="ekvfett"/>
                <w:b/>
                <w:bCs w:val="0"/>
                <w:color w:val="FFFFFF" w:themeColor="background1"/>
              </w:rPr>
              <w:t>18 Jahre</w:t>
            </w:r>
          </w:p>
        </w:tc>
        <w:tc>
          <w:tcPr>
            <w:tcW w:w="1869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6A6A6" w:themeFill="background1" w:themeFillShade="A6"/>
          </w:tcPr>
          <w:p w14:paraId="6405CBA6" w14:textId="06A1C230" w:rsidR="00656D62" w:rsidRPr="00BB28EF" w:rsidRDefault="00656D62" w:rsidP="00BB28EF">
            <w:pPr>
              <w:pStyle w:val="ekvtabellezentrier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ekvfett"/>
                <w:b/>
                <w:bCs w:val="0"/>
                <w:color w:val="FFFFFF" w:themeColor="background1"/>
              </w:rPr>
            </w:pPr>
            <w:r w:rsidRPr="00BB28EF">
              <w:rPr>
                <w:rStyle w:val="ekvfett"/>
                <w:b/>
                <w:bCs w:val="0"/>
                <w:color w:val="FFFFFF" w:themeColor="background1"/>
              </w:rPr>
              <w:t xml:space="preserve">18 bis unter </w:t>
            </w:r>
            <w:r w:rsidR="00BB28EF" w:rsidRPr="00BB28EF">
              <w:rPr>
                <w:rStyle w:val="ekvfett"/>
                <w:b/>
                <w:bCs w:val="0"/>
                <w:color w:val="FFFFFF" w:themeColor="background1"/>
              </w:rPr>
              <w:br/>
            </w:r>
            <w:r w:rsidRPr="00BB28EF">
              <w:rPr>
                <w:rStyle w:val="ekvfett"/>
                <w:b/>
                <w:bCs w:val="0"/>
                <w:color w:val="FFFFFF" w:themeColor="background1"/>
              </w:rPr>
              <w:t>21 Jahre</w:t>
            </w:r>
          </w:p>
        </w:tc>
        <w:tc>
          <w:tcPr>
            <w:tcW w:w="1869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6A6A6" w:themeFill="background1" w:themeFillShade="A6"/>
          </w:tcPr>
          <w:p w14:paraId="4D628907" w14:textId="06A3515B" w:rsidR="00656D62" w:rsidRPr="00BB28EF" w:rsidRDefault="00656D62" w:rsidP="00BB28EF">
            <w:pPr>
              <w:pStyle w:val="ekvtabellezentrier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ekvfett"/>
                <w:b/>
                <w:bCs w:val="0"/>
                <w:color w:val="FFFFFF" w:themeColor="background1"/>
              </w:rPr>
            </w:pPr>
            <w:r w:rsidRPr="00BB28EF">
              <w:rPr>
                <w:rStyle w:val="ekvfett"/>
                <w:b/>
                <w:bCs w:val="0"/>
                <w:color w:val="FFFFFF" w:themeColor="background1"/>
              </w:rPr>
              <w:t xml:space="preserve">21 bis unter </w:t>
            </w:r>
            <w:r w:rsidR="00BB28EF" w:rsidRPr="00BB28EF">
              <w:rPr>
                <w:rStyle w:val="ekvfett"/>
                <w:b/>
                <w:bCs w:val="0"/>
                <w:color w:val="FFFFFF" w:themeColor="background1"/>
              </w:rPr>
              <w:br/>
            </w:r>
            <w:r w:rsidRPr="00BB28EF">
              <w:rPr>
                <w:rStyle w:val="ekvfett"/>
                <w:b/>
                <w:bCs w:val="0"/>
                <w:color w:val="FFFFFF" w:themeColor="background1"/>
              </w:rPr>
              <w:t>25 Jahre</w:t>
            </w:r>
          </w:p>
        </w:tc>
      </w:tr>
      <w:tr w:rsidR="00656D62" w14:paraId="3EE1BC24" w14:textId="77777777" w:rsidTr="00BB2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A6A6A6" w:themeFill="background1" w:themeFillShade="A6"/>
            <w:vAlign w:val="center"/>
          </w:tcPr>
          <w:p w14:paraId="3439D375" w14:textId="77777777" w:rsidR="00656D62" w:rsidRPr="00BB28EF" w:rsidRDefault="00656D62" w:rsidP="00BB28EF">
            <w:pPr>
              <w:pStyle w:val="ekvtabellezentriert"/>
              <w:rPr>
                <w:rStyle w:val="ekvfett"/>
                <w:i w:val="0"/>
                <w:iCs w:val="0"/>
                <w:color w:val="FFFFFF" w:themeColor="background1"/>
              </w:rPr>
            </w:pPr>
            <w:r w:rsidRPr="00BB28EF">
              <w:rPr>
                <w:rStyle w:val="ekvfett"/>
                <w:i w:val="0"/>
                <w:iCs w:val="0"/>
                <w:color w:val="FFFFFF" w:themeColor="background1"/>
              </w:rPr>
              <w:t>Anzahl gesamt</w:t>
            </w:r>
          </w:p>
          <w:p w14:paraId="3980ACBF" w14:textId="7015C5BD" w:rsidR="00BB28EF" w:rsidRPr="00BB28EF" w:rsidRDefault="00BB28EF" w:rsidP="00BB28EF">
            <w:pPr>
              <w:pStyle w:val="ekvtabellezentriert"/>
              <w:rPr>
                <w:rStyle w:val="ekvfett"/>
                <w:i w:val="0"/>
                <w:iCs w:val="0"/>
                <w:color w:val="FFFFFF" w:themeColor="background1"/>
              </w:rPr>
            </w:pPr>
          </w:p>
        </w:tc>
        <w:tc>
          <w:tcPr>
            <w:tcW w:w="1615" w:type="dxa"/>
            <w:shd w:val="clear" w:color="auto" w:fill="D9D9D9" w:themeFill="background1" w:themeFillShade="D9"/>
            <w:vAlign w:val="center"/>
          </w:tcPr>
          <w:p w14:paraId="186FEC50" w14:textId="27BF69C3" w:rsidR="00656D62" w:rsidRDefault="00BB28EF" w:rsidP="00BB28EF">
            <w:pPr>
              <w:pStyle w:val="ekvtabellezentrie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101.886</w:t>
            </w:r>
          </w:p>
        </w:tc>
        <w:tc>
          <w:tcPr>
            <w:tcW w:w="1869" w:type="dxa"/>
            <w:shd w:val="clear" w:color="auto" w:fill="FFFFFF" w:themeFill="background1"/>
            <w:vAlign w:val="center"/>
          </w:tcPr>
          <w:p w14:paraId="18C97322" w14:textId="3E02F390" w:rsidR="00656D62" w:rsidRDefault="00BB28EF" w:rsidP="00BB28EF">
            <w:pPr>
              <w:pStyle w:val="ekvtabellezentrie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192.863</w:t>
            </w:r>
          </w:p>
        </w:tc>
        <w:tc>
          <w:tcPr>
            <w:tcW w:w="1869" w:type="dxa"/>
            <w:shd w:val="clear" w:color="auto" w:fill="D9D9D9" w:themeFill="background1" w:themeFillShade="D9"/>
            <w:vAlign w:val="center"/>
          </w:tcPr>
          <w:p w14:paraId="0352B06E" w14:textId="634984A8" w:rsidR="00656D62" w:rsidRDefault="00BB28EF" w:rsidP="00BB28EF">
            <w:pPr>
              <w:pStyle w:val="ekvtabellezentrie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156.889</w:t>
            </w:r>
          </w:p>
        </w:tc>
        <w:tc>
          <w:tcPr>
            <w:tcW w:w="1869" w:type="dxa"/>
            <w:shd w:val="clear" w:color="auto" w:fill="FFFFFF" w:themeFill="background1"/>
            <w:vAlign w:val="center"/>
          </w:tcPr>
          <w:p w14:paraId="16470D9B" w14:textId="6CA8D8DE" w:rsidR="00656D62" w:rsidRDefault="00BB28EF" w:rsidP="00BB28EF">
            <w:pPr>
              <w:pStyle w:val="ekvtabellezentrie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213.335</w:t>
            </w:r>
          </w:p>
        </w:tc>
      </w:tr>
      <w:tr w:rsidR="00656D62" w14:paraId="441B8444" w14:textId="77777777" w:rsidTr="00BB2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A6A6A6" w:themeFill="background1" w:themeFillShade="A6"/>
            <w:vAlign w:val="center"/>
          </w:tcPr>
          <w:p w14:paraId="15285A4D" w14:textId="77777777" w:rsidR="00656D62" w:rsidRPr="00BB28EF" w:rsidRDefault="00656D62" w:rsidP="00BB28EF">
            <w:pPr>
              <w:pStyle w:val="ekvtabellezentriert"/>
              <w:rPr>
                <w:rStyle w:val="ekvfett"/>
                <w:i w:val="0"/>
                <w:iCs w:val="0"/>
                <w:color w:val="FFFFFF" w:themeColor="background1"/>
              </w:rPr>
            </w:pPr>
            <w:r w:rsidRPr="00BB28EF">
              <w:rPr>
                <w:rStyle w:val="ekvfett"/>
                <w:i w:val="0"/>
                <w:iCs w:val="0"/>
                <w:color w:val="FFFFFF" w:themeColor="background1"/>
              </w:rPr>
              <w:t>Anzahl männlich</w:t>
            </w:r>
          </w:p>
          <w:p w14:paraId="74FB90D5" w14:textId="4993962A" w:rsidR="00BB28EF" w:rsidRPr="00BB28EF" w:rsidRDefault="00BB28EF" w:rsidP="00BB28EF">
            <w:pPr>
              <w:pStyle w:val="ekvtabellezentriert"/>
              <w:rPr>
                <w:rStyle w:val="ekvfett"/>
                <w:i w:val="0"/>
                <w:iCs w:val="0"/>
                <w:color w:val="FFFFFF" w:themeColor="background1"/>
              </w:rPr>
            </w:pPr>
          </w:p>
        </w:tc>
        <w:tc>
          <w:tcPr>
            <w:tcW w:w="1615" w:type="dxa"/>
            <w:shd w:val="clear" w:color="auto" w:fill="D9D9D9" w:themeFill="background1" w:themeFillShade="D9"/>
            <w:vAlign w:val="center"/>
          </w:tcPr>
          <w:p w14:paraId="71F040D3" w14:textId="1727A40D" w:rsidR="00656D62" w:rsidRDefault="00BB28EF" w:rsidP="00BB28EF">
            <w:pPr>
              <w:pStyle w:val="ekvtabellezentrie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68.681</w:t>
            </w:r>
          </w:p>
        </w:tc>
        <w:tc>
          <w:tcPr>
            <w:tcW w:w="1869" w:type="dxa"/>
            <w:shd w:val="clear" w:color="auto" w:fill="FFFFFF" w:themeFill="background1"/>
            <w:vAlign w:val="center"/>
          </w:tcPr>
          <w:p w14:paraId="28F3CBD3" w14:textId="3C25BC0E" w:rsidR="00656D62" w:rsidRDefault="00BB28EF" w:rsidP="00BB28EF">
            <w:pPr>
              <w:pStyle w:val="ekvtabellezentrie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140.876</w:t>
            </w:r>
          </w:p>
        </w:tc>
        <w:tc>
          <w:tcPr>
            <w:tcW w:w="1869" w:type="dxa"/>
            <w:shd w:val="clear" w:color="auto" w:fill="D9D9D9" w:themeFill="background1" w:themeFillShade="D9"/>
            <w:vAlign w:val="center"/>
          </w:tcPr>
          <w:p w14:paraId="2BDF2A28" w14:textId="224DD5AE" w:rsidR="00656D62" w:rsidRDefault="00BB28EF" w:rsidP="00BB28EF">
            <w:pPr>
              <w:pStyle w:val="ekvtabellezentrie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122.362</w:t>
            </w:r>
          </w:p>
        </w:tc>
        <w:tc>
          <w:tcPr>
            <w:tcW w:w="1869" w:type="dxa"/>
            <w:shd w:val="clear" w:color="auto" w:fill="FFFFFF" w:themeFill="background1"/>
            <w:vAlign w:val="center"/>
          </w:tcPr>
          <w:p w14:paraId="2B610578" w14:textId="719B9C7C" w:rsidR="00656D62" w:rsidRDefault="00BB28EF" w:rsidP="00BB28EF">
            <w:pPr>
              <w:pStyle w:val="ekvtabellezentrie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167.138</w:t>
            </w:r>
          </w:p>
        </w:tc>
      </w:tr>
      <w:tr w:rsidR="00656D62" w14:paraId="7BC182ED" w14:textId="77777777" w:rsidTr="00BB2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A6A6A6" w:themeFill="background1" w:themeFillShade="A6"/>
            <w:vAlign w:val="center"/>
          </w:tcPr>
          <w:p w14:paraId="1AEC8B80" w14:textId="77777777" w:rsidR="00656D62" w:rsidRPr="00BB28EF" w:rsidRDefault="00656D62" w:rsidP="00BB28EF">
            <w:pPr>
              <w:pStyle w:val="ekvtabellezentriert"/>
              <w:rPr>
                <w:rStyle w:val="ekvfett"/>
                <w:i w:val="0"/>
                <w:iCs w:val="0"/>
                <w:color w:val="FFFFFF" w:themeColor="background1"/>
              </w:rPr>
            </w:pPr>
            <w:r w:rsidRPr="00BB28EF">
              <w:rPr>
                <w:rStyle w:val="ekvfett"/>
                <w:i w:val="0"/>
                <w:iCs w:val="0"/>
                <w:color w:val="FFFFFF" w:themeColor="background1"/>
              </w:rPr>
              <w:t>Anzahl männlich in %</w:t>
            </w:r>
          </w:p>
          <w:p w14:paraId="6EADFCF7" w14:textId="6F5410ED" w:rsidR="00BB28EF" w:rsidRPr="00BB28EF" w:rsidRDefault="00BB28EF" w:rsidP="00BB28EF">
            <w:pPr>
              <w:pStyle w:val="ekvtabellezentriert"/>
              <w:rPr>
                <w:rStyle w:val="ekvfett"/>
                <w:i w:val="0"/>
                <w:iCs w:val="0"/>
                <w:color w:val="FFFFFF" w:themeColor="background1"/>
              </w:rPr>
            </w:pPr>
          </w:p>
        </w:tc>
        <w:tc>
          <w:tcPr>
            <w:tcW w:w="1615" w:type="dxa"/>
            <w:shd w:val="clear" w:color="auto" w:fill="D9D9D9" w:themeFill="background1" w:themeFillShade="D9"/>
            <w:vAlign w:val="center"/>
          </w:tcPr>
          <w:p w14:paraId="23CE8EE3" w14:textId="581C82DA" w:rsidR="00656D62" w:rsidRDefault="00BB28EF" w:rsidP="00BB28EF">
            <w:pPr>
              <w:pStyle w:val="ekvtabellezentrie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67,4</w:t>
            </w:r>
          </w:p>
        </w:tc>
        <w:tc>
          <w:tcPr>
            <w:tcW w:w="1869" w:type="dxa"/>
            <w:shd w:val="clear" w:color="auto" w:fill="FFFFFF" w:themeFill="background1"/>
            <w:vAlign w:val="center"/>
          </w:tcPr>
          <w:p w14:paraId="464C5762" w14:textId="03A14749" w:rsidR="00656D62" w:rsidRDefault="00BB28EF" w:rsidP="00BB28EF">
            <w:pPr>
              <w:pStyle w:val="ekvtabellezentrie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73,0</w:t>
            </w:r>
          </w:p>
        </w:tc>
        <w:tc>
          <w:tcPr>
            <w:tcW w:w="1869" w:type="dxa"/>
            <w:shd w:val="clear" w:color="auto" w:fill="D9D9D9" w:themeFill="background1" w:themeFillShade="D9"/>
            <w:vAlign w:val="center"/>
          </w:tcPr>
          <w:p w14:paraId="79C117ED" w14:textId="79D89E7A" w:rsidR="00656D62" w:rsidRDefault="00BB28EF" w:rsidP="00BB28EF">
            <w:pPr>
              <w:pStyle w:val="ekvtabellezentrie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78,0</w:t>
            </w:r>
          </w:p>
        </w:tc>
        <w:tc>
          <w:tcPr>
            <w:tcW w:w="1869" w:type="dxa"/>
            <w:shd w:val="clear" w:color="auto" w:fill="FFFFFF" w:themeFill="background1"/>
            <w:vAlign w:val="center"/>
          </w:tcPr>
          <w:p w14:paraId="7FBFCA51" w14:textId="2B50D897" w:rsidR="00656D62" w:rsidRDefault="00BB28EF" w:rsidP="00BB28EF">
            <w:pPr>
              <w:pStyle w:val="ekvtabellezentrie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78,3</w:t>
            </w:r>
          </w:p>
        </w:tc>
      </w:tr>
      <w:tr w:rsidR="00656D62" w14:paraId="370CF9AF" w14:textId="77777777" w:rsidTr="00BB2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A6A6A6" w:themeFill="background1" w:themeFillShade="A6"/>
            <w:vAlign w:val="center"/>
          </w:tcPr>
          <w:p w14:paraId="2FE381B2" w14:textId="77777777" w:rsidR="00656D62" w:rsidRPr="00BB28EF" w:rsidRDefault="00656D62" w:rsidP="00BB28EF">
            <w:pPr>
              <w:pStyle w:val="ekvtabellezentriert"/>
              <w:rPr>
                <w:rStyle w:val="ekvfett"/>
                <w:i w:val="0"/>
                <w:iCs w:val="0"/>
                <w:color w:val="FFFFFF" w:themeColor="background1"/>
              </w:rPr>
            </w:pPr>
            <w:r w:rsidRPr="00BB28EF">
              <w:rPr>
                <w:rStyle w:val="ekvfett"/>
                <w:i w:val="0"/>
                <w:iCs w:val="0"/>
                <w:color w:val="FFFFFF" w:themeColor="background1"/>
              </w:rPr>
              <w:t>Anzahl weiblich</w:t>
            </w:r>
          </w:p>
          <w:p w14:paraId="49C8C7E4" w14:textId="5D19D918" w:rsidR="00BB28EF" w:rsidRPr="00BB28EF" w:rsidRDefault="00BB28EF" w:rsidP="00BB28EF">
            <w:pPr>
              <w:pStyle w:val="ekvtabellezentriert"/>
              <w:rPr>
                <w:rStyle w:val="ekvfett"/>
                <w:i w:val="0"/>
                <w:iCs w:val="0"/>
                <w:color w:val="FFFFFF" w:themeColor="background1"/>
              </w:rPr>
            </w:pPr>
          </w:p>
        </w:tc>
        <w:tc>
          <w:tcPr>
            <w:tcW w:w="1615" w:type="dxa"/>
            <w:shd w:val="clear" w:color="auto" w:fill="D9D9D9" w:themeFill="background1" w:themeFillShade="D9"/>
            <w:vAlign w:val="center"/>
          </w:tcPr>
          <w:p w14:paraId="36A9512B" w14:textId="20316717" w:rsidR="00656D62" w:rsidRDefault="00BB28EF" w:rsidP="00BB28EF">
            <w:pPr>
              <w:pStyle w:val="ekvtabellezentrie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33.205</w:t>
            </w:r>
          </w:p>
        </w:tc>
        <w:tc>
          <w:tcPr>
            <w:tcW w:w="1869" w:type="dxa"/>
            <w:shd w:val="clear" w:color="auto" w:fill="FFFFFF" w:themeFill="background1"/>
            <w:vAlign w:val="center"/>
          </w:tcPr>
          <w:p w14:paraId="189BA236" w14:textId="2498B7DE" w:rsidR="00656D62" w:rsidRDefault="00BB28EF" w:rsidP="00BB28EF">
            <w:pPr>
              <w:pStyle w:val="ekvtabellezentrie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51.987</w:t>
            </w:r>
          </w:p>
        </w:tc>
        <w:tc>
          <w:tcPr>
            <w:tcW w:w="1869" w:type="dxa"/>
            <w:shd w:val="clear" w:color="auto" w:fill="D9D9D9" w:themeFill="background1" w:themeFillShade="D9"/>
            <w:vAlign w:val="center"/>
          </w:tcPr>
          <w:p w14:paraId="25AA9EF3" w14:textId="6E3F5211" w:rsidR="00656D62" w:rsidRDefault="00BB28EF" w:rsidP="00BB28EF">
            <w:pPr>
              <w:pStyle w:val="ekvtabellezentrie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34.527</w:t>
            </w:r>
          </w:p>
        </w:tc>
        <w:tc>
          <w:tcPr>
            <w:tcW w:w="1869" w:type="dxa"/>
            <w:shd w:val="clear" w:color="auto" w:fill="FFFFFF" w:themeFill="background1"/>
            <w:vAlign w:val="center"/>
          </w:tcPr>
          <w:p w14:paraId="1DA0A5FF" w14:textId="1FFB67E3" w:rsidR="00656D62" w:rsidRDefault="00BB28EF" w:rsidP="00BB28EF">
            <w:pPr>
              <w:pStyle w:val="ekvtabellezentrie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46.197</w:t>
            </w:r>
          </w:p>
        </w:tc>
      </w:tr>
      <w:tr w:rsidR="00656D62" w14:paraId="6CD08BD5" w14:textId="77777777" w:rsidTr="00BB2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A6A6A6" w:themeFill="background1" w:themeFillShade="A6"/>
            <w:vAlign w:val="center"/>
          </w:tcPr>
          <w:p w14:paraId="23E42D0E" w14:textId="77777777" w:rsidR="00656D62" w:rsidRPr="00BB28EF" w:rsidRDefault="00656D62" w:rsidP="00BB28EF">
            <w:pPr>
              <w:pStyle w:val="ekvtabellezentriert"/>
              <w:rPr>
                <w:rStyle w:val="ekvfett"/>
                <w:i w:val="0"/>
                <w:iCs w:val="0"/>
                <w:color w:val="FFFFFF" w:themeColor="background1"/>
              </w:rPr>
            </w:pPr>
            <w:r w:rsidRPr="00BB28EF">
              <w:rPr>
                <w:rStyle w:val="ekvfett"/>
                <w:i w:val="0"/>
                <w:iCs w:val="0"/>
                <w:color w:val="FFFFFF" w:themeColor="background1"/>
              </w:rPr>
              <w:t>Anzahl weiblich in %</w:t>
            </w:r>
          </w:p>
          <w:p w14:paraId="318C85B6" w14:textId="551047BB" w:rsidR="00BB28EF" w:rsidRPr="00BB28EF" w:rsidRDefault="00BB28EF" w:rsidP="00BB28EF">
            <w:pPr>
              <w:pStyle w:val="ekvtabellezentriert"/>
              <w:rPr>
                <w:rStyle w:val="ekvfett"/>
                <w:i w:val="0"/>
                <w:iCs w:val="0"/>
                <w:color w:val="FFFFFF" w:themeColor="background1"/>
              </w:rPr>
            </w:pPr>
          </w:p>
        </w:tc>
        <w:tc>
          <w:tcPr>
            <w:tcW w:w="1615" w:type="dxa"/>
            <w:shd w:val="clear" w:color="auto" w:fill="D9D9D9" w:themeFill="background1" w:themeFillShade="D9"/>
            <w:vAlign w:val="center"/>
          </w:tcPr>
          <w:p w14:paraId="76F272D4" w14:textId="4A6767D1" w:rsidR="00656D62" w:rsidRDefault="00BB28EF" w:rsidP="00BB28EF">
            <w:pPr>
              <w:pStyle w:val="ekvtabellezentrie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32,6</w:t>
            </w:r>
          </w:p>
        </w:tc>
        <w:tc>
          <w:tcPr>
            <w:tcW w:w="1869" w:type="dxa"/>
            <w:shd w:val="clear" w:color="auto" w:fill="FFFFFF" w:themeFill="background1"/>
            <w:vAlign w:val="center"/>
          </w:tcPr>
          <w:p w14:paraId="4E2C1571" w14:textId="2478043E" w:rsidR="00656D62" w:rsidRDefault="00BB28EF" w:rsidP="00BB28EF">
            <w:pPr>
              <w:pStyle w:val="ekvtabellezentrie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27,0</w:t>
            </w:r>
          </w:p>
        </w:tc>
        <w:tc>
          <w:tcPr>
            <w:tcW w:w="1869" w:type="dxa"/>
            <w:shd w:val="clear" w:color="auto" w:fill="D9D9D9" w:themeFill="background1" w:themeFillShade="D9"/>
            <w:vAlign w:val="center"/>
          </w:tcPr>
          <w:p w14:paraId="0C3F7595" w14:textId="22D5CCE9" w:rsidR="00656D62" w:rsidRDefault="00BB28EF" w:rsidP="00BB28EF">
            <w:pPr>
              <w:pStyle w:val="ekvtabellezentrie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22,0</w:t>
            </w:r>
          </w:p>
        </w:tc>
        <w:tc>
          <w:tcPr>
            <w:tcW w:w="1869" w:type="dxa"/>
            <w:shd w:val="clear" w:color="auto" w:fill="FFFFFF" w:themeFill="background1"/>
            <w:vAlign w:val="center"/>
          </w:tcPr>
          <w:p w14:paraId="798E8D52" w14:textId="15F423E6" w:rsidR="00656D62" w:rsidRDefault="00BB28EF" w:rsidP="00BB28EF">
            <w:pPr>
              <w:pStyle w:val="ekvtabellezentrie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21,7</w:t>
            </w:r>
          </w:p>
        </w:tc>
      </w:tr>
    </w:tbl>
    <w:p w14:paraId="39D9E42D" w14:textId="77777777" w:rsidR="00BB28EF" w:rsidRDefault="00BB28EF" w:rsidP="00BB28EF">
      <w:pPr>
        <w:pStyle w:val="ekvquelle"/>
      </w:pPr>
    </w:p>
    <w:p w14:paraId="56B88F03" w14:textId="372C4EDA" w:rsidR="00BB28EF" w:rsidRPr="00BB28EF" w:rsidRDefault="00BB28EF" w:rsidP="00BB28EF">
      <w:pPr>
        <w:pStyle w:val="ekvquelle"/>
      </w:pPr>
      <w:r>
        <w:t xml:space="preserve">Quelle: </w:t>
      </w:r>
      <w:r w:rsidRPr="00BB28EF">
        <w:t xml:space="preserve">Bundeskriminalamt: PKS 2024 Bund – T 20 Tatverdächtige insgesamt nach Alter und Geschlecht </w:t>
      </w:r>
    </w:p>
    <w:p w14:paraId="43A9A5AF" w14:textId="77777777" w:rsidR="001E05B5" w:rsidRPr="00653BDA" w:rsidRDefault="001E05B5" w:rsidP="001E05B5">
      <w:pPr>
        <w:spacing w:line="240" w:lineRule="auto"/>
      </w:pPr>
    </w:p>
    <w:p w14:paraId="2AF39AFE" w14:textId="52F38E47" w:rsidR="007E692A" w:rsidRDefault="00E75CDA" w:rsidP="007E692A">
      <w:pPr>
        <w:rPr>
          <w:b/>
        </w:rPr>
      </w:pPr>
      <w:r w:rsidRPr="00653BDA">
        <w:rPr>
          <w:b/>
        </w:rPr>
        <w:t>1</w:t>
      </w:r>
      <w:r w:rsidR="007E692A" w:rsidRPr="00653BDA">
        <w:rPr>
          <w:b/>
        </w:rPr>
        <w:t>.</w:t>
      </w:r>
      <w:r w:rsidR="005001F5" w:rsidRPr="00653BDA">
        <w:rPr>
          <w:b/>
        </w:rPr>
        <w:t xml:space="preserve"> </w:t>
      </w:r>
      <w:r w:rsidR="001E05B5" w:rsidRPr="00653BDA">
        <w:rPr>
          <w:b/>
        </w:rPr>
        <w:t>Werte die Statistik mit</w:t>
      </w:r>
      <w:r w:rsidR="00656D62">
        <w:rPr>
          <w:b/>
        </w:rPr>
        <w:t>h</w:t>
      </w:r>
      <w:r w:rsidR="001E05B5" w:rsidRPr="00653BDA">
        <w:rPr>
          <w:b/>
        </w:rPr>
        <w:t>ilfe der folgenden Fragestellungen aus.</w:t>
      </w:r>
    </w:p>
    <w:p w14:paraId="7F0336DD" w14:textId="77777777" w:rsidR="00B652F6" w:rsidRPr="00653BDA" w:rsidRDefault="00B652F6" w:rsidP="007E692A">
      <w:pPr>
        <w:rPr>
          <w:b/>
        </w:rPr>
      </w:pPr>
    </w:p>
    <w:p w14:paraId="013934A6" w14:textId="728A7436" w:rsidR="001E05B5" w:rsidRDefault="001E05B5" w:rsidP="007E692A">
      <w:pPr>
        <w:rPr>
          <w:bCs/>
        </w:rPr>
      </w:pPr>
      <w:r w:rsidRPr="00653BDA">
        <w:rPr>
          <w:bCs/>
        </w:rPr>
        <w:t xml:space="preserve">a) </w:t>
      </w:r>
      <w:r w:rsidR="00BB28EF">
        <w:rPr>
          <w:bCs/>
        </w:rPr>
        <w:t>Um was geht es in der</w:t>
      </w:r>
      <w:r w:rsidR="00656D62">
        <w:rPr>
          <w:bCs/>
        </w:rPr>
        <w:t xml:space="preserve"> </w:t>
      </w:r>
      <w:r w:rsidR="00BB28EF">
        <w:rPr>
          <w:bCs/>
        </w:rPr>
        <w:t>Statistik</w:t>
      </w:r>
      <w:r w:rsidR="00656D62">
        <w:rPr>
          <w:bCs/>
        </w:rPr>
        <w:t>?</w:t>
      </w:r>
    </w:p>
    <w:p w14:paraId="4FA87C1F" w14:textId="77777777" w:rsidR="00656D62" w:rsidRPr="00653BDA" w:rsidRDefault="00656D62" w:rsidP="007E692A">
      <w:pPr>
        <w:rPr>
          <w:bCs/>
        </w:rPr>
      </w:pPr>
    </w:p>
    <w:p w14:paraId="4FCF83E1" w14:textId="77777777" w:rsidR="00656D62" w:rsidRDefault="00656D62" w:rsidP="00656D62">
      <w:r>
        <w:rPr>
          <w:bCs/>
        </w:rPr>
        <w:t>________________________________________________________________________________________</w:t>
      </w:r>
    </w:p>
    <w:p w14:paraId="670341E7" w14:textId="77777777" w:rsidR="00656D62" w:rsidRPr="00653BDA" w:rsidRDefault="00656D62" w:rsidP="00656D62">
      <w:pPr>
        <w:spacing w:before="240"/>
        <w:rPr>
          <w:bCs/>
        </w:rPr>
      </w:pPr>
      <w:r w:rsidRPr="00653BDA">
        <w:rPr>
          <w:bCs/>
        </w:rPr>
        <w:t>________________________________________________________________________________________</w:t>
      </w:r>
    </w:p>
    <w:p w14:paraId="09EBC1E9" w14:textId="77777777" w:rsidR="001E05B5" w:rsidRPr="00653BDA" w:rsidRDefault="001E05B5" w:rsidP="007E692A">
      <w:pPr>
        <w:rPr>
          <w:b/>
        </w:rPr>
      </w:pPr>
    </w:p>
    <w:p w14:paraId="158144CB" w14:textId="16E86290" w:rsidR="00B652F6" w:rsidRDefault="001E05B5" w:rsidP="001E05B5">
      <w:pPr>
        <w:rPr>
          <w:bCs/>
        </w:rPr>
      </w:pPr>
      <w:r w:rsidRPr="00653BDA">
        <w:rPr>
          <w:bCs/>
        </w:rPr>
        <w:t xml:space="preserve">b) Wie viele Kinder unter 14 Jahren waren </w:t>
      </w:r>
      <w:proofErr w:type="gramStart"/>
      <w:r w:rsidRPr="00653BDA">
        <w:rPr>
          <w:bCs/>
        </w:rPr>
        <w:t>in 2024</w:t>
      </w:r>
      <w:proofErr w:type="gramEnd"/>
      <w:r w:rsidRPr="00653BDA">
        <w:rPr>
          <w:bCs/>
        </w:rPr>
        <w:t xml:space="preserve"> </w:t>
      </w:r>
      <w:r w:rsidR="00B652F6">
        <w:rPr>
          <w:bCs/>
        </w:rPr>
        <w:t>t</w:t>
      </w:r>
      <w:r w:rsidRPr="00653BDA">
        <w:rPr>
          <w:bCs/>
        </w:rPr>
        <w:t>atverdächti</w:t>
      </w:r>
      <w:r w:rsidR="00B652F6">
        <w:rPr>
          <w:bCs/>
        </w:rPr>
        <w:t>g</w:t>
      </w:r>
      <w:r w:rsidRPr="00653BDA">
        <w:rPr>
          <w:bCs/>
        </w:rPr>
        <w:t xml:space="preserve">? </w:t>
      </w:r>
    </w:p>
    <w:p w14:paraId="58E84C14" w14:textId="436EC231" w:rsidR="001E05B5" w:rsidRDefault="001E05B5" w:rsidP="001E05B5">
      <w:pPr>
        <w:rPr>
          <w:bCs/>
        </w:rPr>
      </w:pPr>
      <w:r w:rsidRPr="00653BDA">
        <w:rPr>
          <w:bCs/>
        </w:rPr>
        <w:t xml:space="preserve">Wie viele Jugendliche zwischen 14 und 18 Jahren waren </w:t>
      </w:r>
      <w:proofErr w:type="gramStart"/>
      <w:r w:rsidRPr="00653BDA">
        <w:rPr>
          <w:bCs/>
        </w:rPr>
        <w:t>in 2024</w:t>
      </w:r>
      <w:proofErr w:type="gramEnd"/>
      <w:r w:rsidRPr="00653BDA">
        <w:rPr>
          <w:bCs/>
        </w:rPr>
        <w:t xml:space="preserve"> </w:t>
      </w:r>
      <w:r w:rsidR="00B652F6">
        <w:rPr>
          <w:bCs/>
        </w:rPr>
        <w:t>t</w:t>
      </w:r>
      <w:r w:rsidRPr="00653BDA">
        <w:rPr>
          <w:bCs/>
        </w:rPr>
        <w:t>atverdächtig?</w:t>
      </w:r>
    </w:p>
    <w:p w14:paraId="7C186D3F" w14:textId="77777777" w:rsidR="00656D62" w:rsidRPr="00653BDA" w:rsidRDefault="00656D62" w:rsidP="001E05B5">
      <w:pPr>
        <w:rPr>
          <w:bCs/>
        </w:rPr>
      </w:pPr>
    </w:p>
    <w:p w14:paraId="0D340622" w14:textId="77777777" w:rsidR="00656D62" w:rsidRDefault="00656D62">
      <w:r>
        <w:rPr>
          <w:bCs/>
        </w:rPr>
        <w:t>________________________________________________________________________________________</w:t>
      </w:r>
    </w:p>
    <w:p w14:paraId="7FE55387" w14:textId="1FDC0C30" w:rsidR="00656D62" w:rsidRPr="00653BDA" w:rsidRDefault="00656D62" w:rsidP="001E05B5">
      <w:pPr>
        <w:spacing w:before="240"/>
        <w:rPr>
          <w:bCs/>
        </w:rPr>
      </w:pPr>
      <w:r w:rsidRPr="00653BDA">
        <w:rPr>
          <w:bCs/>
        </w:rPr>
        <w:t>________________________________________________________________________________________</w:t>
      </w:r>
    </w:p>
    <w:p w14:paraId="7DF5B407" w14:textId="77777777" w:rsidR="001E05B5" w:rsidRPr="00653BDA" w:rsidRDefault="001E05B5" w:rsidP="001E05B5">
      <w:pPr>
        <w:rPr>
          <w:bCs/>
        </w:rPr>
      </w:pPr>
    </w:p>
    <w:p w14:paraId="5122E975" w14:textId="1140693A" w:rsidR="001E05B5" w:rsidRDefault="001E05B5" w:rsidP="001E05B5">
      <w:pPr>
        <w:rPr>
          <w:bCs/>
        </w:rPr>
      </w:pPr>
      <w:r w:rsidRPr="00653BDA">
        <w:rPr>
          <w:bCs/>
        </w:rPr>
        <w:t xml:space="preserve">c) </w:t>
      </w:r>
      <w:r w:rsidR="00B652F6" w:rsidRPr="00B652F6">
        <w:rPr>
          <w:bCs/>
        </w:rPr>
        <w:t>Was fällt dir bei den Zahlen der Tatverdächtigen aus verschiedenen Altersgruppen auf?</w:t>
      </w:r>
    </w:p>
    <w:p w14:paraId="1AA11C52" w14:textId="77777777" w:rsidR="00656D62" w:rsidRPr="00653BDA" w:rsidRDefault="00656D62" w:rsidP="001E05B5">
      <w:pPr>
        <w:rPr>
          <w:bCs/>
        </w:rPr>
      </w:pPr>
    </w:p>
    <w:p w14:paraId="6B817B6E" w14:textId="77777777" w:rsidR="00656D62" w:rsidRDefault="00656D62">
      <w:r>
        <w:rPr>
          <w:bCs/>
        </w:rPr>
        <w:t>________________________________________________________________________________________</w:t>
      </w:r>
    </w:p>
    <w:p w14:paraId="58892E61" w14:textId="77777777" w:rsidR="00BB28EF" w:rsidRDefault="00BB28EF">
      <w:pPr>
        <w:rPr>
          <w:bCs/>
        </w:rPr>
      </w:pPr>
    </w:p>
    <w:p w14:paraId="00DDAE2F" w14:textId="59B38F31" w:rsidR="00656D62" w:rsidRDefault="00656D62">
      <w:r>
        <w:rPr>
          <w:bCs/>
        </w:rPr>
        <w:t>________________________________________________________________________________________</w:t>
      </w:r>
    </w:p>
    <w:p w14:paraId="465C303E" w14:textId="77777777" w:rsidR="00BB28EF" w:rsidRDefault="00BB28EF">
      <w:pPr>
        <w:rPr>
          <w:rStyle w:val="ekvlsungunterstrichen"/>
          <w:noProof w:val="0"/>
          <w:color w:val="auto"/>
          <w:u w:val="none"/>
        </w:rPr>
      </w:pPr>
    </w:p>
    <w:p w14:paraId="050C8936" w14:textId="449940EA" w:rsidR="00656D62" w:rsidRDefault="00656D62">
      <w:r>
        <w:rPr>
          <w:rStyle w:val="ekvlsungunterstrichen"/>
          <w:noProof w:val="0"/>
          <w:color w:val="auto"/>
          <w:u w:val="none"/>
        </w:rPr>
        <w:t>_______________________________________________________________________</w:t>
      </w:r>
    </w:p>
    <w:p w14:paraId="3560C68A" w14:textId="5CAD7273" w:rsidR="00656D62" w:rsidRPr="00653BDA" w:rsidRDefault="00656D62" w:rsidP="00656D62">
      <w:pPr>
        <w:rPr>
          <w:rStyle w:val="ekvlsungunterstrichen"/>
          <w:noProof w:val="0"/>
          <w:color w:val="auto"/>
          <w:u w:val="none"/>
        </w:rPr>
      </w:pPr>
    </w:p>
    <w:p w14:paraId="2326A29C" w14:textId="695749AB" w:rsidR="001E05B5" w:rsidRDefault="001E05B5" w:rsidP="001E05B5">
      <w:pPr>
        <w:rPr>
          <w:bCs/>
        </w:rPr>
      </w:pPr>
      <w:r w:rsidRPr="00653BDA">
        <w:rPr>
          <w:bCs/>
        </w:rPr>
        <w:t xml:space="preserve">d) </w:t>
      </w:r>
      <w:r w:rsidR="00B652F6" w:rsidRPr="00B652F6">
        <w:rPr>
          <w:bCs/>
        </w:rPr>
        <w:t xml:space="preserve">Was fällt dir bei den Zahlen der Tatverdächtigen </w:t>
      </w:r>
      <w:r w:rsidR="00B652F6">
        <w:rPr>
          <w:bCs/>
        </w:rPr>
        <w:t>im Hinblick auf die Geschlechterverteilung auf</w:t>
      </w:r>
      <w:r w:rsidR="00B652F6" w:rsidRPr="00B652F6">
        <w:rPr>
          <w:bCs/>
        </w:rPr>
        <w:t>?</w:t>
      </w:r>
      <w:r w:rsidR="00B652F6">
        <w:rPr>
          <w:bCs/>
        </w:rPr>
        <w:t xml:space="preserve"> </w:t>
      </w:r>
    </w:p>
    <w:p w14:paraId="02D9BC06" w14:textId="77777777" w:rsidR="00BB28EF" w:rsidRPr="00653BDA" w:rsidRDefault="00BB28EF" w:rsidP="001E05B5">
      <w:pPr>
        <w:rPr>
          <w:bCs/>
        </w:rPr>
      </w:pPr>
    </w:p>
    <w:p w14:paraId="78BA7056" w14:textId="77777777" w:rsidR="00BB28EF" w:rsidRDefault="00BB28EF" w:rsidP="00BB28EF">
      <w:r>
        <w:rPr>
          <w:bCs/>
        </w:rPr>
        <w:t>________________________________________________________________________________________</w:t>
      </w:r>
    </w:p>
    <w:p w14:paraId="23749ADD" w14:textId="77777777" w:rsidR="00BB28EF" w:rsidRDefault="00BB28EF" w:rsidP="00BB28EF">
      <w:pPr>
        <w:rPr>
          <w:bCs/>
        </w:rPr>
      </w:pPr>
    </w:p>
    <w:p w14:paraId="4B65E16F" w14:textId="77777777" w:rsidR="00BB28EF" w:rsidRDefault="00BB28EF" w:rsidP="00BB28EF">
      <w:r>
        <w:rPr>
          <w:bCs/>
        </w:rPr>
        <w:t>________________________________________________________________________________________</w:t>
      </w:r>
    </w:p>
    <w:p w14:paraId="1E862E4D" w14:textId="77777777" w:rsidR="00BB28EF" w:rsidRDefault="00BB28EF" w:rsidP="00BB28EF">
      <w:pPr>
        <w:rPr>
          <w:rStyle w:val="ekvlsungunterstrichen"/>
          <w:noProof w:val="0"/>
          <w:color w:val="auto"/>
          <w:u w:val="none"/>
        </w:rPr>
      </w:pPr>
    </w:p>
    <w:p w14:paraId="6A719FA1" w14:textId="1CAB04AF" w:rsidR="008574F6" w:rsidRPr="00653BDA" w:rsidRDefault="00BB28EF" w:rsidP="00BB28EF">
      <w:pPr>
        <w:pStyle w:val="ekvschreiblinie"/>
        <w:spacing w:line="254" w:lineRule="atLeast"/>
        <w:rPr>
          <w:rStyle w:val="ekvhandschriftunterstrichen"/>
          <w:rFonts w:ascii="Arial" w:hAnsi="Arial" w:cs="Arial"/>
          <w:noProof w:val="0"/>
          <w:color w:val="auto"/>
          <w:sz w:val="19"/>
          <w:szCs w:val="19"/>
          <w:u w:val="none"/>
        </w:rPr>
      </w:pPr>
      <w:r>
        <w:rPr>
          <w:rStyle w:val="ekvlsungunterstrichen"/>
          <w:noProof w:val="0"/>
          <w:color w:val="auto"/>
          <w:u w:val="none"/>
        </w:rPr>
        <w:t>_______________________________________________________________________</w:t>
      </w:r>
    </w:p>
    <w:p w14:paraId="329F7CFF" w14:textId="2B8B107E" w:rsidR="00B652F6" w:rsidRDefault="005505B7" w:rsidP="00CD4794">
      <w:pPr>
        <w:pStyle w:val="ekvschreiblinie"/>
        <w:spacing w:line="254" w:lineRule="atLeast"/>
        <w:rPr>
          <w:b/>
        </w:rPr>
      </w:pPr>
      <w:r w:rsidRPr="00653BDA">
        <w:rPr>
          <w:b/>
        </w:rPr>
        <w:lastRenderedPageBreak/>
        <w:t>2</w:t>
      </w:r>
      <w:r w:rsidR="00A53E07" w:rsidRPr="00653BDA">
        <w:rPr>
          <w:b/>
        </w:rPr>
        <w:t>.</w:t>
      </w:r>
      <w:r w:rsidRPr="00653BDA">
        <w:rPr>
          <w:b/>
        </w:rPr>
        <w:t xml:space="preserve"> </w:t>
      </w:r>
      <w:r w:rsidR="00430AB4" w:rsidRPr="00653BDA">
        <w:rPr>
          <w:b/>
        </w:rPr>
        <w:t>Leite eine Schlussfolgerung für staatliches Handeln im Bereich der Jugendkriminalität ab</w:t>
      </w:r>
      <w:r w:rsidR="00B652F6">
        <w:rPr>
          <w:b/>
        </w:rPr>
        <w:t>:</w:t>
      </w:r>
    </w:p>
    <w:p w14:paraId="12886D08" w14:textId="02FCADAD" w:rsidR="005505B7" w:rsidRPr="00653BDA" w:rsidRDefault="00430AB4" w:rsidP="00CD4794">
      <w:pPr>
        <w:pStyle w:val="ekvschreiblinie"/>
        <w:spacing w:line="254" w:lineRule="atLeast"/>
        <w:rPr>
          <w:b/>
        </w:rPr>
      </w:pPr>
      <w:r w:rsidRPr="00653BDA">
        <w:rPr>
          <w:b/>
        </w:rPr>
        <w:t>Welche Gruppe ist besonders wichtig im Bereich der Präventionsarbeit? Welche Zielsetzung könnte der Staat verfolgen?</w:t>
      </w:r>
    </w:p>
    <w:p w14:paraId="36AA309E" w14:textId="64A611D5" w:rsidR="004B1D14" w:rsidRPr="00653BDA" w:rsidRDefault="004B1D14" w:rsidP="004B1D14">
      <w:pPr>
        <w:pStyle w:val="ekvschreiblinie"/>
        <w:spacing w:line="254" w:lineRule="atLeast"/>
        <w:jc w:val="center"/>
        <w:rPr>
          <w:b/>
        </w:rPr>
      </w:pPr>
    </w:p>
    <w:p w14:paraId="433C12BE" w14:textId="77777777" w:rsidR="00BB28EF" w:rsidRDefault="00BB28EF" w:rsidP="00BB28EF">
      <w:r>
        <w:rPr>
          <w:bCs/>
        </w:rPr>
        <w:t>________________________________________________________________________________________</w:t>
      </w:r>
    </w:p>
    <w:p w14:paraId="72A7CFF9" w14:textId="77777777" w:rsidR="00BB28EF" w:rsidRDefault="00BB28EF" w:rsidP="00BB28EF">
      <w:pPr>
        <w:rPr>
          <w:bCs/>
        </w:rPr>
      </w:pPr>
    </w:p>
    <w:p w14:paraId="2AE27234" w14:textId="77777777" w:rsidR="00BB28EF" w:rsidRDefault="00BB28EF" w:rsidP="00BB28EF">
      <w:r>
        <w:rPr>
          <w:bCs/>
        </w:rPr>
        <w:t>________________________________________________________________________________________</w:t>
      </w:r>
    </w:p>
    <w:p w14:paraId="4C43FA59" w14:textId="77777777" w:rsidR="00BB28EF" w:rsidRDefault="00BB28EF" w:rsidP="00BB28EF">
      <w:pPr>
        <w:rPr>
          <w:rStyle w:val="ekvlsungunterstrichen"/>
          <w:noProof w:val="0"/>
          <w:color w:val="auto"/>
          <w:u w:val="none"/>
        </w:rPr>
      </w:pPr>
    </w:p>
    <w:p w14:paraId="66E810C8" w14:textId="77777777" w:rsidR="00BB28EF" w:rsidRPr="00653BDA" w:rsidRDefault="00BB28EF" w:rsidP="00BB28EF">
      <w:pPr>
        <w:pStyle w:val="ekvschreiblinie"/>
        <w:spacing w:line="254" w:lineRule="atLeast"/>
        <w:rPr>
          <w:rStyle w:val="ekvhandschriftunterstrichen"/>
          <w:rFonts w:ascii="Arial" w:hAnsi="Arial" w:cs="Arial"/>
          <w:noProof w:val="0"/>
          <w:color w:val="auto"/>
          <w:sz w:val="19"/>
          <w:szCs w:val="19"/>
          <w:u w:val="none"/>
        </w:rPr>
      </w:pPr>
      <w:r>
        <w:rPr>
          <w:rStyle w:val="ekvlsungunterstrichen"/>
          <w:noProof w:val="0"/>
          <w:color w:val="auto"/>
          <w:u w:val="none"/>
        </w:rPr>
        <w:t>_______________________________________________________________________</w:t>
      </w:r>
    </w:p>
    <w:p w14:paraId="0F217ACE" w14:textId="77777777" w:rsidR="00BB28EF" w:rsidRDefault="00BB28EF" w:rsidP="00BB28EF">
      <w:pPr>
        <w:rPr>
          <w:bCs/>
        </w:rPr>
      </w:pPr>
    </w:p>
    <w:p w14:paraId="6FD8AA6F" w14:textId="2BEF1C68" w:rsidR="00BB28EF" w:rsidRDefault="00BB28EF" w:rsidP="00BB28EF">
      <w:r>
        <w:rPr>
          <w:bCs/>
        </w:rPr>
        <w:t>________________________________________________________________________________________</w:t>
      </w:r>
    </w:p>
    <w:p w14:paraId="660F6619" w14:textId="77777777" w:rsidR="00BB28EF" w:rsidRDefault="00BB28EF" w:rsidP="00BB28EF">
      <w:pPr>
        <w:rPr>
          <w:bCs/>
        </w:rPr>
      </w:pPr>
    </w:p>
    <w:p w14:paraId="77CCBDFF" w14:textId="77777777" w:rsidR="00BB28EF" w:rsidRDefault="00BB28EF" w:rsidP="00BB28EF">
      <w:r>
        <w:rPr>
          <w:bCs/>
        </w:rPr>
        <w:t>________________________________________________________________________________________</w:t>
      </w:r>
    </w:p>
    <w:p w14:paraId="04A1D594" w14:textId="77777777" w:rsidR="00BB28EF" w:rsidRDefault="00BB28EF" w:rsidP="00BB28EF">
      <w:pPr>
        <w:rPr>
          <w:rStyle w:val="ekvlsungunterstrichen"/>
          <w:noProof w:val="0"/>
          <w:color w:val="auto"/>
          <w:u w:val="none"/>
        </w:rPr>
      </w:pPr>
    </w:p>
    <w:p w14:paraId="4F8B3EA5" w14:textId="77777777" w:rsidR="00BB28EF" w:rsidRPr="00653BDA" w:rsidRDefault="00BB28EF" w:rsidP="00BB28EF">
      <w:pPr>
        <w:pStyle w:val="ekvschreiblinie"/>
        <w:spacing w:line="254" w:lineRule="atLeast"/>
        <w:rPr>
          <w:rStyle w:val="ekvhandschriftunterstrichen"/>
          <w:rFonts w:ascii="Arial" w:hAnsi="Arial" w:cs="Arial"/>
          <w:noProof w:val="0"/>
          <w:color w:val="auto"/>
          <w:sz w:val="19"/>
          <w:szCs w:val="19"/>
          <w:u w:val="none"/>
        </w:rPr>
      </w:pPr>
      <w:r>
        <w:rPr>
          <w:rStyle w:val="ekvlsungunterstrichen"/>
          <w:noProof w:val="0"/>
          <w:color w:val="auto"/>
          <w:u w:val="none"/>
        </w:rPr>
        <w:t>_______________________________________________________________________</w:t>
      </w:r>
    </w:p>
    <w:p w14:paraId="749B0123" w14:textId="77777777" w:rsidR="004B1D14" w:rsidRPr="00653BDA" w:rsidRDefault="004B1D14" w:rsidP="00CD4794">
      <w:pPr>
        <w:pStyle w:val="ekvschreiblinie"/>
        <w:spacing w:line="254" w:lineRule="atLeast"/>
        <w:rPr>
          <w:b/>
        </w:rPr>
      </w:pPr>
    </w:p>
    <w:p w14:paraId="0A54B5D5" w14:textId="77777777" w:rsidR="00B652F6" w:rsidRDefault="00B652F6" w:rsidP="00CD4794">
      <w:pPr>
        <w:pStyle w:val="ekvschreiblinie"/>
        <w:spacing w:line="254" w:lineRule="atLeast"/>
        <w:rPr>
          <w:b/>
        </w:rPr>
      </w:pPr>
    </w:p>
    <w:p w14:paraId="159F2D4C" w14:textId="799086DE" w:rsidR="00F11978" w:rsidRPr="003E39B4" w:rsidRDefault="00F11978" w:rsidP="007541FB">
      <w:pPr>
        <w:pStyle w:val="ekvschreiblinie"/>
        <w:spacing w:before="240" w:line="254" w:lineRule="atLeast"/>
        <w:rPr>
          <w:rStyle w:val="ekvhandschriftunterstrichen"/>
          <w:rFonts w:ascii="Arial" w:hAnsi="Arial"/>
          <w:b/>
          <w:noProof w:val="0"/>
          <w:color w:val="auto"/>
          <w:sz w:val="19"/>
          <w:u w:val="none"/>
        </w:rPr>
      </w:pPr>
    </w:p>
    <w:sectPr w:rsidR="00F11978" w:rsidRPr="003E39B4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68256" w14:textId="77777777" w:rsidR="00AE4427" w:rsidRPr="00653BDA" w:rsidRDefault="00AE4427" w:rsidP="003C599D">
      <w:pPr>
        <w:spacing w:line="240" w:lineRule="auto"/>
      </w:pPr>
      <w:r w:rsidRPr="00653BDA">
        <w:separator/>
      </w:r>
    </w:p>
  </w:endnote>
  <w:endnote w:type="continuationSeparator" w:id="0">
    <w:p w14:paraId="5424263B" w14:textId="77777777" w:rsidR="00AE4427" w:rsidRPr="00653BDA" w:rsidRDefault="00AE4427" w:rsidP="003C599D">
      <w:pPr>
        <w:spacing w:line="240" w:lineRule="auto"/>
      </w:pPr>
      <w:r w:rsidRPr="00653B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653BDA" w14:paraId="49D6EAF6" w14:textId="77777777" w:rsidTr="00503EE6">
      <w:trPr>
        <w:trHeight w:hRule="exact" w:val="680"/>
      </w:trPr>
      <w:tc>
        <w:tcPr>
          <w:tcW w:w="864" w:type="dxa"/>
          <w:noWrap/>
        </w:tcPr>
        <w:p w14:paraId="35B1AD1B" w14:textId="77777777" w:rsidR="002659C5" w:rsidRPr="00653BDA" w:rsidRDefault="002659C5" w:rsidP="005E4C30">
          <w:pPr>
            <w:pStyle w:val="ekvpaginabild"/>
            <w:jc w:val="both"/>
          </w:pPr>
          <w:r w:rsidRPr="00653BDA">
            <w:rPr>
              <w:noProof/>
              <w:lang w:eastAsia="de-DE"/>
            </w:rPr>
            <w:drawing>
              <wp:inline distT="0" distB="0" distL="0" distR="0" wp14:anchorId="651F2BD4" wp14:editId="77E148F1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7C4AB14F" w14:textId="039CABED" w:rsidR="002659C5" w:rsidRPr="00653BDA" w:rsidRDefault="002659C5" w:rsidP="00503EE6">
          <w:pPr>
            <w:pStyle w:val="ekvpagina"/>
          </w:pPr>
          <w:r w:rsidRPr="00653BDA">
            <w:t xml:space="preserve">© Ernst Klett Verlag GmbH, </w:t>
          </w:r>
          <w:r w:rsidR="00CF40E8" w:rsidRPr="00653BDA">
            <w:t>Stuttgart 202</w:t>
          </w:r>
          <w:r w:rsidR="00653BDA">
            <w:t>6</w:t>
          </w:r>
          <w:r w:rsidRPr="00653BDA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753" w:type="dxa"/>
          <w:noWrap/>
        </w:tcPr>
        <w:p w14:paraId="58810EFF" w14:textId="77777777" w:rsidR="007E692A" w:rsidRPr="00653BDA" w:rsidRDefault="007E692A" w:rsidP="00947DC8">
          <w:pPr>
            <w:pStyle w:val="ekvquelle"/>
          </w:pPr>
          <w:r w:rsidRPr="00653BDA">
            <w:t xml:space="preserve">Autor/-in: </w:t>
          </w:r>
          <w:r w:rsidR="00366271" w:rsidRPr="00653BDA">
            <w:t>Swantje Becker</w:t>
          </w:r>
        </w:p>
        <w:p w14:paraId="47F8FE8A" w14:textId="28D5A9BA" w:rsidR="002659C5" w:rsidRPr="00653BDA" w:rsidRDefault="002659C5" w:rsidP="00947DC8">
          <w:pPr>
            <w:pStyle w:val="ekvquelle"/>
          </w:pPr>
        </w:p>
      </w:tc>
      <w:tc>
        <w:tcPr>
          <w:tcW w:w="813" w:type="dxa"/>
        </w:tcPr>
        <w:p w14:paraId="3649D757" w14:textId="77777777" w:rsidR="002659C5" w:rsidRPr="00653BDA" w:rsidRDefault="002659C5" w:rsidP="00913892">
          <w:pPr>
            <w:pStyle w:val="ekvpagina"/>
          </w:pPr>
        </w:p>
      </w:tc>
    </w:tr>
  </w:tbl>
  <w:p w14:paraId="5500CEB6" w14:textId="77777777" w:rsidR="002659C5" w:rsidRPr="00653BDA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0739E" w14:textId="77777777" w:rsidR="00AE4427" w:rsidRPr="00653BDA" w:rsidRDefault="00AE4427" w:rsidP="003C599D">
      <w:pPr>
        <w:spacing w:line="240" w:lineRule="auto"/>
      </w:pPr>
      <w:r w:rsidRPr="00653BDA">
        <w:separator/>
      </w:r>
    </w:p>
  </w:footnote>
  <w:footnote w:type="continuationSeparator" w:id="0">
    <w:p w14:paraId="26A6D29E" w14:textId="77777777" w:rsidR="00AE4427" w:rsidRPr="00653BDA" w:rsidRDefault="00AE4427" w:rsidP="003C599D">
      <w:pPr>
        <w:spacing w:line="240" w:lineRule="auto"/>
      </w:pPr>
      <w:r w:rsidRPr="00653B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653BDA" w14:paraId="619133F1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0D3AC79B" w14:textId="77777777" w:rsidR="00901B13" w:rsidRPr="00653BDA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30849B8" w14:textId="77777777" w:rsidR="00901B13" w:rsidRPr="00653BDA" w:rsidRDefault="00901B13" w:rsidP="00901B13">
          <w:pPr>
            <w:pStyle w:val="ekvkolumnentitel"/>
          </w:pPr>
          <w:r w:rsidRPr="00653BDA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000EB78" w14:textId="77777777" w:rsidR="00901B13" w:rsidRPr="00653BDA" w:rsidRDefault="00901B13" w:rsidP="00901B13">
          <w:pPr>
            <w:pStyle w:val="ekvkolumnentitel"/>
          </w:pPr>
          <w:r w:rsidRPr="00653BDA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E5602FC" w14:textId="77777777" w:rsidR="00901B13" w:rsidRPr="00653BDA" w:rsidRDefault="00901B13" w:rsidP="00901B13">
          <w:pPr>
            <w:pStyle w:val="ekvkolumnentitel"/>
          </w:pPr>
          <w:r w:rsidRPr="00653BDA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4BD2D5B" w14:textId="77777777" w:rsidR="00901B13" w:rsidRPr="00653BDA" w:rsidRDefault="00A37AD6" w:rsidP="00901B13">
          <w:pPr>
            <w:pStyle w:val="ekvkvnummer"/>
          </w:pPr>
          <w:r w:rsidRPr="00653BDA">
            <w:t>KV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3881AB30" w14:textId="77777777" w:rsidR="00901B13" w:rsidRPr="00653BDA" w:rsidRDefault="00901B13" w:rsidP="007E692A">
          <w:pPr>
            <w:pStyle w:val="ekvue1arial"/>
          </w:pPr>
        </w:p>
      </w:tc>
    </w:tr>
    <w:tr w:rsidR="00901B13" w:rsidRPr="00653BDA" w14:paraId="7D03F124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1A8286C9" w14:textId="77777777" w:rsidR="00901B13" w:rsidRPr="00653BDA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1C798585" w14:textId="77777777" w:rsidR="00901B13" w:rsidRPr="00653BDA" w:rsidRDefault="00901B13" w:rsidP="00901B13">
          <w:pPr>
            <w:rPr>
              <w:color w:val="FFFFFF" w:themeColor="background1"/>
            </w:rPr>
          </w:pPr>
        </w:p>
      </w:tc>
    </w:tr>
  </w:tbl>
  <w:p w14:paraId="1B46EA44" w14:textId="77777777" w:rsidR="00901B13" w:rsidRPr="00653BDA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251"/>
    <w:rsid w:val="000040E2"/>
    <w:rsid w:val="0001078E"/>
    <w:rsid w:val="0001210D"/>
    <w:rsid w:val="00014D7E"/>
    <w:rsid w:val="00017C07"/>
    <w:rsid w:val="0002009E"/>
    <w:rsid w:val="00020440"/>
    <w:rsid w:val="000307B4"/>
    <w:rsid w:val="00030EDB"/>
    <w:rsid w:val="000317DC"/>
    <w:rsid w:val="00034752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65F28"/>
    <w:rsid w:val="000756D0"/>
    <w:rsid w:val="000779C3"/>
    <w:rsid w:val="000812E6"/>
    <w:rsid w:val="00090AB2"/>
    <w:rsid w:val="000928AA"/>
    <w:rsid w:val="00092E87"/>
    <w:rsid w:val="000939F5"/>
    <w:rsid w:val="00094F01"/>
    <w:rsid w:val="0009729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64C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1260"/>
    <w:rsid w:val="001A2D5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05B5"/>
    <w:rsid w:val="001E485B"/>
    <w:rsid w:val="001F09D9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4DE0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0FA"/>
    <w:rsid w:val="0029673A"/>
    <w:rsid w:val="002A25AE"/>
    <w:rsid w:val="002B3DF1"/>
    <w:rsid w:val="002B52EB"/>
    <w:rsid w:val="002B64EA"/>
    <w:rsid w:val="002C3646"/>
    <w:rsid w:val="002C5D15"/>
    <w:rsid w:val="002D41F4"/>
    <w:rsid w:val="002D7B0C"/>
    <w:rsid w:val="002D7B42"/>
    <w:rsid w:val="002E163A"/>
    <w:rsid w:val="002E21C3"/>
    <w:rsid w:val="002F1328"/>
    <w:rsid w:val="002F37D9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271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95AEA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39B4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0AB4"/>
    <w:rsid w:val="004372DD"/>
    <w:rsid w:val="00441088"/>
    <w:rsid w:val="00441724"/>
    <w:rsid w:val="0044185E"/>
    <w:rsid w:val="00444D69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0F2A"/>
    <w:rsid w:val="004819BA"/>
    <w:rsid w:val="00481A8D"/>
    <w:rsid w:val="00481F65"/>
    <w:rsid w:val="00482682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B1D14"/>
    <w:rsid w:val="004C020F"/>
    <w:rsid w:val="004D1D71"/>
    <w:rsid w:val="004E1E3C"/>
    <w:rsid w:val="004E3969"/>
    <w:rsid w:val="004F45AB"/>
    <w:rsid w:val="005001F5"/>
    <w:rsid w:val="00501528"/>
    <w:rsid w:val="00503EE6"/>
    <w:rsid w:val="00505390"/>
    <w:rsid w:val="00505DC1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05B7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36AD"/>
    <w:rsid w:val="00593B09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5CEF"/>
    <w:rsid w:val="0064692C"/>
    <w:rsid w:val="00653BDA"/>
    <w:rsid w:val="00653F68"/>
    <w:rsid w:val="00656D62"/>
    <w:rsid w:val="00666D95"/>
    <w:rsid w:val="006802C4"/>
    <w:rsid w:val="0068429A"/>
    <w:rsid w:val="00685FDD"/>
    <w:rsid w:val="006912DC"/>
    <w:rsid w:val="00692363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0F92"/>
    <w:rsid w:val="006D1212"/>
    <w:rsid w:val="006D1F6D"/>
    <w:rsid w:val="006D45BB"/>
    <w:rsid w:val="006D49F0"/>
    <w:rsid w:val="006D7F2E"/>
    <w:rsid w:val="006E1DF7"/>
    <w:rsid w:val="006E235E"/>
    <w:rsid w:val="006E6A74"/>
    <w:rsid w:val="006F0D3C"/>
    <w:rsid w:val="006F2EDC"/>
    <w:rsid w:val="006F623C"/>
    <w:rsid w:val="006F72F5"/>
    <w:rsid w:val="00702561"/>
    <w:rsid w:val="00704625"/>
    <w:rsid w:val="00706FA7"/>
    <w:rsid w:val="00707FD3"/>
    <w:rsid w:val="00710718"/>
    <w:rsid w:val="00711E70"/>
    <w:rsid w:val="0071249D"/>
    <w:rsid w:val="00714A39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41FB"/>
    <w:rsid w:val="00756014"/>
    <w:rsid w:val="00760C41"/>
    <w:rsid w:val="007619B6"/>
    <w:rsid w:val="007636A0"/>
    <w:rsid w:val="00764797"/>
    <w:rsid w:val="007661BA"/>
    <w:rsid w:val="00766405"/>
    <w:rsid w:val="0076691A"/>
    <w:rsid w:val="00770EC2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D7348"/>
    <w:rsid w:val="007E4DDC"/>
    <w:rsid w:val="007E5E71"/>
    <w:rsid w:val="007E67B3"/>
    <w:rsid w:val="007E692A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4F6"/>
    <w:rsid w:val="008576F6"/>
    <w:rsid w:val="00857713"/>
    <w:rsid w:val="008629D8"/>
    <w:rsid w:val="00862C21"/>
    <w:rsid w:val="00867B6B"/>
    <w:rsid w:val="00871F12"/>
    <w:rsid w:val="00874376"/>
    <w:rsid w:val="00882053"/>
    <w:rsid w:val="00886187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04D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34B1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D3CAD"/>
    <w:rsid w:val="009D79C2"/>
    <w:rsid w:val="009E17E1"/>
    <w:rsid w:val="009E1BBE"/>
    <w:rsid w:val="009E26F1"/>
    <w:rsid w:val="009E3DF4"/>
    <w:rsid w:val="009E45C5"/>
    <w:rsid w:val="009E47B1"/>
    <w:rsid w:val="009F003E"/>
    <w:rsid w:val="009F0109"/>
    <w:rsid w:val="009F01E9"/>
    <w:rsid w:val="009F1185"/>
    <w:rsid w:val="009F5416"/>
    <w:rsid w:val="00A01365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35EA"/>
    <w:rsid w:val="00A35787"/>
    <w:rsid w:val="00A3685C"/>
    <w:rsid w:val="00A37AD6"/>
    <w:rsid w:val="00A43B4C"/>
    <w:rsid w:val="00A478DC"/>
    <w:rsid w:val="00A53E07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D6B89"/>
    <w:rsid w:val="00AE3D8A"/>
    <w:rsid w:val="00AE4427"/>
    <w:rsid w:val="00AE65F6"/>
    <w:rsid w:val="00AF049F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652F6"/>
    <w:rsid w:val="00B7242A"/>
    <w:rsid w:val="00B8071F"/>
    <w:rsid w:val="00B82B4E"/>
    <w:rsid w:val="00B8420E"/>
    <w:rsid w:val="00B87CF7"/>
    <w:rsid w:val="00B90CE1"/>
    <w:rsid w:val="00B951A1"/>
    <w:rsid w:val="00BA1A23"/>
    <w:rsid w:val="00BA2134"/>
    <w:rsid w:val="00BA3555"/>
    <w:rsid w:val="00BB28EF"/>
    <w:rsid w:val="00BB2F2F"/>
    <w:rsid w:val="00BC2025"/>
    <w:rsid w:val="00BC2CD2"/>
    <w:rsid w:val="00BC6483"/>
    <w:rsid w:val="00BC69E3"/>
    <w:rsid w:val="00BC7335"/>
    <w:rsid w:val="00BD542D"/>
    <w:rsid w:val="00BD6E66"/>
    <w:rsid w:val="00BE1690"/>
    <w:rsid w:val="00BE1962"/>
    <w:rsid w:val="00BE4821"/>
    <w:rsid w:val="00BF17F2"/>
    <w:rsid w:val="00C00404"/>
    <w:rsid w:val="00C00540"/>
    <w:rsid w:val="00C1225A"/>
    <w:rsid w:val="00C172AE"/>
    <w:rsid w:val="00C17BE6"/>
    <w:rsid w:val="00C343F5"/>
    <w:rsid w:val="00C34F41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6572B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4794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839"/>
    <w:rsid w:val="00CF6EC0"/>
    <w:rsid w:val="00CF715C"/>
    <w:rsid w:val="00D022EC"/>
    <w:rsid w:val="00D02D7A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1701"/>
    <w:rsid w:val="00D559DE"/>
    <w:rsid w:val="00D56FEB"/>
    <w:rsid w:val="00D61DD0"/>
    <w:rsid w:val="00D62096"/>
    <w:rsid w:val="00D62251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D101E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75CDA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D1CDB"/>
    <w:rsid w:val="00EE049D"/>
    <w:rsid w:val="00EE2721"/>
    <w:rsid w:val="00EE2A0B"/>
    <w:rsid w:val="00EE5E0A"/>
    <w:rsid w:val="00EF6029"/>
    <w:rsid w:val="00F11978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D33"/>
    <w:rsid w:val="00F42F7B"/>
    <w:rsid w:val="00F459EB"/>
    <w:rsid w:val="00F52C9C"/>
    <w:rsid w:val="00F55BE1"/>
    <w:rsid w:val="00F6336A"/>
    <w:rsid w:val="00F70B43"/>
    <w:rsid w:val="00F72065"/>
    <w:rsid w:val="00F75722"/>
    <w:rsid w:val="00F77715"/>
    <w:rsid w:val="00F778DC"/>
    <w:rsid w:val="00F844DB"/>
    <w:rsid w:val="00F849BE"/>
    <w:rsid w:val="00F940D3"/>
    <w:rsid w:val="00F948F1"/>
    <w:rsid w:val="00F94A4B"/>
    <w:rsid w:val="00F97237"/>
    <w:rsid w:val="00F97AD4"/>
    <w:rsid w:val="00FA07D2"/>
    <w:rsid w:val="00FA07DA"/>
    <w:rsid w:val="00FA3E81"/>
    <w:rsid w:val="00FB0917"/>
    <w:rsid w:val="00FB0F16"/>
    <w:rsid w:val="00FB123D"/>
    <w:rsid w:val="00FB1D7F"/>
    <w:rsid w:val="00FB20D2"/>
    <w:rsid w:val="00FB59FB"/>
    <w:rsid w:val="00FB6144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6E7304CA"/>
  <w15:docId w15:val="{3BEA2738-1931-40CB-8D5D-AD9916174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uiPriority="9" w:qFormat="1"/>
    <w:lsdException w:name="Intense Reference" w:uiPriority="9" w:qFormat="1"/>
    <w:lsdException w:name="Book Title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styleId="Hyperlink">
    <w:name w:val="Hyperlink"/>
    <w:basedOn w:val="Absatz-Standardschriftart"/>
    <w:uiPriority w:val="99"/>
    <w:unhideWhenUsed/>
    <w:rsid w:val="00EE5E0A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E5E0A"/>
    <w:rPr>
      <w:color w:val="605E5C"/>
      <w:shd w:val="clear" w:color="auto" w:fill="E1DFDD"/>
    </w:rPr>
  </w:style>
  <w:style w:type="table" w:styleId="Gitternetztabelle4Akzent1">
    <w:name w:val="Grid Table 4 Accent 1"/>
    <w:basedOn w:val="NormaleTabelle"/>
    <w:uiPriority w:val="49"/>
    <w:rsid w:val="00BB28E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itternetztabelle4">
    <w:name w:val="Grid Table 4"/>
    <w:basedOn w:val="NormaleTabelle"/>
    <w:uiPriority w:val="49"/>
    <w:rsid w:val="00BB28E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7farbig">
    <w:name w:val="Grid Table 7 Colorful"/>
    <w:basedOn w:val="NormaleTabelle"/>
    <w:uiPriority w:val="52"/>
    <w:rsid w:val="00BB28E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lb640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WD_KV_KL5_SSS_neutral</Template>
  <TotalTime>0</TotalTime>
  <Pages>2</Pages>
  <Words>381</Words>
  <Characters>2403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Birgit Scholz</dc:creator>
  <cp:lastModifiedBy>Schampaul, Verena</cp:lastModifiedBy>
  <cp:revision>2</cp:revision>
  <cp:lastPrinted>2016-12-23T16:36:00Z</cp:lastPrinted>
  <dcterms:created xsi:type="dcterms:W3CDTF">2026-01-07T12:37:00Z</dcterms:created>
  <dcterms:modified xsi:type="dcterms:W3CDTF">2026-01-07T12:37:00Z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