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UI/images/ic_32_gruppenarbeit_3.png" ContentType="image/.png"/>
  <Override PartName="/customUI/images/ic_32_arbeitsheft.png" ContentType="image/.png"/>
  <Override PartName="/customUI/images/ic_32_blatt.png" ContentType="image/.png"/>
  <Override PartName="/customUI/images/ic_32_aufzaehlung.png" ContentType="image/.png"/>
  <Override PartName="/customUI/images/ic_32_haecken.png" ContentType="image/.png"/>
  <Override PartName="/customUI/images/ic_32_smiley1.png" ContentType="image/.png"/>
  <Override PartName="/customUI/images/ic_32_kreisgespraech.png" ContentType="image/.png"/>
  <Override PartName="/customUI/images/ic_32_blattverweis.png" ContentType="image/.png"/>
  <Override PartName="/customUI/images/ic_32_ja_gut.png" ContentType="image/.png"/>
  <Override PartName="/customUI/images/icpictos.png" ContentType="image/.png"/>
  <Override PartName="/customUI/images/ic_32_loesungen.png" ContentType="image/.png"/>
  <Override PartName="/customUI/images/ic_32_uhr.png" ContentType="image/.png"/>
  <Override PartName="/customUI/images/ic_32_arbeitsheftverweis.png" ContentType="image/.png"/>
  <Override PartName="/customUI/images/ic_32_frage.png" ContentType="image/.png"/>
  <Override PartName="/customUI/images/ic_32_verweis_3.png" ContentType="image/.png"/>
  <Override PartName="/customUI/images/ic_32_ankreuzkaestchenmithaeckchen.png" ContentType="image/.png"/>
  <Override PartName="/customUI/images/ic_32_differenzierung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udio_cd_sprache.png" ContentType="image/.png"/>
  <Override PartName="/customUI/images/ic_32_kleber.png" ContentType="image/.png"/>
  <Override PartName="/customUI/images/ic_32_taschenrechner.png" ContentType="image/.png"/>
  <Override PartName="/customUI/images/ic_32_schreiben_1.png" ContentType="image/.png"/>
  <Override PartName="/customUI/images/ic_32_sprechen.png" ContentType="image/.png"/>
  <Override PartName="/customUI/images/ic_32_achtung.png" ContentType="image/.png"/>
  <Override PartName="/customUI/images/ic_32_aufgabenkarte.png" ContentType="image/.png"/>
  <Override PartName="/customUI/images/ic_32_schwer.png" ContentType="image/.png"/>
  <Override PartName="/customUI/images/ic_32_bildschirm.png" ContentType="image/.png"/>
  <Override PartName="/customUI/images/ic_32_inklusion.png" ContentType="image/.png"/>
  <Override PartName="/customUI/images/ic_32_methoden_kompetenz.png" ContentType="image/.png"/>
  <Override PartName="/customUI/images/ic_32_gruppenarbeit.png" ContentType="image/.png"/>
  <Override PartName="/customUI/images/ic_32_mittel.png" ContentType="image/.png"/>
  <Override PartName="/customUI/images/ic_32_smiley2.png" ContentType="image/.png"/>
  <Override PartName="/customUI/images/ic_32_zahlenmauer_zweistoeckig.png" ContentType="image/.png"/>
  <Override PartName="/customUI/images/idschriften.png" ContentType="image/.png"/>
  <Override PartName="/customUI/images/ic_32_internet.png" ContentType="image/.png"/>
  <Override PartName="/customUI/images/ic_32_aufzaehlung_1.png" ContentType="image/.png"/>
  <Override PartName="/customUI/images/ic_32_einkreisen.png" ContentType="image/.png"/>
  <Override PartName="/customUI/images/ic_32_teil.png" ContentType="image/.png"/>
  <Override PartName="/customUI/images/ic_32_interkulturell.png" ContentType="image/.png"/>
  <Override PartName="/customUI/images/ic_32_tipp.png" ContentType="image/.png"/>
  <Override PartName="/customUI/images/ic_32_verweis_1.png" ContentType="image/.png"/>
  <Override PartName="/customUI/images/ic_32_klatschen.png" ContentType="image/.png"/>
  <Override PartName="/customUI/images/ic_32_schreiben_10.png" ContentType="image/.png"/>
  <Override PartName="/customUI/images/ic_32_kreuzwortraetsel.png" ContentType="image/.png"/>
  <Override PartName="/customUI/images/ic_32_partnerarbeit.png" ContentType="image/.png"/>
  <Override PartName="/customUI/images/ic_32_pfeil.png" ContentType="image/.png"/>
  <Override PartName="/customUI/images/ic_32_textbox.png" ContentType="image/.png"/>
  <Override PartName="/customUI/images/ic_32_verbinden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gruppenarbeit_2.png" ContentType="image/.png"/>
  <Override PartName="/customUI/images/ic_32_verschriften_1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_32_verweis_4.png" ContentType="image/.png"/>
  <Override PartName="/customUI/images/icplatzhalter.png" ContentType="image/.png"/>
  <Override PartName="/customUI/images/ic_32_ankreuzen.png" ContentType="image/.png"/>
  <Override PartName="/customUI/images/ic_32_schnittbox.png" ContentType="image/.png"/>
  <Override PartName="/customUI/images/ic_32_schreiben.png" ContentType="image/.png"/>
  <Override PartName="/customUI/images/ic_32_cdrom.png" ContentType="image/.png"/>
  <Override PartName="/customUI/images/ic_32_partnerarbeit_2.png" ContentType="image/.png"/>
  <Override PartName="/customUI/images/ic_32_lupe.png" ContentType="image/.png"/>
  <Override PartName="/customUI/images/ic_32_malen.png" ContentType="image/.png"/>
  <Override PartName="/customUI/images/ic_32_sprechen_2.png" ContentType="image/.png"/>
  <Override PartName="/customUI/images/ic_32_einzelarbeit.png" ContentType="image/.png"/>
  <Override PartName="/customUI/images/ic_32_zahlenmauer_dreistoeckig.png" ContentType="image/.png"/>
  <Override PartName="/customUI/images/ic_32_achte_auf.png" ContentType="image/.png"/>
  <Override PartName="/customUI/images/ic_32_buch.png" ContentType="image/.png"/>
  <Override PartName="/customUI/images/ic_32_nein_schlecht.png" ContentType="image/.png"/>
  <Override PartName="/customUI/images/ic_32_schreiben_3.png" ContentType="image/.png"/>
  <Override PartName="/customUI/images/ic_32_smiley3.png" ContentType="image/.png"/>
  <Override PartName="/customUI/images/ic_32_einzelarbeit_2.png" ContentType="image/.png"/>
  <Override PartName="/customUI/images/ic_32_hoeren.png" ContentType="image/.png"/>
  <Override PartName="/customUI/images/ic_32_nachspuren.png" ContentType="image/.png"/>
  <Override PartName="/customUI/images/ic_32_praesentieren.png" ContentType="image/.png"/>
  <Override PartName="/customUI/images/ic_32_taschenrechner_2.png" ContentType="image/.png"/>
  <Override PartName="/customUI/images/ic_32_verweis_2.png" ContentType="image/.png"/>
  <Override PartName="/customUI/images/ic_32_geben_nehmen.png" ContentType="image/.png"/>
  <Override PartName="/customUI/images/ic_32_lesen.png" ContentType="image/.png"/>
  <Override PartName="/customUI/images/ic_32_aufzaehlung_2.png" ContentType="image/.png"/>
  <Override PartName="/customUI/images/ic_32_checkliste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EB08926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2F47127F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6F6C" w14:textId="02D16FE6" w:rsidR="002C5D15" w:rsidRPr="007C1230" w:rsidRDefault="00733DC5" w:rsidP="007C1230">
            <w:pPr>
              <w:pStyle w:val="ekvkolumnentitel"/>
            </w:pPr>
            <w:r>
              <w:t>Name</w:t>
            </w:r>
            <w:r w:rsidR="002C5D15" w:rsidRPr="007C1230">
              <w:t>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8618B" w14:textId="7CC2BBD9" w:rsidR="002C5D15" w:rsidRPr="007C1230" w:rsidRDefault="00733DC5" w:rsidP="007C1230">
            <w:pPr>
              <w:pStyle w:val="ekvkolumnentitel"/>
            </w:pPr>
            <w:r>
              <w:t>Klasse</w:t>
            </w:r>
            <w:r w:rsidR="002C5D15" w:rsidRPr="007C1230"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2ED22" w14:textId="1E7D8823" w:rsidR="002C5D15" w:rsidRPr="007C1230" w:rsidRDefault="00733DC5" w:rsidP="007C1230">
            <w:pPr>
              <w:pStyle w:val="ekvkolumnentitel"/>
            </w:pPr>
            <w:r>
              <w:t>Datum</w:t>
            </w:r>
            <w:r w:rsidR="002C5D15" w:rsidRPr="007C1230">
              <w:t>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010CF" w14:textId="7A88CEB6" w:rsidR="002C5D15" w:rsidRPr="007C1230" w:rsidRDefault="00733DC5" w:rsidP="007C1230">
            <w:pPr>
              <w:pStyle w:val="ekvkvnummer"/>
            </w:pPr>
            <w:r>
              <w:t>Sicherung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871BEC6" w14:textId="131045B4" w:rsidR="002C5D15" w:rsidRPr="007636A0" w:rsidRDefault="00966163" w:rsidP="00966163">
            <w:pPr>
              <w:pStyle w:val="ekvbild"/>
            </w:pPr>
            <w:r w:rsidRPr="00FD47A0">
              <w:rPr>
                <w:lang w:eastAsia="de-DE"/>
              </w:rPr>
              <w:drawing>
                <wp:inline distT="0" distB="0" distL="0" distR="0" wp14:anchorId="724ED0E5" wp14:editId="54B0DE78">
                  <wp:extent cx="142240" cy="243205"/>
                  <wp:effectExtent l="0" t="0" r="0" b="4445"/>
                  <wp:docPr id="1" name="Grafik 1" descr="Nivea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ivea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FC8" w:rsidRPr="00BF17F2" w14:paraId="28C1E75A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458A3AC4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2FD4160" w14:textId="0F1712BD" w:rsidR="00583FC8" w:rsidRPr="00BF17F2" w:rsidRDefault="00583FC8" w:rsidP="00966163">
            <w:pPr>
              <w:pStyle w:val="ekvue1arial"/>
            </w:pPr>
          </w:p>
        </w:tc>
      </w:tr>
    </w:tbl>
    <w:p w14:paraId="131B050B" w14:textId="1FDFE558" w:rsidR="001D15D7" w:rsidRDefault="00966163" w:rsidP="00966163">
      <w:pPr>
        <w:pStyle w:val="ekvue1arial"/>
      </w:pPr>
      <w:bookmarkStart w:id="0" w:name="bmStart"/>
      <w:bookmarkEnd w:id="0"/>
      <w:r w:rsidRPr="00966163">
        <w:t>Der Schichtvulkan</w:t>
      </w:r>
    </w:p>
    <w:p w14:paraId="6AC36787" w14:textId="77777777" w:rsidR="00966163" w:rsidRDefault="00966163" w:rsidP="001D15D7"/>
    <w:p w14:paraId="0E9D2215" w14:textId="4202BD58" w:rsidR="001D15D7" w:rsidRPr="00C3668F" w:rsidRDefault="001D15D7" w:rsidP="0066520D">
      <w:pPr>
        <w:pStyle w:val="ekvaufzhlung"/>
      </w:pPr>
      <w:r w:rsidRPr="0066520D">
        <w:rPr>
          <w:rStyle w:val="ekvnummerierung"/>
        </w:rPr>
        <w:t>1</w:t>
      </w:r>
      <w:r w:rsidR="0066520D">
        <w:tab/>
      </w:r>
      <w:r>
        <w:t>Löse das Kreuzworträtsel.</w:t>
      </w:r>
    </w:p>
    <w:p w14:paraId="4F1D2BE4" w14:textId="77777777" w:rsidR="00966163" w:rsidRDefault="00966163" w:rsidP="00966163">
      <w:pPr>
        <w:pStyle w:val="ekvgrundtexthalbe"/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66163" w14:paraId="65A37864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2D29B20E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3A08FF7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1BFB825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23082CE0" w14:textId="77777777" w:rsidR="00966163" w:rsidRPr="001D15D7" w:rsidRDefault="00966163" w:rsidP="00A827FC">
            <w:pPr>
              <w:jc w:val="center"/>
              <w:rPr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4127" w14:textId="54F63877" w:rsidR="00966163" w:rsidRPr="001D15D7" w:rsidRDefault="00966163" w:rsidP="009661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6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37063C5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546119B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C1E10AB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872542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5132287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A205E0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6C3E2E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3E364EC" w14:textId="77777777" w:rsidR="00966163" w:rsidRDefault="00966163" w:rsidP="00A827FC">
            <w:pPr>
              <w:jc w:val="center"/>
            </w:pPr>
          </w:p>
        </w:tc>
      </w:tr>
      <w:tr w:rsidR="00966163" w14:paraId="1D872291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4B4E792E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1C8BC649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942999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4B0A083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380B" w14:textId="1E680B8A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0CD1F21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D40112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DDEC7A1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69D49D2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B25F16E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9ABD16B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F8DC22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C5E0232" w14:textId="77777777" w:rsidR="00966163" w:rsidRDefault="00966163" w:rsidP="00A827FC">
            <w:pPr>
              <w:jc w:val="center"/>
            </w:pPr>
          </w:p>
        </w:tc>
      </w:tr>
      <w:tr w:rsidR="00966163" w14:paraId="7B0C28D7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6445C574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3B4D67E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B959A6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2552551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1E41" w14:textId="77777777" w:rsidR="00966163" w:rsidRPr="004E6CBB" w:rsidRDefault="00966163" w:rsidP="00A827FC">
            <w:pPr>
              <w:jc w:val="center"/>
            </w:pPr>
            <w:r w:rsidRPr="004E6CBB">
              <w:t>G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34137C7B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A9B3E7E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0B9505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04D3C3B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E0C769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F2EE39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4DEC6A3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1775BDE" w14:textId="77777777" w:rsidR="00966163" w:rsidRDefault="00966163" w:rsidP="00A827FC">
            <w:pPr>
              <w:jc w:val="center"/>
            </w:pPr>
          </w:p>
        </w:tc>
      </w:tr>
      <w:tr w:rsidR="00966163" w14:paraId="298AEB63" w14:textId="77777777" w:rsidTr="00A827FC">
        <w:trPr>
          <w:trHeight w:val="340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C87AE1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C2EE7CD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E7F5A78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BE93E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A987" w14:textId="188F7F2F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E37FE1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9AD9A6D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240A3093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35F63D3D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2980BB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5E06ABB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0F79BA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61BF4CA" w14:textId="77777777" w:rsidR="00966163" w:rsidRDefault="00966163" w:rsidP="00A827FC">
            <w:pPr>
              <w:jc w:val="center"/>
            </w:pPr>
          </w:p>
        </w:tc>
      </w:tr>
      <w:tr w:rsidR="00966163" w14:paraId="3418C57E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E22" w14:textId="04E10EDE" w:rsidR="00966163" w:rsidRDefault="00966163" w:rsidP="00966163"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7EE6" w14:textId="490401C3" w:rsidR="00966163" w:rsidRDefault="00966163" w:rsidP="00966163"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EA49" w14:textId="6F18309B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DD38" w14:textId="77777777" w:rsidR="00966163" w:rsidRPr="004E6CBB" w:rsidRDefault="00966163" w:rsidP="00A827FC">
            <w:pPr>
              <w:jc w:val="center"/>
            </w:pPr>
            <w:r w:rsidRPr="004E6CBB"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7A00" w14:textId="540EDD94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FE82" w14:textId="77777777" w:rsidR="00966163" w:rsidRPr="004E6CBB" w:rsidRDefault="00966163" w:rsidP="00A827FC">
            <w:pPr>
              <w:jc w:val="center"/>
            </w:pPr>
            <w:r w:rsidRPr="004E6CBB"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9705" w14:textId="049137D5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7F4C" w14:textId="07849693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506B" w14:textId="3A7076A6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C91F" w14:textId="0E0D9742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A991" w14:textId="77777777" w:rsidR="00966163" w:rsidRPr="004E6CBB" w:rsidRDefault="00966163" w:rsidP="00A827FC">
            <w:pPr>
              <w:jc w:val="center"/>
            </w:pPr>
            <w:r w:rsidRPr="004E6CBB">
              <w:t>R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53DFEA74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032489E" w14:textId="77777777" w:rsidR="00966163" w:rsidRDefault="00966163" w:rsidP="00A827FC">
            <w:pPr>
              <w:jc w:val="center"/>
            </w:pPr>
          </w:p>
        </w:tc>
      </w:tr>
      <w:tr w:rsidR="00966163" w14:paraId="0657C49E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426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064B" w14:textId="6FDD8810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05C03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6C718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09BB1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261A314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9FE93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80BB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756A8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454AE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1756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B5189E5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223E6BE" w14:textId="77777777" w:rsidR="00966163" w:rsidRDefault="00966163" w:rsidP="00A827FC">
            <w:pPr>
              <w:jc w:val="center"/>
            </w:pPr>
          </w:p>
        </w:tc>
      </w:tr>
      <w:tr w:rsidR="00966163" w14:paraId="10D3C938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A0B6" w14:textId="39C468A3" w:rsidR="00966163" w:rsidRDefault="00966163" w:rsidP="00966163"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3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529D" w14:textId="77777777" w:rsidR="00966163" w:rsidRPr="004E6CBB" w:rsidRDefault="00966163" w:rsidP="00A827FC">
            <w:pPr>
              <w:jc w:val="center"/>
            </w:pPr>
            <w:r w:rsidRPr="004E6CBB"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2B79" w14:textId="12C37F80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A404" w14:textId="6FA47258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E607" w14:textId="1687B7D7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5356" w14:textId="11EEF05C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FE4F" w14:textId="109A7E60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DE0A" w14:textId="77777777" w:rsidR="00966163" w:rsidRPr="004E6CBB" w:rsidRDefault="00966163" w:rsidP="00A827FC">
            <w:pPr>
              <w:jc w:val="center"/>
            </w:pPr>
            <w:r w:rsidRPr="004E6CBB">
              <w:t>V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E818" w14:textId="70FF09C5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BEFB" w14:textId="3EEF040A" w:rsidR="00966163" w:rsidRPr="001D15D7" w:rsidRDefault="00966163" w:rsidP="009661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4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69FF" w14:textId="2F8D25F7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01B3" w14:textId="1C276CFF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145B" w14:textId="77777777" w:rsidR="00966163" w:rsidRPr="004E6CBB" w:rsidRDefault="00966163" w:rsidP="00A827FC">
            <w:pPr>
              <w:jc w:val="center"/>
            </w:pPr>
            <w:r w:rsidRPr="004E6CBB">
              <w:t>N</w:t>
            </w:r>
          </w:p>
        </w:tc>
      </w:tr>
      <w:tr w:rsidR="00966163" w14:paraId="79985444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B1AE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B953" w14:textId="77777777" w:rsidR="00966163" w:rsidRPr="004E6CBB" w:rsidRDefault="00966163" w:rsidP="00A827FC">
            <w:pPr>
              <w:jc w:val="center"/>
            </w:pPr>
            <w:r w:rsidRPr="004E6CBB">
              <w:t>H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C7699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0F4EB66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59B9748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</w:tcBorders>
            <w:vAlign w:val="center"/>
          </w:tcPr>
          <w:p w14:paraId="3AB90FD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68A1F4B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2836C8A2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BBBDC0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52DB" w14:textId="35D3A37B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5668C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1AFFB175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5E478A7A" w14:textId="77777777" w:rsidR="00966163" w:rsidRDefault="00966163" w:rsidP="00A827FC">
            <w:pPr>
              <w:jc w:val="center"/>
            </w:pPr>
          </w:p>
        </w:tc>
      </w:tr>
      <w:tr w:rsidR="00966163" w14:paraId="58BD142E" w14:textId="77777777" w:rsidTr="00A827FC">
        <w:trPr>
          <w:trHeight w:val="340"/>
        </w:trPr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63E5AEC2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44A1" w14:textId="20B9BD28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0A4BD3DF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1A0BBD6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F6DAC0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D6E38D4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886E924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7AAAF8E5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1B5BD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D0ED" w14:textId="77777777" w:rsidR="00966163" w:rsidRPr="004E6CBB" w:rsidRDefault="00966163" w:rsidP="00A827FC">
            <w:pPr>
              <w:jc w:val="center"/>
            </w:pPr>
            <w:r w:rsidRPr="004E6CBB">
              <w:t>V</w:t>
            </w: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C1BFB5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EE451A8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381D57C6" w14:textId="77777777" w:rsidR="00966163" w:rsidRDefault="00966163" w:rsidP="00A827FC">
            <w:pPr>
              <w:jc w:val="center"/>
            </w:pPr>
          </w:p>
        </w:tc>
      </w:tr>
      <w:tr w:rsidR="00966163" w14:paraId="4CBE025B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68BC0CF6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114A3AE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7C32562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47DFC8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04E0F1A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DA63189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2BC72D7C" w14:textId="77777777" w:rsidR="00966163" w:rsidRDefault="00966163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CA49" w14:textId="727AD0C4" w:rsidR="00966163" w:rsidRPr="001D15D7" w:rsidRDefault="00966163" w:rsidP="0096616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5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1D00" w14:textId="77777777" w:rsidR="00966163" w:rsidRPr="004E6CBB" w:rsidRDefault="00966163" w:rsidP="00A827FC">
            <w:pPr>
              <w:jc w:val="center"/>
            </w:pPr>
            <w:r w:rsidRPr="004E6CBB"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519B" w14:textId="2C463336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8185" w14:textId="4C5321D8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BFD5" w14:textId="10920193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132A" w14:textId="35BC36E0" w:rsidR="00966163" w:rsidRPr="00914612" w:rsidRDefault="00966163" w:rsidP="00A827FC">
            <w:pPr>
              <w:jc w:val="center"/>
              <w:rPr>
                <w:rStyle w:val="ekvlsung"/>
              </w:rPr>
            </w:pPr>
          </w:p>
        </w:tc>
      </w:tr>
    </w:tbl>
    <w:p w14:paraId="306D3D91" w14:textId="77777777" w:rsidR="00966163" w:rsidRPr="007708AD" w:rsidRDefault="00966163" w:rsidP="00966163">
      <w:pPr>
        <w:rPr>
          <w:b/>
        </w:rPr>
      </w:pPr>
      <w:r>
        <w:rPr>
          <w:b/>
        </w:rPr>
        <w:tab/>
      </w:r>
      <w:r w:rsidRPr="007708AD">
        <w:rPr>
          <w:b/>
        </w:rPr>
        <w:t>Senkrecht</w:t>
      </w:r>
    </w:p>
    <w:p w14:paraId="69DFBBB7" w14:textId="77777777" w:rsidR="00966163" w:rsidRDefault="00966163" w:rsidP="00966163">
      <w:pPr>
        <w:pStyle w:val="ekvaufzhlung"/>
      </w:pPr>
      <w:r>
        <w:tab/>
        <w:t>(2)</w:t>
      </w:r>
      <w:r>
        <w:t> </w:t>
      </w:r>
      <w:r>
        <w:t>Sie rieselt später herab.</w:t>
      </w:r>
    </w:p>
    <w:p w14:paraId="473145BB" w14:textId="77777777" w:rsidR="00966163" w:rsidRDefault="00966163" w:rsidP="00966163">
      <w:pPr>
        <w:pStyle w:val="ekvaufzhlung"/>
      </w:pPr>
      <w:r>
        <w:tab/>
        <w:t>(4)</w:t>
      </w:r>
      <w:r>
        <w:t> </w:t>
      </w:r>
      <w:r>
        <w:t>Sie ist zähflüssig.</w:t>
      </w:r>
    </w:p>
    <w:p w14:paraId="484CE023" w14:textId="77777777" w:rsidR="00966163" w:rsidRDefault="00966163" w:rsidP="00966163">
      <w:pPr>
        <w:pStyle w:val="ekvaufzhlung"/>
      </w:pPr>
      <w:r>
        <w:tab/>
        <w:t>(6)</w:t>
      </w:r>
      <w:r>
        <w:t> </w:t>
      </w:r>
      <w:r>
        <w:t>glutflüssige Gesteinsschmelze</w:t>
      </w:r>
    </w:p>
    <w:p w14:paraId="483F8A50" w14:textId="77777777" w:rsidR="00966163" w:rsidRDefault="00966163" w:rsidP="00966163">
      <w:r>
        <w:tab/>
      </w:r>
    </w:p>
    <w:p w14:paraId="48A9F29B" w14:textId="77777777" w:rsidR="00966163" w:rsidRPr="007708AD" w:rsidRDefault="00966163" w:rsidP="00966163">
      <w:pPr>
        <w:rPr>
          <w:b/>
        </w:rPr>
      </w:pPr>
      <w:r>
        <w:rPr>
          <w:b/>
        </w:rPr>
        <w:tab/>
      </w:r>
      <w:r w:rsidRPr="007708AD">
        <w:rPr>
          <w:b/>
        </w:rPr>
        <w:t>Waagerecht</w:t>
      </w:r>
    </w:p>
    <w:p w14:paraId="3ACD1274" w14:textId="77777777" w:rsidR="00966163" w:rsidRDefault="00966163" w:rsidP="00966163">
      <w:pPr>
        <w:pStyle w:val="ekvaufzhlung"/>
      </w:pPr>
      <w:r>
        <w:tab/>
        <w:t>(1)</w:t>
      </w:r>
      <w:r>
        <w:t> </w:t>
      </w:r>
      <w:r>
        <w:t>Hier sammelt sich Magma.</w:t>
      </w:r>
    </w:p>
    <w:p w14:paraId="6849C66D" w14:textId="77777777" w:rsidR="00966163" w:rsidRDefault="00966163" w:rsidP="00966163">
      <w:pPr>
        <w:pStyle w:val="ekvaufzhlung"/>
      </w:pPr>
      <w:r>
        <w:tab/>
        <w:t>(3)</w:t>
      </w:r>
      <w:r>
        <w:t> </w:t>
      </w:r>
      <w:r>
        <w:t>Vulkantyp</w:t>
      </w:r>
    </w:p>
    <w:p w14:paraId="714E3F14" w14:textId="77777777" w:rsidR="00966163" w:rsidRDefault="00966163" w:rsidP="00966163">
      <w:pPr>
        <w:pStyle w:val="ekvaufzhlung"/>
      </w:pPr>
      <w:r>
        <w:tab/>
        <w:t>(5)</w:t>
      </w:r>
      <w:r>
        <w:t> </w:t>
      </w:r>
      <w:r>
        <w:t>Spitze des Schichtvulkans</w:t>
      </w:r>
    </w:p>
    <w:p w14:paraId="61D6C94A" w14:textId="77777777" w:rsidR="00966163" w:rsidRDefault="00966163" w:rsidP="00966163"/>
    <w:p w14:paraId="07F512CC" w14:textId="77777777" w:rsidR="00966163" w:rsidRDefault="00966163" w:rsidP="00966163"/>
    <w:p w14:paraId="5FDED9B3" w14:textId="77777777" w:rsidR="00966163" w:rsidRDefault="00966163" w:rsidP="00966163"/>
    <w:p w14:paraId="03528DB6" w14:textId="77777777" w:rsidR="00966163" w:rsidRDefault="00966163" w:rsidP="00966163"/>
    <w:p w14:paraId="11131EE4" w14:textId="77777777" w:rsidR="00966163" w:rsidRDefault="00966163" w:rsidP="00966163"/>
    <w:p w14:paraId="2594C4E8" w14:textId="77777777" w:rsidR="00966163" w:rsidRDefault="00966163" w:rsidP="00966163"/>
    <w:p w14:paraId="2B60BBCF" w14:textId="4FA1A297" w:rsidR="00113426" w:rsidRDefault="00113426" w:rsidP="00966163">
      <w:pPr>
        <w:pStyle w:val="ekvaufzhlung"/>
      </w:pPr>
      <w:bookmarkStart w:id="1" w:name="_Hlk41591438"/>
      <w:r w:rsidRPr="00966163">
        <w:rPr>
          <w:rStyle w:val="ekvnummerierung"/>
        </w:rPr>
        <w:t>2</w:t>
      </w:r>
      <w:bookmarkEnd w:id="1"/>
      <w:r w:rsidR="00966163">
        <w:tab/>
      </w:r>
      <w:r w:rsidR="00733DC5">
        <w:t>Beschrifte die Grafik zum Schichtvulkan mit folgenden Begriffen: Schlot, Krater, Asche, Lava, Magma, Magmakammer, fruchtbare Böden.</w:t>
      </w:r>
    </w:p>
    <w:p w14:paraId="4922D5D9" w14:textId="77777777" w:rsidR="00966163" w:rsidRDefault="00966163" w:rsidP="00966163">
      <w:pPr>
        <w:pStyle w:val="ekvgrundtexthalbe"/>
      </w:pPr>
    </w:p>
    <w:p w14:paraId="5872B076" w14:textId="77777777" w:rsidR="00966163" w:rsidRDefault="00966163" w:rsidP="00966163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D0F1D" wp14:editId="2369C0CD">
                <wp:simplePos x="0" y="0"/>
                <wp:positionH relativeFrom="column">
                  <wp:posOffset>803855</wp:posOffset>
                </wp:positionH>
                <wp:positionV relativeFrom="paragraph">
                  <wp:posOffset>2418163</wp:posOffset>
                </wp:positionV>
                <wp:extent cx="994189" cy="291465"/>
                <wp:effectExtent l="0" t="0" r="15875" b="1333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189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78D7F" w14:textId="35324A2B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ED0F1D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63.3pt;margin-top:190.4pt;width:78.3pt;height:22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" fillcolor="white [3212]" strokeweight=".5pt">
                <v:textbox>
                  <w:txbxContent>
                    <w:p w14:paraId="22A78D7F" w14:textId="35324A2B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16364A" wp14:editId="0E2D891B">
                <wp:simplePos x="0" y="0"/>
                <wp:positionH relativeFrom="column">
                  <wp:posOffset>1567181</wp:posOffset>
                </wp:positionH>
                <wp:positionV relativeFrom="paragraph">
                  <wp:posOffset>1185711</wp:posOffset>
                </wp:positionV>
                <wp:extent cx="1347746" cy="262393"/>
                <wp:effectExtent l="0" t="0" r="81280" b="80645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7746" cy="262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274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6" o:spid="_x0000_s1026" type="#_x0000_t32" style="position:absolute;margin-left:123.4pt;margin-top:93.35pt;width:106.1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F18A95" wp14:editId="645E2B53">
                <wp:simplePos x="0" y="0"/>
                <wp:positionH relativeFrom="column">
                  <wp:posOffset>1793793</wp:posOffset>
                </wp:positionH>
                <wp:positionV relativeFrom="paragraph">
                  <wp:posOffset>1837718</wp:posOffset>
                </wp:positionV>
                <wp:extent cx="1172818" cy="722850"/>
                <wp:effectExtent l="0" t="38100" r="46990" b="20320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2818" cy="722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918C9" id="Gerade Verbindung mit Pfeil 33" o:spid="_x0000_s1026" type="#_x0000_t32" style="position:absolute;margin-left:141.25pt;margin-top:144.7pt;width:92.35pt;height:56.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B10E02" wp14:editId="22732A0F">
                <wp:simplePos x="0" y="0"/>
                <wp:positionH relativeFrom="margin">
                  <wp:posOffset>2942755</wp:posOffset>
                </wp:positionH>
                <wp:positionV relativeFrom="paragraph">
                  <wp:posOffset>2072281</wp:posOffset>
                </wp:positionV>
                <wp:extent cx="45719" cy="346655"/>
                <wp:effectExtent l="38100" t="38100" r="50165" b="15875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46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54345" id="Gerade Verbindung mit Pfeil 34" o:spid="_x0000_s1026" type="#_x0000_t32" style="position:absolute;margin-left:231.7pt;margin-top:163.15pt;width:3.6pt;height:27.3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21584B" wp14:editId="1544FCBB">
                <wp:simplePos x="0" y="0"/>
                <wp:positionH relativeFrom="column">
                  <wp:posOffset>4397844</wp:posOffset>
                </wp:positionH>
                <wp:positionV relativeFrom="paragraph">
                  <wp:posOffset>1654837</wp:posOffset>
                </wp:positionV>
                <wp:extent cx="516835" cy="763325"/>
                <wp:effectExtent l="38100" t="38100" r="36195" b="1778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6835" cy="763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ABE76" id="Gerade Verbindung mit Pfeil 35" o:spid="_x0000_s1026" type="#_x0000_t32" style="position:absolute;margin-left:346.3pt;margin-top:130.3pt;width:40.7pt;height:60.1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A0505A" wp14:editId="2B374BF0">
                <wp:simplePos x="0" y="0"/>
                <wp:positionH relativeFrom="column">
                  <wp:posOffset>3956547</wp:posOffset>
                </wp:positionH>
                <wp:positionV relativeFrom="paragraph">
                  <wp:posOffset>275286</wp:posOffset>
                </wp:positionV>
                <wp:extent cx="429370" cy="226612"/>
                <wp:effectExtent l="38100" t="38100" r="27940" b="2159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370" cy="2266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6E63" id="Gerade Verbindung mit Pfeil 22" o:spid="_x0000_s1026" type="#_x0000_t32" style="position:absolute;margin-left:311.55pt;margin-top:21.7pt;width:33.8pt;height:17.8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8F55B" wp14:editId="6C995C41">
                <wp:simplePos x="0" y="0"/>
                <wp:positionH relativeFrom="column">
                  <wp:posOffset>4385917</wp:posOffset>
                </wp:positionH>
                <wp:positionV relativeFrom="paragraph">
                  <wp:posOffset>358775</wp:posOffset>
                </wp:positionV>
                <wp:extent cx="1073426" cy="291465"/>
                <wp:effectExtent l="0" t="0" r="12700" b="1333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426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BF7C3" w14:textId="51B5C754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68F55B" id="Textfeld 26" o:spid="_x0000_s1027" type="#_x0000_t202" style="position:absolute;margin-left:345.35pt;margin-top:28.25pt;width:84.5pt;height:22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" fillcolor="white [3212]" strokeweight=".5pt">
                <v:textbox>
                  <w:txbxContent>
                    <w:p w14:paraId="10EBF7C3" w14:textId="51B5C754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750C4B" wp14:editId="6F657BA0">
                <wp:simplePos x="0" y="0"/>
                <wp:positionH relativeFrom="column">
                  <wp:posOffset>3515250</wp:posOffset>
                </wp:positionH>
                <wp:positionV relativeFrom="paragraph">
                  <wp:posOffset>1169808</wp:posOffset>
                </wp:positionV>
                <wp:extent cx="659958" cy="64853"/>
                <wp:effectExtent l="38100" t="19050" r="26035" b="87630"/>
                <wp:wrapNone/>
                <wp:docPr id="32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958" cy="648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C558F" id="Gerade Verbindung mit Pfeil 32" o:spid="_x0000_s1026" type="#_x0000_t32" style="position:absolute;margin-left:276.8pt;margin-top:92.1pt;width:51.95pt;height:5.1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495EC" wp14:editId="19384EB0">
                <wp:simplePos x="0" y="0"/>
                <wp:positionH relativeFrom="column">
                  <wp:posOffset>4175208</wp:posOffset>
                </wp:positionH>
                <wp:positionV relativeFrom="paragraph">
                  <wp:posOffset>1038612</wp:posOffset>
                </wp:positionV>
                <wp:extent cx="926327" cy="291465"/>
                <wp:effectExtent l="0" t="0" r="26670" b="1333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327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CB746" w14:textId="45ACC073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4495EC" id="Textfeld 25" o:spid="_x0000_s1028" type="#_x0000_t202" style="position:absolute;margin-left:328.75pt;margin-top:81.8pt;width:72.95pt;height:22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" fillcolor="white [3212]" strokeweight=".5pt">
                <v:textbox>
                  <w:txbxContent>
                    <w:p w14:paraId="478CB746" w14:textId="45ACC073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F6226" wp14:editId="54D505B9">
                <wp:simplePos x="0" y="0"/>
                <wp:positionH relativeFrom="column">
                  <wp:posOffset>577243</wp:posOffset>
                </wp:positionH>
                <wp:positionV relativeFrom="paragraph">
                  <wp:posOffset>1038612</wp:posOffset>
                </wp:positionV>
                <wp:extent cx="985520" cy="291465"/>
                <wp:effectExtent l="0" t="0" r="24130" b="1333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5FE48C" w14:textId="7038E4FE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2F6226" id="Textfeld 27" o:spid="_x0000_s1029" type="#_x0000_t202" style="position:absolute;margin-left:45.45pt;margin-top:81.8pt;width:77.6pt;height:22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" fillcolor="white [3212]" strokeweight=".5pt">
                <v:textbox>
                  <w:txbxContent>
                    <w:p w14:paraId="7C5FE48C" w14:textId="7038E4FE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4973B6" wp14:editId="1BE8B701">
                <wp:simplePos x="0" y="0"/>
                <wp:positionH relativeFrom="column">
                  <wp:posOffset>1388276</wp:posOffset>
                </wp:positionH>
                <wp:positionV relativeFrom="paragraph">
                  <wp:posOffset>358775</wp:posOffset>
                </wp:positionV>
                <wp:extent cx="858547" cy="291465"/>
                <wp:effectExtent l="0" t="0" r="17780" b="1333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547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CFD330" w14:textId="5910AFE6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973B6" id="Textfeld 29" o:spid="_x0000_s1030" type="#_x0000_t202" style="position:absolute;margin-left:109.3pt;margin-top:28.25pt;width:67.6pt;height:22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" fillcolor="white [3212]" strokeweight=".5pt">
                <v:textbox>
                  <w:txbxContent>
                    <w:p w14:paraId="05CFD330" w14:textId="5910AFE6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C16972" wp14:editId="1BF70A37">
                <wp:simplePos x="0" y="0"/>
                <wp:positionH relativeFrom="column">
                  <wp:posOffset>2250993</wp:posOffset>
                </wp:positionH>
                <wp:positionV relativeFrom="paragraph">
                  <wp:posOffset>501898</wp:posOffset>
                </wp:positionV>
                <wp:extent cx="691764" cy="516835"/>
                <wp:effectExtent l="0" t="0" r="70485" b="5524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764" cy="5168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ADCE" id="Gerade Verbindung mit Pfeil 31" o:spid="_x0000_s1026" type="#_x0000_t32" style="position:absolute;margin-left:177.25pt;margin-top:39.5pt;width:54.45pt;height:4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FA49D" wp14:editId="5D6B038F">
                <wp:simplePos x="0" y="0"/>
                <wp:positionH relativeFrom="column">
                  <wp:posOffset>2375613</wp:posOffset>
                </wp:positionH>
                <wp:positionV relativeFrom="paragraph">
                  <wp:posOffset>2417609</wp:posOffset>
                </wp:positionV>
                <wp:extent cx="1220889" cy="292067"/>
                <wp:effectExtent l="0" t="0" r="17780" b="1333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889" cy="292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58386" w14:textId="0F5FDAF1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A49D" id="Textfeld 24" o:spid="_x0000_s1031" type="#_x0000_t202" style="position:absolute;margin-left:187.05pt;margin-top:190.35pt;width:96.15pt;height:2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" fillcolor="white [3212]" strokeweight=".5pt">
                <v:textbox>
                  <w:txbxContent>
                    <w:p w14:paraId="10E58386" w14:textId="0F5FDAF1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46DC5" wp14:editId="26A42331">
                <wp:simplePos x="0" y="0"/>
                <wp:positionH relativeFrom="column">
                  <wp:posOffset>4248589</wp:posOffset>
                </wp:positionH>
                <wp:positionV relativeFrom="paragraph">
                  <wp:posOffset>2417102</wp:posOffset>
                </wp:positionV>
                <wp:extent cx="1385684" cy="292067"/>
                <wp:effectExtent l="0" t="0" r="24130" b="1333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684" cy="292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3702A" w14:textId="35ECA1C7" w:rsidR="00966163" w:rsidRPr="00914612" w:rsidRDefault="00966163" w:rsidP="00966163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46DC5" id="Textfeld 30" o:spid="_x0000_s1032" type="#_x0000_t202" style="position:absolute;margin-left:334.55pt;margin-top:190.3pt;width:109.1pt;height:2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" fillcolor="white [3212]" strokeweight=".5pt">
                <v:textbox>
                  <w:txbxContent>
                    <w:p w14:paraId="4FF3702A" w14:textId="35ECA1C7" w:rsidR="00966163" w:rsidRPr="00914612" w:rsidRDefault="00966163" w:rsidP="00966163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inline distT="0" distB="0" distL="0" distR="0" wp14:anchorId="01E6D5C3" wp14:editId="525DB0E9">
            <wp:extent cx="5938527" cy="2866446"/>
            <wp:effectExtent l="0" t="0" r="5080" b="0"/>
            <wp:docPr id="21" name="Grafik 21" descr="D:\2020\Klett_Verlag\TERRA_Eklaerfilm\Manuskripte\Abbildungen_png\S585000000_Schichtvulk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585000000_Schichtvulkan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95"/>
                    <a:stretch/>
                  </pic:blipFill>
                  <pic:spPr bwMode="auto">
                    <a:xfrm>
                      <a:off x="0" y="0"/>
                      <a:ext cx="5939790" cy="286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87569" w14:textId="77777777" w:rsidR="00966163" w:rsidRDefault="00966163" w:rsidP="00966163"/>
    <w:p w14:paraId="38F411A2" w14:textId="757D0AB5" w:rsidR="00113426" w:rsidRDefault="00113426" w:rsidP="00966163">
      <w:pPr>
        <w:pStyle w:val="ekvaufzhlung"/>
      </w:pPr>
      <w:bookmarkStart w:id="2" w:name="_Hlk41591490"/>
      <w:r w:rsidRPr="00966163">
        <w:rPr>
          <w:rStyle w:val="ekvnummerierung"/>
        </w:rPr>
        <w:t>3</w:t>
      </w:r>
      <w:r w:rsidR="00966163">
        <w:tab/>
      </w:r>
      <w:r w:rsidR="00284D86" w:rsidRPr="00284D86">
        <w:t>Ergänze den Lückentext.</w:t>
      </w:r>
    </w:p>
    <w:bookmarkEnd w:id="2"/>
    <w:p w14:paraId="75766015" w14:textId="1693B42F" w:rsidR="00A177A1" w:rsidRDefault="007A15B7" w:rsidP="00A177A1">
      <w:pPr>
        <w:pStyle w:val="ekvschreiblinie"/>
      </w:pPr>
      <w:r w:rsidRPr="00A177A1">
        <w:t xml:space="preserve">Magma steigt aus dem </w:t>
      </w:r>
      <w:r w:rsidR="00A177A1" w:rsidRPr="00A177A1">
        <w:rPr>
          <w:u w:val="single"/>
        </w:rPr>
        <w:t>                                 </w:t>
      </w:r>
      <w:r w:rsidRPr="00A177A1">
        <w:t xml:space="preserve"> durch Risse in der </w:t>
      </w:r>
      <w:r w:rsidR="00A177A1" w:rsidRPr="00A177A1">
        <w:rPr>
          <w:u w:val="single"/>
        </w:rPr>
        <w:tab/>
      </w:r>
      <w:r w:rsidRPr="00A177A1">
        <w:t xml:space="preserve"> nach oben.</w:t>
      </w:r>
    </w:p>
    <w:p w14:paraId="019CD5D6" w14:textId="4EF0FE58" w:rsidR="00A177A1" w:rsidRDefault="007A15B7" w:rsidP="00A177A1">
      <w:pPr>
        <w:pStyle w:val="ekvschreiblinie"/>
      </w:pPr>
      <w:r w:rsidRPr="00A177A1">
        <w:t xml:space="preserve">Es sammelt sich in einer </w:t>
      </w:r>
      <w:r w:rsidR="00A177A1" w:rsidRPr="00A177A1">
        <w:rPr>
          <w:u w:val="single"/>
        </w:rPr>
        <w:tab/>
      </w:r>
      <w:r w:rsidRPr="00A177A1">
        <w:t xml:space="preserve"> an. </w:t>
      </w:r>
      <w:r w:rsidR="00733DC5" w:rsidRPr="00A177A1">
        <w:t>Nimmt der Druck zu, wird es explosionsartig</w:t>
      </w:r>
    </w:p>
    <w:p w14:paraId="0E5A5B0D" w14:textId="6E365EE9" w:rsidR="00A177A1" w:rsidRDefault="00733DC5" w:rsidP="00A177A1">
      <w:pPr>
        <w:pStyle w:val="ekvschreiblinie"/>
      </w:pPr>
      <w:r w:rsidRPr="00A177A1">
        <w:t xml:space="preserve">durch den </w:t>
      </w:r>
      <w:r w:rsidR="00A177A1" w:rsidRPr="00A177A1">
        <w:rPr>
          <w:u w:val="single"/>
        </w:rPr>
        <w:t>                             </w:t>
      </w:r>
      <w:r w:rsidRPr="00A177A1">
        <w:t xml:space="preserve"> nach oben aus dem </w:t>
      </w:r>
      <w:r w:rsidR="00A177A1" w:rsidRPr="00A177A1">
        <w:rPr>
          <w:u w:val="single"/>
        </w:rPr>
        <w:tab/>
      </w:r>
      <w:r w:rsidRPr="00A177A1">
        <w:t xml:space="preserve"> herausgeschleudert. Durch das</w:t>
      </w:r>
    </w:p>
    <w:p w14:paraId="781F907E" w14:textId="3E28824C" w:rsidR="00AB14BF" w:rsidRDefault="00733DC5" w:rsidP="00A177A1">
      <w:pPr>
        <w:pStyle w:val="ekvschreiblinie"/>
      </w:pPr>
      <w:r w:rsidRPr="00A177A1">
        <w:t xml:space="preserve">plötzliche Erkalten bilden sich dabei </w:t>
      </w:r>
      <w:r w:rsidR="00D11984" w:rsidRPr="00A177A1">
        <w:t>Asche</w:t>
      </w:r>
      <w:r w:rsidRPr="00A177A1">
        <w:t xml:space="preserve">, kleine </w:t>
      </w:r>
      <w:r w:rsidR="00A177A1" w:rsidRPr="00A177A1">
        <w:rPr>
          <w:u w:val="single"/>
        </w:rPr>
        <w:t>                       </w:t>
      </w:r>
      <w:r w:rsidRPr="00A177A1">
        <w:t xml:space="preserve"> und </w:t>
      </w:r>
      <w:r w:rsidR="00A177A1" w:rsidRPr="00A177A1">
        <w:rPr>
          <w:u w:val="single"/>
        </w:rPr>
        <w:tab/>
      </w:r>
      <w:r w:rsidRPr="00A177A1">
        <w:t>.</w:t>
      </w:r>
    </w:p>
    <w:p w14:paraId="235B011B" w14:textId="1FD17602" w:rsidR="00AB14BF" w:rsidRDefault="00733DC5" w:rsidP="00A177A1">
      <w:pPr>
        <w:pStyle w:val="ekvschreiblinie"/>
      </w:pPr>
      <w:r w:rsidRPr="00A177A1">
        <w:t>Dann fließt das</w:t>
      </w:r>
      <w:r w:rsidR="00AB14BF">
        <w:t xml:space="preserve"> </w:t>
      </w:r>
      <w:r w:rsidRPr="00A177A1">
        <w:t xml:space="preserve">Magma als </w:t>
      </w:r>
      <w:r w:rsidR="00A177A1" w:rsidRPr="00A177A1">
        <w:rPr>
          <w:u w:val="single"/>
        </w:rPr>
        <w:t>                 </w:t>
      </w:r>
      <w:r w:rsidR="00D11984" w:rsidRPr="00A177A1">
        <w:t xml:space="preserve"> </w:t>
      </w:r>
      <w:r w:rsidRPr="00A177A1">
        <w:t xml:space="preserve">heraus, erkaltet und erstarrt. Erst später rieselt die </w:t>
      </w:r>
      <w:r w:rsidR="00A177A1" w:rsidRPr="00A177A1">
        <w:rPr>
          <w:u w:val="single"/>
        </w:rPr>
        <w:tab/>
      </w:r>
    </w:p>
    <w:p w14:paraId="1E5A9778" w14:textId="75462A4B" w:rsidR="00350A70" w:rsidRPr="00A177A1" w:rsidRDefault="00733DC5" w:rsidP="00A177A1">
      <w:pPr>
        <w:pStyle w:val="ekvschreiblinie"/>
      </w:pPr>
      <w:r w:rsidRPr="00A177A1">
        <w:t>herunter.</w:t>
      </w:r>
      <w:r w:rsidR="00AB14BF">
        <w:t xml:space="preserve"> </w:t>
      </w:r>
      <w:r w:rsidRPr="00A177A1">
        <w:t xml:space="preserve">So bilden sich abwechselnd Lava- und Ascheschichten. Ein </w:t>
      </w:r>
      <w:r w:rsidR="00A177A1" w:rsidRPr="00A177A1">
        <w:rPr>
          <w:u w:val="single"/>
        </w:rPr>
        <w:tab/>
      </w:r>
      <w:r w:rsidR="00D11984" w:rsidRPr="00A177A1">
        <w:t xml:space="preserve"> </w:t>
      </w:r>
      <w:r w:rsidRPr="00A177A1">
        <w:t>entsteht.</w:t>
      </w:r>
    </w:p>
    <w:sectPr w:rsidR="00350A70" w:rsidRPr="00A177A1" w:rsidSect="00EC1FF0">
      <w:headerReference w:type="default" r:id="rId9"/>
      <w:footerReference w:type="default" r:id="rId10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0BE6C" w14:textId="77777777" w:rsidR="00542C6D" w:rsidRDefault="00542C6D" w:rsidP="003C599D">
      <w:pPr>
        <w:spacing w:line="240" w:lineRule="auto"/>
      </w:pPr>
      <w:r>
        <w:separator/>
      </w:r>
    </w:p>
  </w:endnote>
  <w:endnote w:type="continuationSeparator" w:id="0">
    <w:p w14:paraId="40014D39" w14:textId="77777777" w:rsidR="00542C6D" w:rsidRDefault="00542C6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14:paraId="60926E01" w14:textId="77777777" w:rsidTr="005E4C30">
      <w:trPr>
        <w:trHeight w:hRule="exact" w:val="680"/>
      </w:trPr>
      <w:tc>
        <w:tcPr>
          <w:tcW w:w="879" w:type="dxa"/>
          <w:noWrap/>
        </w:tcPr>
        <w:p w14:paraId="20923A55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7510BC92" wp14:editId="1E1F227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14:paraId="24D490F8" w14:textId="56620794" w:rsidR="00193A18" w:rsidRPr="00913892" w:rsidRDefault="00193A18" w:rsidP="00554EDA">
          <w:pPr>
            <w:pStyle w:val="ekvpagina"/>
          </w:pPr>
          <w:r w:rsidRPr="00913892">
            <w:t>© Ernst Klett Verlag GmbH, Stuttgart 20</w:t>
          </w:r>
          <w:r w:rsidR="00D11984">
            <w:t>20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14:paraId="4C4CF6EB" w14:textId="4120E60C" w:rsidR="00193A18" w:rsidRPr="00913892" w:rsidRDefault="00193A18" w:rsidP="004136AD">
          <w:pPr>
            <w:pStyle w:val="ekvquelle"/>
          </w:pPr>
          <w:r w:rsidRPr="004136AD">
            <w:t xml:space="preserve">Bildquellen: </w:t>
          </w:r>
          <w:r w:rsidR="00D11984" w:rsidRPr="00D11984">
            <w:t>creanovo, Axel Kempf, Hannover</w:t>
          </w:r>
        </w:p>
      </w:tc>
      <w:tc>
        <w:tcPr>
          <w:tcW w:w="827" w:type="dxa"/>
        </w:tcPr>
        <w:p w14:paraId="3FA964F2" w14:textId="77777777" w:rsidR="00193A18" w:rsidRPr="00913892" w:rsidRDefault="00193A18" w:rsidP="00913892">
          <w:pPr>
            <w:pStyle w:val="ekvpagina"/>
          </w:pPr>
        </w:p>
      </w:tc>
    </w:tr>
  </w:tbl>
  <w:p w14:paraId="6C93114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631EB" w14:textId="77777777" w:rsidR="00542C6D" w:rsidRDefault="00542C6D" w:rsidP="003C599D">
      <w:pPr>
        <w:spacing w:line="240" w:lineRule="auto"/>
      </w:pPr>
      <w:r>
        <w:separator/>
      </w:r>
    </w:p>
  </w:footnote>
  <w:footnote w:type="continuationSeparator" w:id="0">
    <w:p w14:paraId="793D6301" w14:textId="77777777" w:rsidR="00542C6D" w:rsidRDefault="00542C6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395A9" w14:textId="7384014F" w:rsidR="003E226B" w:rsidRDefault="003E226B">
    <w:pPr>
      <w:pStyle w:val="Kopfzeile"/>
    </w:pPr>
  </w:p>
  <w:p w14:paraId="5171537A" w14:textId="77777777" w:rsidR="003E226B" w:rsidRDefault="003E22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DE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97EEC"/>
    <w:rsid w:val="000A51A5"/>
    <w:rsid w:val="000A7892"/>
    <w:rsid w:val="000B098D"/>
    <w:rsid w:val="000B5FE5"/>
    <w:rsid w:val="000B7BD3"/>
    <w:rsid w:val="000C11E0"/>
    <w:rsid w:val="000C75C6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3426"/>
    <w:rsid w:val="00116EF2"/>
    <w:rsid w:val="00124062"/>
    <w:rsid w:val="00126C2B"/>
    <w:rsid w:val="00131417"/>
    <w:rsid w:val="00137DDD"/>
    <w:rsid w:val="00140765"/>
    <w:rsid w:val="00140B24"/>
    <w:rsid w:val="001524C9"/>
    <w:rsid w:val="00156FFB"/>
    <w:rsid w:val="00161B4B"/>
    <w:rsid w:val="001641FA"/>
    <w:rsid w:val="0016475A"/>
    <w:rsid w:val="00165ECC"/>
    <w:rsid w:val="00175991"/>
    <w:rsid w:val="00182050"/>
    <w:rsid w:val="00182B7D"/>
    <w:rsid w:val="001845AC"/>
    <w:rsid w:val="00186866"/>
    <w:rsid w:val="00190B65"/>
    <w:rsid w:val="00193A18"/>
    <w:rsid w:val="001950C3"/>
    <w:rsid w:val="00196917"/>
    <w:rsid w:val="001A3936"/>
    <w:rsid w:val="001A5BD5"/>
    <w:rsid w:val="001B454A"/>
    <w:rsid w:val="001C2DC7"/>
    <w:rsid w:val="001C3792"/>
    <w:rsid w:val="001C499E"/>
    <w:rsid w:val="001C6C8F"/>
    <w:rsid w:val="001D1169"/>
    <w:rsid w:val="001D15D7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17A1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4D86"/>
    <w:rsid w:val="00287B24"/>
    <w:rsid w:val="00287DC0"/>
    <w:rsid w:val="00291485"/>
    <w:rsid w:val="00292470"/>
    <w:rsid w:val="002941DC"/>
    <w:rsid w:val="002A25AE"/>
    <w:rsid w:val="002A6283"/>
    <w:rsid w:val="002A6A76"/>
    <w:rsid w:val="002B3DF1"/>
    <w:rsid w:val="002B64EA"/>
    <w:rsid w:val="002C5D15"/>
    <w:rsid w:val="002D41F4"/>
    <w:rsid w:val="002D72E5"/>
    <w:rsid w:val="002D7B0C"/>
    <w:rsid w:val="002D7B42"/>
    <w:rsid w:val="002E163A"/>
    <w:rsid w:val="002E21C3"/>
    <w:rsid w:val="002F1328"/>
    <w:rsid w:val="002F339C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D08"/>
    <w:rsid w:val="003323B5"/>
    <w:rsid w:val="003373EF"/>
    <w:rsid w:val="00350A70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8457D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A8D"/>
    <w:rsid w:val="00405D0B"/>
    <w:rsid w:val="00411B18"/>
    <w:rsid w:val="004136AD"/>
    <w:rsid w:val="00415632"/>
    <w:rsid w:val="0042107E"/>
    <w:rsid w:val="00423910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75E73"/>
    <w:rsid w:val="00483A7A"/>
    <w:rsid w:val="00483D65"/>
    <w:rsid w:val="00486B3D"/>
    <w:rsid w:val="00490692"/>
    <w:rsid w:val="004925F2"/>
    <w:rsid w:val="004A66C3"/>
    <w:rsid w:val="004A66CF"/>
    <w:rsid w:val="004E3969"/>
    <w:rsid w:val="005006E5"/>
    <w:rsid w:val="00501528"/>
    <w:rsid w:val="005069C1"/>
    <w:rsid w:val="00514229"/>
    <w:rsid w:val="00515666"/>
    <w:rsid w:val="005156EC"/>
    <w:rsid w:val="005168A4"/>
    <w:rsid w:val="0052117E"/>
    <w:rsid w:val="00521B91"/>
    <w:rsid w:val="005252D2"/>
    <w:rsid w:val="00530C92"/>
    <w:rsid w:val="00535AD8"/>
    <w:rsid w:val="00542C6D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05B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6520D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33DC5"/>
    <w:rsid w:val="0074087D"/>
    <w:rsid w:val="00741417"/>
    <w:rsid w:val="00745BC6"/>
    <w:rsid w:val="00747C4A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5D03"/>
    <w:rsid w:val="00787700"/>
    <w:rsid w:val="00794685"/>
    <w:rsid w:val="007A15B7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846A9"/>
    <w:rsid w:val="008942A2"/>
    <w:rsid w:val="0089534A"/>
    <w:rsid w:val="008967AF"/>
    <w:rsid w:val="008A529C"/>
    <w:rsid w:val="008B446A"/>
    <w:rsid w:val="008B5E47"/>
    <w:rsid w:val="008C0880"/>
    <w:rsid w:val="008C27FD"/>
    <w:rsid w:val="008D3CE0"/>
    <w:rsid w:val="008D6290"/>
    <w:rsid w:val="008D7FDC"/>
    <w:rsid w:val="008E3891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0FC1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6163"/>
    <w:rsid w:val="00967B85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A7A85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9F2CAD"/>
    <w:rsid w:val="00A024FF"/>
    <w:rsid w:val="00A05E18"/>
    <w:rsid w:val="00A06EFE"/>
    <w:rsid w:val="00A13F07"/>
    <w:rsid w:val="00A170E5"/>
    <w:rsid w:val="00A177A1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83EBE"/>
    <w:rsid w:val="00A85100"/>
    <w:rsid w:val="00A8594A"/>
    <w:rsid w:val="00A8687B"/>
    <w:rsid w:val="00A92B79"/>
    <w:rsid w:val="00A9695B"/>
    <w:rsid w:val="00AA3E8B"/>
    <w:rsid w:val="00AA5A5A"/>
    <w:rsid w:val="00AB05CF"/>
    <w:rsid w:val="00AB0DA8"/>
    <w:rsid w:val="00AB14BF"/>
    <w:rsid w:val="00AB18CA"/>
    <w:rsid w:val="00AB5327"/>
    <w:rsid w:val="00AB6AE5"/>
    <w:rsid w:val="00AB7619"/>
    <w:rsid w:val="00AC01E7"/>
    <w:rsid w:val="00AC4530"/>
    <w:rsid w:val="00AC7B89"/>
    <w:rsid w:val="00AD4D22"/>
    <w:rsid w:val="00AE65F6"/>
    <w:rsid w:val="00AF053E"/>
    <w:rsid w:val="00AF2234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4E7C"/>
    <w:rsid w:val="00BF17F2"/>
    <w:rsid w:val="00C00404"/>
    <w:rsid w:val="00C00540"/>
    <w:rsid w:val="00C00C2F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755A0"/>
    <w:rsid w:val="00C84E4C"/>
    <w:rsid w:val="00C87044"/>
    <w:rsid w:val="00C94D17"/>
    <w:rsid w:val="00CB17F5"/>
    <w:rsid w:val="00CB18DE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984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57386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1BF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1381B"/>
    <w:rsid w:val="00E21473"/>
    <w:rsid w:val="00E22935"/>
    <w:rsid w:val="00E22C67"/>
    <w:rsid w:val="00E2466B"/>
    <w:rsid w:val="00E26C35"/>
    <w:rsid w:val="00E3023E"/>
    <w:rsid w:val="00E34F46"/>
    <w:rsid w:val="00E375D2"/>
    <w:rsid w:val="00E43E04"/>
    <w:rsid w:val="00E44E20"/>
    <w:rsid w:val="00E463F1"/>
    <w:rsid w:val="00E4787F"/>
    <w:rsid w:val="00E47A67"/>
    <w:rsid w:val="00E501B0"/>
    <w:rsid w:val="00E50679"/>
    <w:rsid w:val="00E50799"/>
    <w:rsid w:val="00E552A4"/>
    <w:rsid w:val="00E604BE"/>
    <w:rsid w:val="00E6190A"/>
    <w:rsid w:val="00E63251"/>
    <w:rsid w:val="00E70C40"/>
    <w:rsid w:val="00E710C7"/>
    <w:rsid w:val="00E77EAF"/>
    <w:rsid w:val="00E80DED"/>
    <w:rsid w:val="00E95ED3"/>
    <w:rsid w:val="00EA3904"/>
    <w:rsid w:val="00EA3C20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25D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2CF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5F282B"/>
  <w15:docId w15:val="{07F48EB9-FDE7-467C-9316-66C23309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6005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A177A1"/>
    <w:pPr>
      <w:tabs>
        <w:tab w:val="right" w:pos="9356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character" w:customStyle="1" w:styleId="content">
    <w:name w:val="content"/>
    <w:basedOn w:val="Absatz-Standardschriftart"/>
    <w:rsid w:val="00733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edecke\AppData\Local\Temp\WD_KV_KL5_SSS_TERRA_SI_SII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gruppenarbeit_3" Type="http://schemas.openxmlformats.org/officeDocument/2006/relationships/image" Target="images/ic_32_gruppenarbeit_3.png"/><Relationship Id="ic_32_arbeitsheft" Type="http://schemas.openxmlformats.org/officeDocument/2006/relationships/image" Target="images/ic_32_arbeitsheft.png"/><Relationship Id="ic_32_blatt" Type="http://schemas.openxmlformats.org/officeDocument/2006/relationships/image" Target="images/ic_32_blatt.png"/><Relationship Id="ic_32_aufzaehlung" Type="http://schemas.openxmlformats.org/officeDocument/2006/relationships/image" Target="images/ic_32_aufzaehlung.png"/><Relationship Id="ic_32_haecken" Type="http://schemas.openxmlformats.org/officeDocument/2006/relationships/image" Target="images/ic_32_haeck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blattverweis" Type="http://schemas.openxmlformats.org/officeDocument/2006/relationships/image" Target="images/ic_32_blattverweis.png"/><Relationship Id="ic_32_ja_gut" Type="http://schemas.openxmlformats.org/officeDocument/2006/relationships/image" Target="images/ic_32_ja_gut.png"/><Relationship Id="icpictos" Type="http://schemas.openxmlformats.org/officeDocument/2006/relationships/image" Target="images/icpictos.png"/><Relationship Id="ic_32_loesungen" Type="http://schemas.openxmlformats.org/officeDocument/2006/relationships/image" Target="images/ic_32_loesungen.png"/><Relationship Id="ic_32_uhr" Type="http://schemas.openxmlformats.org/officeDocument/2006/relationships/image" Target="images/ic_32_uhr.png"/><Relationship Id="ic_32_arbeitsheftverweis" Type="http://schemas.openxmlformats.org/officeDocument/2006/relationships/image" Target="images/ic_32_arbeitsheftverweis.png"/><Relationship Id="ic_32_frage" Type="http://schemas.openxmlformats.org/officeDocument/2006/relationships/image" Target="images/ic_32_frage.png"/><Relationship Id="ic_32_verweis_3" Type="http://schemas.openxmlformats.org/officeDocument/2006/relationships/image" Target="images/ic_32_verweis_3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udio_cd_sprache" Type="http://schemas.openxmlformats.org/officeDocument/2006/relationships/image" Target="images/ic_32_audio_cd_sprache.png"/><Relationship Id="ic_32_kleber" Type="http://schemas.openxmlformats.org/officeDocument/2006/relationships/image" Target="images/ic_32_kleber.png"/><Relationship Id="ic_32_taschenrechner" Type="http://schemas.openxmlformats.org/officeDocument/2006/relationships/image" Target="images/ic_32_taschenrechner.png"/><Relationship Id="ic_32_schreiben_2" Type="http://schemas.openxmlformats.org/officeDocument/2006/relationships/image" Target="images/ic_32_schreiben_1.png"/><Relationship Id="ic_32_sprechen_1" Type="http://schemas.openxmlformats.org/officeDocument/2006/relationships/image" Target="images/ic_32_sprech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schwer" Type="http://schemas.openxmlformats.org/officeDocument/2006/relationships/image" Target="images/ic_32_schwer.png"/><Relationship Id="ic_32_bildschirm" Type="http://schemas.openxmlformats.org/officeDocument/2006/relationships/image" Target="images/ic_32_bildschirm.png"/><Relationship Id="ic_32_inklusion" Type="http://schemas.openxmlformats.org/officeDocument/2006/relationships/image" Target="images/ic_32_inklusion.png"/><Relationship Id="ic_32_methoden_kompetenz" Type="http://schemas.openxmlformats.org/officeDocument/2006/relationships/image" Target="images/ic_32_methoden_kompetenz.png"/><Relationship Id="ic_32_gruppenarbeit" Type="http://schemas.openxmlformats.org/officeDocument/2006/relationships/image" Target="images/ic_32_gruppenarbei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c_32_zahlenmauer_zweistoeckig" Type="http://schemas.openxmlformats.org/officeDocument/2006/relationships/image" Target="images/ic_32_zahlenmauer_zweistoeckig.png"/><Relationship Id="idschriften" Type="http://schemas.openxmlformats.org/officeDocument/2006/relationships/image" Target="images/idschriften.png"/><Relationship Id="ic_32_internet" Type="http://schemas.openxmlformats.org/officeDocument/2006/relationships/image" Target="images/ic_32_internet.png"/><Relationship Id="ic_32_aufzaehlung_1" Type="http://schemas.openxmlformats.org/officeDocument/2006/relationships/image" Target="images/ic_32_aufzaehlung_1.png"/><Relationship Id="ic_32_einkreisen" Type="http://schemas.openxmlformats.org/officeDocument/2006/relationships/image" Target="images/ic_32_einkreisen.png"/><Relationship Id="ic_32_teil" Type="http://schemas.openxmlformats.org/officeDocument/2006/relationships/image" Target="images/ic_32_teil.png"/><Relationship Id="ic_32_interkulturell" Type="http://schemas.openxmlformats.org/officeDocument/2006/relationships/image" Target="images/ic_32_interkulturell.png"/><Relationship Id="ic_32_tipp" Type="http://schemas.openxmlformats.org/officeDocument/2006/relationships/image" Target="images/ic_32_tipp.png"/><Relationship Id="ic_32_verweis_1" Type="http://schemas.openxmlformats.org/officeDocument/2006/relationships/image" Target="images/ic_32_verweis_1.png"/><Relationship Id="ic_32_klatschen" Type="http://schemas.openxmlformats.org/officeDocument/2006/relationships/image" Target="images/ic_32_klatschen.png"/><Relationship Id="ic_32_schreiben_1" Type="http://schemas.openxmlformats.org/officeDocument/2006/relationships/image" Target="images/ic_32_schreiben_10.png"/><Relationship Id="ic_32_kreuzwortraetsel" Type="http://schemas.openxmlformats.org/officeDocument/2006/relationships/image" Target="images/ic_32_kreuzwortraetsel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gruppenarbeit_2" Type="http://schemas.openxmlformats.org/officeDocument/2006/relationships/image" Target="images/ic_32_gruppenarbeit_2.png"/><Relationship Id="ic_32_verschriften" Type="http://schemas.openxmlformats.org/officeDocument/2006/relationships/image" Target="images/ic_32_verschriften_1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_32_verweis_4" Type="http://schemas.openxmlformats.org/officeDocument/2006/relationships/image" Target="images/ic_32_verweis_4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cdrom" Type="http://schemas.openxmlformats.org/officeDocument/2006/relationships/image" Target="images/ic_32_cdrom.png"/><Relationship Id="ic_32_partnerarbeit_2" Type="http://schemas.openxmlformats.org/officeDocument/2006/relationships/image" Target="images/ic_32_partnerarbeit_2.png"/><Relationship Id="ic_32_lupe" Type="http://schemas.openxmlformats.org/officeDocument/2006/relationships/image" Target="images/ic_32_lupe.png"/><Relationship Id="ic_32_malen" Type="http://schemas.openxmlformats.org/officeDocument/2006/relationships/image" Target="images/ic_32_malen.png"/><Relationship Id="ic_32_sprechen_2" Type="http://schemas.openxmlformats.org/officeDocument/2006/relationships/image" Target="images/ic_32_sprechen_2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chte_auf" Type="http://schemas.openxmlformats.org/officeDocument/2006/relationships/image" Target="images/ic_32_achte_auf.png"/><Relationship Id="ic_32_buch" Type="http://schemas.openxmlformats.org/officeDocument/2006/relationships/image" Target="images/ic_32_buch.png"/><Relationship Id="ic_32_nein_schlecht" Type="http://schemas.openxmlformats.org/officeDocument/2006/relationships/image" Target="images/ic_32_nein_schlecht.png"/><Relationship Id="ic_32_schreiben_3" Type="http://schemas.openxmlformats.org/officeDocument/2006/relationships/image" Target="images/ic_32_schreiben_3.png"/><Relationship Id="ic_32_smiley3" Type="http://schemas.openxmlformats.org/officeDocument/2006/relationships/image" Target="images/ic_32_smiley3.png"/><Relationship Id="ic_32_einzelarbeit_2" Type="http://schemas.openxmlformats.org/officeDocument/2006/relationships/image" Target="images/ic_32_einzelarbeit_2.png"/><Relationship Id="ic_32_hoeren" Type="http://schemas.openxmlformats.org/officeDocument/2006/relationships/image" Target="images/ic_32_hoeren.png"/><Relationship Id="ic_32_nachspuren" Type="http://schemas.openxmlformats.org/officeDocument/2006/relationships/image" Target="images/ic_32_nachspuren.png"/><Relationship Id="ic_32_praesentieren" Type="http://schemas.openxmlformats.org/officeDocument/2006/relationships/image" Target="images/ic_32_praesentieren.png"/><Relationship Id="ic_32_taschenrechner_2" Type="http://schemas.openxmlformats.org/officeDocument/2006/relationships/image" Target="images/ic_32_taschenrechner_2.png"/><Relationship Id="ic_32_verweis_2" Type="http://schemas.openxmlformats.org/officeDocument/2006/relationships/image" Target="images/ic_32_verweis_2.png"/><Relationship Id="ic_32_geben_nehmen" Type="http://schemas.openxmlformats.org/officeDocument/2006/relationships/image" Target="images/ic_32_geben_nehmen.png"/><Relationship Id="ic_32_lesen" Type="http://schemas.openxmlformats.org/officeDocument/2006/relationships/image" Target="images/ic_32_lesen.png"/><Relationship Id="ic_32_aufzaehlung_2" Type="http://schemas.openxmlformats.org/officeDocument/2006/relationships/image" Target="images/ic_32_aufzaehlung_2.png"/><Relationship Id="ic_32_checkliste" Type="http://schemas.openxmlformats.org/officeDocument/2006/relationships/image" Target="images/ic_32_checkliste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5" label="WD KV KL5 SSS - TERRA SI + SII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menu id="idMenue0" label="Navigation">
            <button id="idNavigation" label="Standard" screentip="Standard Kopfzeile wird eingefügt" supertip="Kopfzeile wird auf der nächsten Seite eingefügt" onAction="pInsertBB"/>
            <button id="idnavigationTE" label="Navi TE" screentip="Test Kopfzeile wird eingefügt" supertip="Kopfzeile wird auf der nächsten Seite eingefügt" onAction="pInsertBB"/>
            <button id="idnavigationSE" label="Navi SE" screentip="Selbsteinschätzung Kopfzeile wird eingefügt" supertip="Kopfzeile wird auf der nächsten Seite eingefügt" onAction="pInsertBB"/>
            <button id="idnavigationKT" label="Navi KT" screentip="Kompetenzcheck Kopfzeile wird eingefügt" supertip="Kopfzeile wird auf der nächsten Seite eingefügt" onAction="pInsertBB"/>
            <button id="idnavigationKTL" label="Navi KT-L" screentip="Kompetenzcheck Lösung Kopfzeile wird eingefügt" supertip="Kopfzeile wird auf der nächsten Seite eingefügt" onAction="pInsertBB"/>
            <button id="idnavigationKVS2" label="Navi KV S II" screentip="Navigation KV S II Kopfzeile wird eingefügt" supertip="Kopfzeile wird auf der nächsten Seite eingefügt" onAction="pInsertBB"/>
          </menu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Aufgaben-Wortkarte" label="Aufgaben-Wortkarte" image="ic_32_aufgabenkarte" onAction="pInsertBB"/>
            <button id="idKreuzworträtsel" label="Kreuzworträtsel" image="ic_32_kreuzwortraetsel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</menu>
        </group>
        <group id="idMenu4" label="Pictos">
          <menu id="idMenue4" size="large" itemSize="normal" image="icpictos" label="Pictos">
            <menu id="idTeil1" label="Teil 1" image="ic_32_teil">
              <button id="idLeicht" label="Leicht" image="ic_32_leicht" onAction="pInsertBB"/>
              <button id="idMittel" label="Mittel" image="ic_32_mittel" onAction="pInsertBB"/>
              <button id="idSchwer" label="Schwer" image="ic_32_schwer" onAction="pInsertBB"/>
              <button id="idEinzelarbeit" label="Einzelarbeit" image="ic_32_einzelarbeit" onAction="pInsertBB"/>
              <button id="idPartnerarbeit" label="Partnerarbeit" image="ic_32_partnerarbeit" onAction="pInsertBB"/>
              <button id="idGruppenarbeit" label="Gruppenarbeit" image="ic_32_gruppenarbeit" onAction="pInsertBB"/>
              <button id="idEinzelarbeit2" label="Einzelarbeit 2" image="ic_32_einzelarbeit_2" onAction="pInsertBB"/>
              <button id="idPartnerarbeit2" label="Partnerarbeit 2" image="ic_32_partnerarbeit_2" onAction="pInsertBB"/>
              <button id="idGruppenarbeit2" label="Gruppenarbeit 2" image="ic_32_gruppenarbeit_2" onAction="pInsertBB"/>
              <button id="idGruppenarbeit3" label="Gruppenarbeit 3" image="ic_32_gruppenarbeit_3" onAction="pInsertBB"/>
              <button id="idKreisgespraech" label="Kreisgespräch" image="ic_32_kreisgespraech" onAction="pInsertBB"/>
              <button id="idSmilie1" label="Smilie 1" image="ic_32_smiley1" onAction="pInsertBB"/>
              <button id="idSmilie2" label="Smilie 2" image="ic_32_smiley2" onAction="pInsertBB"/>
              <button id="idSmilie3" label="Smilie 3" image="ic_32_smiley3" onAction="pInsertBB"/>
              <button id="idAchteauf" label="Achte auf" image="ic_32_achte_auf" onAction="pInsertBB"/>
              <button id="idAchtung" label="Achtung" image="ic_32_achtung" onAction="pInsertBB"/>
              <button id="idAnkreuzen" label="Ankreuzen" image="ic_32_ankreuzen" onAction="pInsertBB"/>
              <button id="idArbeitheftverweis" label="Arbeitheftverweis" image="ic_32_arbeitsheftverweis" onAction="pInsertBB"/>
              <button id="idArbeitsheft" label="Arbeitsheft" image="ic_32_arbeitsheft" onAction="pInsertBB"/>
              <button id="idAudioCDSprache" label="Audio CD Sprache" image="ic_32_audio_cd_sprache" onAction="pInsertBB"/>
              <button id="idAufzaehlung1" label="Aufzählung 1" image="ic_32_aufzaehlung_1" onAction="pInsertBB"/>
              <button id="idAufzaehlung2" label="Aufzählung 2" image="ic_32_aufzaehlung_2" onAction="pInsertBB"/>
              <button id="idBildschirm" label="Bildschirm" image="ic_32_bildschirm" onAction="pInsertBB"/>
              <button id="idBlatt" label="Blatt" image="ic_32_blatt" onAction="pInsertBB"/>
              <button id="idBlattverweis" label="Blattverweis" image="ic_32_blattverweis" onAction="pInsertBB"/>
              <button id="idBuch" label="Buch" image="ic_32_buch" onAction="pInsertBB"/>
              <button id="idCDRom" label="CD Rom" image="ic_32_cdrom" onAction="pInsertBB"/>
              <button id="idCheckliste" label="Checkliste" image="ic_32_checkliste" onAction="pInsertBB"/>
              <button id="idDifferenzierung" label="Differenzierung" image="ic_32_differenzierung" onAction="pInsertBB"/>
              <button id="idEinkreisen" label="Einkreisen" image="ic_32_einkreisen" onAction="pInsertBB"/>
              <button id="idFrage" label="Frage" image="ic_32_frage" onAction="pInsertBB"/>
            </menu>
            <menu id="idTeil2" label="Teil 2" image="ic_32_teil">
              <button id="idGebenNehmen" label="Geben - Nehmen" image="ic_32_geben_nehmen" onAction="pInsertBB"/>
              <button id="idHoeren" label="Hören" image="ic_32_hoeren" onAction="pInsertBB"/>
              <button id="idInklusion" label="Inklusion" image="ic_32_inklusion" onAction="pInsertBB"/>
              <button id="idInterkulturell" label="Interkulturell" image="ic_32_interkulturell" onAction="pInsertBB"/>
              <button id="idInternet" label="Internet" image="ic_32_internet" onAction="pInsertBB"/>
              <button id="idJaGut" label="Ja/Gut" image="ic_32_ja_gut" onAction="pInsertBB"/>
              <button id="idKlatschen" label="Klatschen" image="ic_32_klatschen" onAction="pInsertBB"/>
              <button id="idKleben" label="Kleben" image="ic_32_kleber" onAction="pInsertBB"/>
              <button id="idLesen" label="Lesen" image="ic_32_lesen" onAction="pInsertBB"/>
              <button id="idLoesungen" label="Lösungen" image="ic_32_loesungen" onAction="pInsertBB"/>
              <button id="idLupe" label="Lupe" image="ic_32_lupe" onAction="pInsertBB"/>
              <button id="idMalen" label="Malen" image="ic_32_malen" onAction="pInsertBB"/>
              <button id="idMethodenkompetenz" label="Methodenkompetenz" image="ic_32_methoden_kompetenz" onAction="pInsertBB"/>
              <button id="idNachspuren" label="Nachspuren" image="ic_32_nachspuren" onAction="pInsertBB"/>
              <button id="idNeinSchlecht" label="Nein/Schlecht" image="ic_32_nein_schlecht" onAction="pInsertBB"/>
              <button id="idPraesentieren" label="Präsentieren" image="ic_32_praesentieren" onAction="pInsertBB"/>
              <button id="idSchere" label="Schneiden" image="ic_32_schere" onAction="pInsertBB"/>
              <button id="idSchreiben1" label="Schreiben 1" image="ic_32_schreiben_1" onAction="pInsertBB"/>
              <button id="idSchreiben2" label="Schreiben 2" image="ic_32_schreiben_2" onAction="pInsertBB"/>
              <button id="idSchreiben3" label="Schreiben 3" image="ic_32_schreiben_3" onAction="pInsertBB"/>
              <button id="idSprechen1" label="Sprechen 1" image="ic_32_sprechen_1" onAction="pInsertBB"/>
              <button id="idSprechen2" label="Sprechen 2" image="ic_32_sprechen_2" onAction="pInsertBB"/>
              <button id="idTaschenrechner1" label="Taschenrechner 1" image="ic_32_taschenrechner" onAction="pInsertBB"/>
              <button id="idTaschenrechner2" label="Taschenrechner 2" image="ic_32_taschenrechner_2" onAction="pInsertBB"/>
              <button id="idTipp" label="Tipp" image="ic_32_tipp" onAction="pInsertBB"/>
              <button id="idVerbinden" label="Verbinden" image="ic_32_verbinden" onAction="pInsertBB"/>
              <button id="idVerschriften" label="Verschriften" image="ic_32_verschriften" onAction="pInsertBB"/>
              <button id="idVerweis1" label="Verweis 1" image="ic_32_verweis_1" onAction="pInsertBB"/>
              <button id="idVerweis2" label="Verweis 2" image="ic_32_verweis_2" onAction="pInsertBB"/>
              <button id="idVerweis3" label="Verweis 3" image="ic_32_verweis_3" onAction="pInsertBB"/>
              <button id="idVerweis4" label="Verweis 4" image="ic_32_verweis_4" onAction="pInsertBB"/>
            </menu>
          </menu>
        </group>
        <group id="idMenu5" label="Schriften">
          <menu id="idMenue5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64DD0-5AD4-488C-AA16-5A91A432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Christian Porth, Frechen</dc:description>
  <cp:lastModifiedBy/>
  <cp:revision>10</cp:revision>
  <cp:lastPrinted>2016-12-23T16:36:00Z</cp:lastPrinted>
  <dcterms:created xsi:type="dcterms:W3CDTF">2020-08-03T09:32:00Z</dcterms:created>
  <dcterms:modified xsi:type="dcterms:W3CDTF">2020-09-01T12:47:00Z</dcterms:modified>
</cp:coreProperties>
</file>