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24DAFF19" w14:textId="3B6807C8" w:rsidR="00901B13" w:rsidRDefault="00FE126C" w:rsidP="0079212F">
      <w:r w:rsidRPr="00FE126C">
        <w:t>Arbeitsblatt zur Karte Haack Weltatlas S.</w:t>
      </w:r>
      <w:r w:rsidRPr="00FE126C">
        <w:rPr>
          <w:w w:val="50"/>
        </w:rPr>
        <w:t> </w:t>
      </w:r>
      <w:r w:rsidRPr="00FE126C">
        <w:t>153.2: Ländliche Wasserversorgung im Gangesdelta</w:t>
      </w:r>
    </w:p>
    <w:p w14:paraId="74F73B6B" w14:textId="4BAF6B2F" w:rsidR="00132954" w:rsidRDefault="00132954" w:rsidP="00132954"/>
    <w:p w14:paraId="23AFD8E5" w14:textId="49034870" w:rsidR="00132954" w:rsidRDefault="00E7119C" w:rsidP="00132954">
      <w:pPr>
        <w:pStyle w:val="ekvue1arial"/>
      </w:pPr>
      <w:r w:rsidRPr="00E7119C">
        <w:t>Gruppe 1c: wirtschaftliche Grundlagen</w:t>
      </w:r>
    </w:p>
    <w:p w14:paraId="1DFEBEFD" w14:textId="50F1C2A1" w:rsidR="00E7119C" w:rsidRDefault="00E7119C" w:rsidP="00E7119C"/>
    <w:p w14:paraId="65C488B5" w14:textId="703D0CD2" w:rsidR="00E7119C" w:rsidRDefault="00E7119C" w:rsidP="00E7119C">
      <w:r w:rsidRPr="00E7119C">
        <w:t xml:space="preserve">Teilt die Aufgaben untereinander auf und führt die Ergebnisse zusammen. Nehmt euch 10 Minuten Zeit für die Aufgaben und 5 Minuten für die </w:t>
      </w:r>
      <w:r w:rsidR="0094372A" w:rsidRPr="0094372A">
        <w:t>Zusammenfassung eurer Ergebnisse.</w:t>
      </w:r>
    </w:p>
    <w:p w14:paraId="5C6E9F77" w14:textId="53A9918C" w:rsidR="00132954" w:rsidRDefault="00132954" w:rsidP="00132954"/>
    <w:p w14:paraId="68D9D6A8" w14:textId="06719B55" w:rsidR="00E7119C" w:rsidRDefault="00E7119C" w:rsidP="00E7119C">
      <w:pPr>
        <w:pStyle w:val="ekvaufzhlung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3F5430" wp14:editId="332C2B5F">
            <wp:simplePos x="0" y="0"/>
            <wp:positionH relativeFrom="margin">
              <wp:posOffset>3914775</wp:posOffset>
            </wp:positionH>
            <wp:positionV relativeFrom="paragraph">
              <wp:posOffset>45085</wp:posOffset>
            </wp:positionV>
            <wp:extent cx="2026285" cy="1972310"/>
            <wp:effectExtent l="0" t="0" r="0" b="8890"/>
            <wp:wrapTight wrapText="bothSides">
              <wp:wrapPolygon edited="0">
                <wp:start x="0" y="0"/>
                <wp:lineTo x="0" y="21489"/>
                <wp:lineTo x="21322" y="21489"/>
                <wp:lineTo x="21322" y="0"/>
                <wp:lineTo x="0" y="0"/>
              </wp:wrapPolygon>
            </wp:wrapTight>
            <wp:docPr id="1" name="Grafik 1" descr="Ausschnitt_AS_20M_HWA3_Malpara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Ausschnitt_AS_20M_HWA3_Malpar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28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70FF">
        <w:rPr>
          <w:rStyle w:val="ekvnummerierung"/>
        </w:rPr>
        <w:t>1</w:t>
      </w:r>
      <w:r>
        <w:tab/>
      </w:r>
      <w:r w:rsidRPr="00E7119C">
        <w:t>Arbeite aus der Karte</w:t>
      </w:r>
      <w:r w:rsidR="002E1CDD">
        <w:t> </w:t>
      </w:r>
      <w:r w:rsidRPr="00E7119C">
        <w:t>153.2 heraus, welcher Tätigkeit die Dorfbewohner vorwiegend nachgehen und ermittle mithilfe der Karte</w:t>
      </w:r>
      <w:r w:rsidR="002E1CDD">
        <w:t> </w:t>
      </w:r>
      <w:r w:rsidRPr="00E7119C">
        <w:t>136.1 welches ihre wichtigsten Produkte sind.</w:t>
      </w:r>
    </w:p>
    <w:p w14:paraId="080CCEB1" w14:textId="2763C650" w:rsidR="00E7119C" w:rsidRDefault="00E7119C" w:rsidP="00E7119C">
      <w:pPr>
        <w:pStyle w:val="ekvaufzhlung"/>
      </w:pPr>
      <w:r>
        <w:tab/>
      </w:r>
      <w:r w:rsidRPr="0020201D">
        <w:rPr>
          <w:rStyle w:val="ekvfett"/>
        </w:rPr>
        <w:t>Hinweis:</w:t>
      </w:r>
      <w:r>
        <w:t xml:space="preserve"> </w:t>
      </w:r>
      <w:r w:rsidR="00D659C5" w:rsidRPr="00D659C5">
        <w:t xml:space="preserve">Verorte mithilfe Material </w:t>
      </w:r>
      <w:r>
        <w:t>M1</w:t>
      </w:r>
    </w:p>
    <w:p w14:paraId="6E61FFBD" w14:textId="77777777" w:rsidR="00E7119C" w:rsidRPr="00563E54" w:rsidRDefault="00E7119C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bookmarkStart w:id="0" w:name="_Hlk120096708"/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bookmarkEnd w:id="0"/>
    <w:p w14:paraId="409CF2A4" w14:textId="77777777" w:rsidR="00E7119C" w:rsidRPr="00563E54" w:rsidRDefault="00E7119C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0155684" w14:textId="77777777" w:rsidR="00E7119C" w:rsidRPr="00563E54" w:rsidRDefault="00E7119C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DA4F719" w14:textId="77777777" w:rsidR="00E7119C" w:rsidRPr="00563E54" w:rsidRDefault="00E7119C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CA83833" w14:textId="77777777" w:rsidR="00E7119C" w:rsidRPr="00563E54" w:rsidRDefault="00E7119C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C80C642" w14:textId="2F0E20EB" w:rsidR="00E7119C" w:rsidRPr="00563E54" w:rsidRDefault="002E1CDD" w:rsidP="0094372A">
      <w:pPr>
        <w:pStyle w:val="ekvschreiblinie"/>
        <w:tabs>
          <w:tab w:val="left" w:pos="5954"/>
        </w:tabs>
        <w:spacing w:line="400" w:lineRule="exact"/>
        <w:rPr>
          <w:rStyle w:val="ekvlsungunterstrichen"/>
        </w:rPr>
      </w:pPr>
      <w:r w:rsidRPr="00403E57">
        <w:rPr>
          <w:rStyle w:val="ekvnummerierung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56E5A1C" wp14:editId="5A69E70B">
                <wp:simplePos x="0" y="0"/>
                <wp:positionH relativeFrom="margin">
                  <wp:posOffset>3882390</wp:posOffset>
                </wp:positionH>
                <wp:positionV relativeFrom="paragraph">
                  <wp:posOffset>68580</wp:posOffset>
                </wp:positionV>
                <wp:extent cx="2056765" cy="266700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0806" y="20057"/>
                    <wp:lineTo x="20806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14110" w14:textId="77777777" w:rsidR="00E7119C" w:rsidRPr="00966DA8" w:rsidRDefault="00E7119C" w:rsidP="00E7119C">
                            <w:pPr>
                              <w:pStyle w:val="ekvbildlegende"/>
                            </w:pPr>
                            <w:r w:rsidRPr="00171FC2">
                              <w:rPr>
                                <w:rStyle w:val="ekvfett"/>
                              </w:rPr>
                              <w:t>M</w:t>
                            </w:r>
                            <w:r>
                              <w:rPr>
                                <w:rStyle w:val="ekvfett"/>
                              </w:rPr>
                              <w:t>1</w:t>
                            </w:r>
                            <w:r w:rsidRPr="00171FC2">
                              <w:t xml:space="preserve"> </w:t>
                            </w:r>
                            <w:r w:rsidRPr="001E206F">
                              <w:t>Lage der Dörfer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6E5A1C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5.7pt;margin-top:5.4pt;width:161.95pt;height:21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" filled="f" stroked="f">
                <v:textbox inset=".5mm">
                  <w:txbxContent>
                    <w:p w14:paraId="59714110" w14:textId="77777777" w:rsidR="00E7119C" w:rsidRPr="00966DA8" w:rsidRDefault="00E7119C" w:rsidP="00E7119C">
                      <w:pPr>
                        <w:pStyle w:val="ekvbildlegende"/>
                      </w:pPr>
                      <w:r w:rsidRPr="00171FC2">
                        <w:rPr>
                          <w:rStyle w:val="ekvfett"/>
                        </w:rPr>
                        <w:t>M</w:t>
                      </w:r>
                      <w:r>
                        <w:rPr>
                          <w:rStyle w:val="ekvfett"/>
                        </w:rPr>
                        <w:t>1</w:t>
                      </w:r>
                      <w:r w:rsidRPr="00171FC2">
                        <w:t xml:space="preserve"> </w:t>
                      </w:r>
                      <w:r w:rsidRPr="001E206F">
                        <w:t>Lage der Dörfer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7119C">
        <w:rPr>
          <w:rStyle w:val="ekvlsungunterstrichen"/>
        </w:rPr>
        <w:tab/>
      </w:r>
      <w:r w:rsidR="00E7119C">
        <w:rPr>
          <w:rStyle w:val="ekvlsungunterstrichen"/>
        </w:rPr>
        <w:tab/>
      </w:r>
      <w:r w:rsidR="00E7119C">
        <w:rPr>
          <w:rStyle w:val="ekvlsungunterstrichen"/>
        </w:rPr>
        <w:tab/>
      </w:r>
      <w:r w:rsidR="00E7119C">
        <w:rPr>
          <w:rStyle w:val="ekvlsungunterstrichen"/>
        </w:rPr>
        <w:tab/>
      </w:r>
    </w:p>
    <w:p w14:paraId="1D195FC6" w14:textId="77777777" w:rsidR="00E7119C" w:rsidRDefault="00E7119C" w:rsidP="00E7119C"/>
    <w:p w14:paraId="0BA2358E" w14:textId="00C185E3" w:rsidR="00E7119C" w:rsidRDefault="002E1CDD" w:rsidP="00E7119C">
      <w:pPr>
        <w:pStyle w:val="ekvaufzhlung"/>
      </w:pPr>
      <w:r>
        <w:rPr>
          <w:rStyle w:val="ekvnummerierung"/>
        </w:rPr>
        <w:t>2</w:t>
      </w:r>
      <w:r w:rsidR="00E7119C">
        <w:tab/>
      </w:r>
      <w:r w:rsidRPr="002E1CDD">
        <w:t>Ein halbes Jahr herrscht Trockenzeit. Erkläre woher die Dorfbewohner das Wasser für ihre Felder nehmen?</w:t>
      </w:r>
    </w:p>
    <w:p w14:paraId="68ED31B8" w14:textId="54922DE7" w:rsidR="00E7119C" w:rsidRPr="007C70B7" w:rsidRDefault="00E7119C" w:rsidP="00E7119C">
      <w:pPr>
        <w:pStyle w:val="ekvaufzhlung"/>
      </w:pPr>
      <w:r>
        <w:tab/>
      </w:r>
      <w:r w:rsidRPr="007C70B7">
        <w:rPr>
          <w:rStyle w:val="ekvfett"/>
        </w:rPr>
        <w:t>Hinweis:</w:t>
      </w:r>
      <w:r w:rsidRPr="007C70B7">
        <w:t xml:space="preserve"> </w:t>
      </w:r>
      <w:r w:rsidR="002E1CDD" w:rsidRPr="002E1CDD">
        <w:t>Der Fluss fällt nicht trocken.</w:t>
      </w:r>
    </w:p>
    <w:p w14:paraId="6E995554" w14:textId="77777777" w:rsidR="00E7119C" w:rsidRPr="00563E54" w:rsidRDefault="00E7119C" w:rsidP="00E7119C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B6B7087" w14:textId="77777777" w:rsidR="00E7119C" w:rsidRPr="00563E54" w:rsidRDefault="00E7119C" w:rsidP="00E7119C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C8AC02" w14:textId="77777777" w:rsidR="00E7119C" w:rsidRPr="00563E54" w:rsidRDefault="00E7119C" w:rsidP="00E7119C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7B8EB6" w14:textId="77777777" w:rsidR="00E7119C" w:rsidRPr="00563E54" w:rsidRDefault="00E7119C" w:rsidP="00E7119C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1EA89F" w14:textId="77777777" w:rsidR="00E7119C" w:rsidRPr="00563E54" w:rsidRDefault="00E7119C" w:rsidP="00E7119C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42EDA76" w14:textId="6976EF00" w:rsidR="00CF4176" w:rsidRDefault="00CF4176">
      <w:pPr>
        <w:tabs>
          <w:tab w:val="clear" w:pos="340"/>
          <w:tab w:val="clear" w:pos="595"/>
          <w:tab w:val="clear" w:pos="851"/>
        </w:tabs>
        <w:spacing w:after="160" w:line="259" w:lineRule="auto"/>
      </w:pPr>
    </w:p>
    <w:p w14:paraId="3CC2FCB8" w14:textId="12BBC724" w:rsidR="00CF4176" w:rsidRPr="007C70B7" w:rsidRDefault="00AD425D" w:rsidP="00CF4176">
      <w:pPr>
        <w:pStyle w:val="ekvaufzhlung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8DE0798" wp14:editId="7BD74815">
            <wp:simplePos x="0" y="0"/>
            <wp:positionH relativeFrom="margin">
              <wp:posOffset>3348990</wp:posOffset>
            </wp:positionH>
            <wp:positionV relativeFrom="paragraph">
              <wp:posOffset>46659</wp:posOffset>
            </wp:positionV>
            <wp:extent cx="2586990" cy="1939925"/>
            <wp:effectExtent l="0" t="0" r="3810" b="3175"/>
            <wp:wrapTight wrapText="bothSides">
              <wp:wrapPolygon edited="0">
                <wp:start x="0" y="0"/>
                <wp:lineTo x="0" y="21423"/>
                <wp:lineTo x="21473" y="21423"/>
                <wp:lineTo x="21473" y="0"/>
                <wp:lineTo x="0" y="0"/>
              </wp:wrapPolygon>
            </wp:wrapTight>
            <wp:docPr id="2" name="Grafik 2" descr="imago0165039825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imago0165039825h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4176">
        <w:rPr>
          <w:rStyle w:val="ekvnummerierung"/>
        </w:rPr>
        <w:t>3</w:t>
      </w:r>
      <w:r w:rsidR="00CF4176">
        <w:tab/>
      </w:r>
      <w:r w:rsidR="00CF4176" w:rsidRPr="00CF4176">
        <w:t>Beschreibe die Lebensverhältnisse im Dorf mithilfe von Material M2.</w:t>
      </w:r>
    </w:p>
    <w:p w14:paraId="1F65F011" w14:textId="7E031530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4B7921F" w14:textId="272FD388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16D6FDA" w14:textId="15479930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E68C7B3" w14:textId="77777777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4C1FF23" w14:textId="50ECB097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65A4C7" w14:textId="068A4487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36F2F92" w14:textId="3E92E8AE" w:rsidR="00CF4176" w:rsidRPr="00563E54" w:rsidRDefault="006D42A2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 w:rsidRPr="00403E57">
        <w:rPr>
          <w:rStyle w:val="ekvnummerierung"/>
          <w:noProof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3D3371D" wp14:editId="1F922EBF">
                <wp:simplePos x="0" y="0"/>
                <wp:positionH relativeFrom="margin">
                  <wp:posOffset>3320415</wp:posOffset>
                </wp:positionH>
                <wp:positionV relativeFrom="paragraph">
                  <wp:posOffset>110821</wp:posOffset>
                </wp:positionV>
                <wp:extent cx="2056765" cy="266700"/>
                <wp:effectExtent l="0" t="0" r="0" b="0"/>
                <wp:wrapTight wrapText="bothSides">
                  <wp:wrapPolygon edited="0">
                    <wp:start x="0" y="0"/>
                    <wp:lineTo x="0" y="20057"/>
                    <wp:lineTo x="20806" y="20057"/>
                    <wp:lineTo x="20806" y="0"/>
                    <wp:lineTo x="0" y="0"/>
                  </wp:wrapPolygon>
                </wp:wrapTight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676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92FB1" w14:textId="2172940D" w:rsidR="00AD67E8" w:rsidRPr="00966DA8" w:rsidRDefault="00AD67E8" w:rsidP="00AD67E8">
                            <w:pPr>
                              <w:pStyle w:val="ekvbildlegende"/>
                            </w:pPr>
                            <w:r w:rsidRPr="00171FC2">
                              <w:rPr>
                                <w:rStyle w:val="ekvfett"/>
                              </w:rPr>
                              <w:t>M</w:t>
                            </w:r>
                            <w:r w:rsidR="00E22C6E">
                              <w:rPr>
                                <w:rStyle w:val="ekvfett"/>
                              </w:rPr>
                              <w:t>2</w:t>
                            </w:r>
                            <w:r w:rsidRPr="00171FC2">
                              <w:t xml:space="preserve"> </w:t>
                            </w:r>
                            <w:r w:rsidR="00E22C6E" w:rsidRPr="00E22C6E">
                              <w:t>Dorf am Hugli</w:t>
                            </w:r>
                          </w:p>
                        </w:txbxContent>
                      </wps:txbx>
                      <wps:bodyPr rot="0" vert="horz" wrap="square" lIns="18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3371D" id="_x0000_s1027" type="#_x0000_t202" style="position:absolute;margin-left:261.45pt;margin-top:8.75pt;width:161.95pt;height:21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" filled="f" stroked="f">
                <v:textbox inset=".5mm">
                  <w:txbxContent>
                    <w:p w14:paraId="6F692FB1" w14:textId="2172940D" w:rsidR="00AD67E8" w:rsidRPr="00966DA8" w:rsidRDefault="00AD67E8" w:rsidP="00AD67E8">
                      <w:pPr>
                        <w:pStyle w:val="ekvbildlegende"/>
                      </w:pPr>
                      <w:r w:rsidRPr="00171FC2">
                        <w:rPr>
                          <w:rStyle w:val="ekvfett"/>
                        </w:rPr>
                        <w:t>M</w:t>
                      </w:r>
                      <w:r w:rsidR="00E22C6E">
                        <w:rPr>
                          <w:rStyle w:val="ekvfett"/>
                        </w:rPr>
                        <w:t>2</w:t>
                      </w:r>
                      <w:r w:rsidRPr="00171FC2">
                        <w:t xml:space="preserve"> </w:t>
                      </w:r>
                      <w:r w:rsidR="00E22C6E" w:rsidRPr="00E22C6E">
                        <w:t xml:space="preserve">Dorf am </w:t>
                      </w:r>
                      <w:proofErr w:type="spellStart"/>
                      <w:r w:rsidR="00E22C6E" w:rsidRPr="00E22C6E">
                        <w:t>Hugli</w:t>
                      </w:r>
                      <w:proofErr w:type="spellEnd"/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F4176">
        <w:rPr>
          <w:rStyle w:val="ekvlsungunterstrichen"/>
        </w:rPr>
        <w:tab/>
      </w:r>
      <w:r w:rsidR="00CF4176">
        <w:rPr>
          <w:rStyle w:val="ekvlsungunterstrichen"/>
        </w:rPr>
        <w:tab/>
      </w:r>
      <w:r w:rsidR="00CF4176">
        <w:rPr>
          <w:rStyle w:val="ekvlsungunterstrichen"/>
        </w:rPr>
        <w:tab/>
      </w:r>
      <w:r w:rsidR="00CF4176">
        <w:rPr>
          <w:rStyle w:val="ekvlsungunterstrichen"/>
        </w:rPr>
        <w:tab/>
      </w:r>
    </w:p>
    <w:p w14:paraId="0B80E69C" w14:textId="299E7247" w:rsidR="00CF4176" w:rsidRPr="00563E54" w:rsidRDefault="00CF4176" w:rsidP="006D42A2">
      <w:pPr>
        <w:pStyle w:val="ekvschreiblinie"/>
        <w:tabs>
          <w:tab w:val="left" w:pos="5075"/>
        </w:tabs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B1B97CE" w14:textId="102C0B5A" w:rsidR="00CF4176" w:rsidRPr="00563E54" w:rsidRDefault="00CF4176" w:rsidP="00CF4176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395AF3A" w14:textId="54F5606E" w:rsidR="00AD425D" w:rsidRPr="00AD425D" w:rsidRDefault="00AD425D" w:rsidP="00AD425D">
      <w:pPr>
        <w:pStyle w:val="ekvschreiblinie"/>
        <w:spacing w:line="400" w:lineRule="exact"/>
        <w:rPr>
          <w:rStyle w:val="ekvnummerierung"/>
          <w:rFonts w:ascii="Comic Sans MS" w:hAnsi="Comic Sans MS"/>
          <w:b w:val="0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5F5A7FD" w14:textId="62B8D736" w:rsidR="00B9430E" w:rsidRDefault="00B9430E" w:rsidP="00B9430E">
      <w:pPr>
        <w:rPr>
          <w:rStyle w:val="ekvnummerierung"/>
        </w:rPr>
      </w:pPr>
      <w:r w:rsidRPr="00D81C3C">
        <w:rPr>
          <w:rStyle w:val="ekvnummerierung"/>
        </w:rPr>
        <w:lastRenderedPageBreak/>
        <w:t>Zusatzaufgabe</w:t>
      </w:r>
    </w:p>
    <w:p w14:paraId="6C3A88E6" w14:textId="77777777" w:rsidR="00B9430E" w:rsidRPr="00174050" w:rsidRDefault="00B9430E" w:rsidP="00B9430E">
      <w:pPr>
        <w:pStyle w:val="ekvgrundtexthalbe"/>
        <w:rPr>
          <w:rStyle w:val="ekvnummerierung"/>
          <w:b w:val="0"/>
          <w:sz w:val="19"/>
        </w:rPr>
      </w:pPr>
    </w:p>
    <w:p w14:paraId="1CA2C04A" w14:textId="7CC3F344" w:rsidR="00B9430E" w:rsidRDefault="00B9430E" w:rsidP="00B9430E">
      <w:pPr>
        <w:pStyle w:val="ekvaufzhlung"/>
      </w:pPr>
      <w:r>
        <w:rPr>
          <w:rStyle w:val="ekvnummerierung"/>
        </w:rPr>
        <w:t>4</w:t>
      </w:r>
      <w:r>
        <w:tab/>
      </w:r>
      <w:r w:rsidR="00C46517" w:rsidRPr="00C46517">
        <w:t>Beschreibe die Form der Bodennutzung mithilfe einer Satellitenansicht in einem digitalen Globus.</w:t>
      </w:r>
    </w:p>
    <w:p w14:paraId="2AB79D8B" w14:textId="2173380D" w:rsidR="00B9430E" w:rsidRPr="00D81C3C" w:rsidRDefault="00B9430E" w:rsidP="00B9430E">
      <w:pPr>
        <w:pStyle w:val="ekvaufzhlung"/>
      </w:pPr>
      <w:r>
        <w:tab/>
      </w:r>
      <w:r w:rsidRPr="008137F3">
        <w:rPr>
          <w:rStyle w:val="ekvfett"/>
        </w:rPr>
        <w:t>Hinweis:</w:t>
      </w:r>
      <w:r w:rsidRPr="008137F3">
        <w:rPr>
          <w:rStyle w:val="ekvarbeitsanweisungdeutsch"/>
        </w:rPr>
        <w:t xml:space="preserve"> </w:t>
      </w:r>
      <w:r w:rsidR="00C46517" w:rsidRPr="00C46517">
        <w:t>Nutze den Haack Weltatlas-Code 8g33i7. Eine Arbeitsanweisung befindet sich auf Seite</w:t>
      </w:r>
      <w:r w:rsidR="00C46517">
        <w:t> </w:t>
      </w:r>
      <w:r w:rsidR="00C46517" w:rsidRPr="00C46517">
        <w:t>XV.1</w:t>
      </w:r>
      <w:r w:rsidR="00C46517">
        <w:t> </w:t>
      </w:r>
      <w:r w:rsidR="00C46517" w:rsidRPr="00C46517">
        <w:t>(15.1)</w:t>
      </w:r>
      <w:r w:rsidR="00C46517">
        <w:t>.</w:t>
      </w:r>
    </w:p>
    <w:p w14:paraId="61239BFC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E23FF1F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FF034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32EA646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FAD8439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EB672C5" w14:textId="77777777" w:rsidR="00B9430E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5DD75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31B1466" w14:textId="77777777" w:rsidR="00B9430E" w:rsidRDefault="00B9430E" w:rsidP="00B9430E"/>
    <w:p w14:paraId="00EA6733" w14:textId="30A2D64E" w:rsidR="00B9430E" w:rsidRDefault="001B2262" w:rsidP="00B9430E">
      <w:pPr>
        <w:rPr>
          <w:rStyle w:val="ekvnummerierung"/>
        </w:rPr>
      </w:pPr>
      <w:r w:rsidRPr="001B2262">
        <w:rPr>
          <w:rStyle w:val="ekvnummerierung"/>
        </w:rPr>
        <w:t>Zusammenfassung</w:t>
      </w:r>
    </w:p>
    <w:p w14:paraId="3B85B059" w14:textId="77777777" w:rsidR="00B9430E" w:rsidRPr="00174050" w:rsidRDefault="00B9430E" w:rsidP="00B9430E">
      <w:pPr>
        <w:pStyle w:val="ekvgrundtexthalbe"/>
        <w:rPr>
          <w:rStyle w:val="ekvnummerierung"/>
          <w:b w:val="0"/>
          <w:sz w:val="19"/>
        </w:rPr>
      </w:pPr>
    </w:p>
    <w:p w14:paraId="12CB0F3E" w14:textId="1C3E407E" w:rsidR="00B9430E" w:rsidRDefault="0007217C" w:rsidP="00B9430E">
      <w:r w:rsidRPr="0007217C">
        <w:t xml:space="preserve">Tragt </w:t>
      </w:r>
      <w:r w:rsidR="001B2262">
        <w:t>eure</w:t>
      </w:r>
      <w:r w:rsidRPr="0007217C">
        <w:t xml:space="preserve"> Lösungen gemeinsam ein.</w:t>
      </w:r>
    </w:p>
    <w:p w14:paraId="1314725A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739C59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841B7E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C391441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4CAB47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F7B060F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DA467CE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2F3B82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A0A8C65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B8D1F0" w14:textId="77777777" w:rsidR="00B9430E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A5AB675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516914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DD0246A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511C541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5C94B25" w14:textId="77777777" w:rsidR="00B9430E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654A015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8E3713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5E38786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4D325A7" w14:textId="77777777" w:rsidR="00B9430E" w:rsidRPr="00563E54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5848D1" w14:textId="77777777" w:rsidR="00B9430E" w:rsidRDefault="00B9430E" w:rsidP="00B9430E">
      <w:pPr>
        <w:pStyle w:val="ekvschreiblinie"/>
        <w:spacing w:line="400" w:lineRule="exact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56DB802" w14:textId="77777777" w:rsidR="000A0E74" w:rsidRDefault="000A0E74" w:rsidP="00132954"/>
    <w:p w14:paraId="6646E1DA" w14:textId="77777777" w:rsidR="00132954" w:rsidRPr="000E200F" w:rsidRDefault="00132954" w:rsidP="000A0E74"/>
    <w:sectPr w:rsidR="00132954" w:rsidRPr="000E200F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C52D6" w14:textId="77777777" w:rsidR="00132954" w:rsidRDefault="00132954" w:rsidP="003C599D">
      <w:pPr>
        <w:spacing w:line="240" w:lineRule="auto"/>
      </w:pPr>
      <w:r>
        <w:separator/>
      </w:r>
    </w:p>
  </w:endnote>
  <w:endnote w:type="continuationSeparator" w:id="0">
    <w:p w14:paraId="7EE66436" w14:textId="77777777" w:rsidR="00132954" w:rsidRDefault="0013295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CB70847" w14:textId="77777777" w:rsidTr="00503EE6">
      <w:trPr>
        <w:trHeight w:hRule="exact" w:val="680"/>
      </w:trPr>
      <w:tc>
        <w:tcPr>
          <w:tcW w:w="864" w:type="dxa"/>
          <w:noWrap/>
        </w:tcPr>
        <w:p w14:paraId="4B0E14C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339B05F" wp14:editId="37301A35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76407F18" w14:textId="5D4E1ED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32954">
            <w:t>23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358A346" w14:textId="1E0949F0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 w:rsidR="00F35828">
            <w:rPr>
              <w:rStyle w:val="ekvquellefett"/>
            </w:rPr>
            <w:t xml:space="preserve"> </w:t>
          </w:r>
          <w:r w:rsidR="00F35828" w:rsidRPr="00F35828">
            <w:t>M1</w:t>
          </w:r>
          <w:r w:rsidR="00F35828">
            <w:rPr>
              <w:rStyle w:val="ekvquellefett"/>
            </w:rPr>
            <w:t xml:space="preserve"> </w:t>
          </w:r>
          <w:r w:rsidR="00F35828" w:rsidRPr="00F35828">
            <w:t>Ernst Klett Verlag GmbH, Stuttgart</w:t>
          </w:r>
          <w:r w:rsidR="00F35828">
            <w:t xml:space="preserve">; </w:t>
          </w:r>
          <w:r w:rsidR="00F35828" w:rsidRPr="00141336">
            <w:t xml:space="preserve">M2 </w:t>
          </w:r>
          <w:r w:rsidR="00141336">
            <w:t>Imago Images</w:t>
          </w:r>
        </w:p>
        <w:p w14:paraId="65664DC8" w14:textId="77777777" w:rsidR="00141336" w:rsidRDefault="00141336" w:rsidP="000E200F">
          <w:pPr>
            <w:pStyle w:val="ekvquelle"/>
          </w:pPr>
        </w:p>
        <w:p w14:paraId="1A7C691B" w14:textId="553C6069" w:rsidR="002659C5" w:rsidRPr="00913892" w:rsidRDefault="002659C5" w:rsidP="000E200F">
          <w:pPr>
            <w:pStyle w:val="ekvquelle"/>
          </w:pPr>
        </w:p>
      </w:tc>
      <w:tc>
        <w:tcPr>
          <w:tcW w:w="813" w:type="dxa"/>
        </w:tcPr>
        <w:p w14:paraId="31D8FEE3" w14:textId="77777777" w:rsidR="002659C5" w:rsidRPr="00913892" w:rsidRDefault="002659C5" w:rsidP="00913892">
          <w:pPr>
            <w:pStyle w:val="ekvpagina"/>
          </w:pPr>
        </w:p>
      </w:tc>
    </w:tr>
  </w:tbl>
  <w:p w14:paraId="44C58660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60C" w14:textId="77777777" w:rsidR="00132954" w:rsidRDefault="00132954" w:rsidP="003C599D">
      <w:pPr>
        <w:spacing w:line="240" w:lineRule="auto"/>
      </w:pPr>
      <w:r>
        <w:separator/>
      </w:r>
    </w:p>
  </w:footnote>
  <w:footnote w:type="continuationSeparator" w:id="0">
    <w:p w14:paraId="3F050D19" w14:textId="77777777" w:rsidR="00132954" w:rsidRDefault="0013295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63E603DF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0C73A3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D339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711FF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4E42716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FBC679C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09DFA5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944A9C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0A2F75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59B7BFC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A312C00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54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217C"/>
    <w:rsid w:val="000756D0"/>
    <w:rsid w:val="000779C3"/>
    <w:rsid w:val="000812E6"/>
    <w:rsid w:val="00090AB2"/>
    <w:rsid w:val="000928AA"/>
    <w:rsid w:val="00092E87"/>
    <w:rsid w:val="000939F5"/>
    <w:rsid w:val="00094F01"/>
    <w:rsid w:val="000A0E74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2954"/>
    <w:rsid w:val="001343C4"/>
    <w:rsid w:val="00137DDD"/>
    <w:rsid w:val="00140765"/>
    <w:rsid w:val="00141336"/>
    <w:rsid w:val="001524C9"/>
    <w:rsid w:val="00161B4B"/>
    <w:rsid w:val="001641FA"/>
    <w:rsid w:val="00164579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2262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1CDD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2A2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5CE9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212F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145"/>
    <w:rsid w:val="00871F12"/>
    <w:rsid w:val="00874376"/>
    <w:rsid w:val="008812F7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372A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25E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25D"/>
    <w:rsid w:val="00AD4D22"/>
    <w:rsid w:val="00AD67E8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9430E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517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4176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59C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2FF1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2C6E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119C"/>
    <w:rsid w:val="00E80DED"/>
    <w:rsid w:val="00E8369E"/>
    <w:rsid w:val="00E8548C"/>
    <w:rsid w:val="00E95ED3"/>
    <w:rsid w:val="00EA2224"/>
    <w:rsid w:val="00EA7542"/>
    <w:rsid w:val="00EB2280"/>
    <w:rsid w:val="00EC1621"/>
    <w:rsid w:val="00EC1FF0"/>
    <w:rsid w:val="00EC2CCA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828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126C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9890"/>
  <w15:chartTrackingRefBased/>
  <w15:docId w15:val="{5DF2DD09-FDD8-43B0-BFF2-46D67E3AE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tn036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18</cp:revision>
  <cp:lastPrinted>2016-12-23T16:36:00Z</cp:lastPrinted>
  <dcterms:created xsi:type="dcterms:W3CDTF">2023-01-30T09:22:00Z</dcterms:created>
  <dcterms:modified xsi:type="dcterms:W3CDTF">2023-02-16T14:55:00Z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