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24DAFF19" w14:textId="021FB052" w:rsidR="00901B13" w:rsidRDefault="000A25AD" w:rsidP="0079212F">
      <w:r w:rsidRPr="000A25AD">
        <w:t xml:space="preserve">Arbeitsblatt zur Karte Haack </w:t>
      </w:r>
      <w:proofErr w:type="gramStart"/>
      <w:r w:rsidRPr="000A25AD">
        <w:t>Weltatlas</w:t>
      </w:r>
      <w:proofErr w:type="gramEnd"/>
      <w:r w:rsidRPr="000A25AD">
        <w:t xml:space="preserve"> S.</w:t>
      </w:r>
      <w:r w:rsidRPr="000A25AD">
        <w:rPr>
          <w:w w:val="50"/>
        </w:rPr>
        <w:t> </w:t>
      </w:r>
      <w:r w:rsidRPr="000A25AD">
        <w:t xml:space="preserve">153.2: Ländliche Wasserversorgung im </w:t>
      </w:r>
      <w:proofErr w:type="spellStart"/>
      <w:r w:rsidRPr="000A25AD">
        <w:t>Gangesdelta</w:t>
      </w:r>
      <w:proofErr w:type="spellEnd"/>
    </w:p>
    <w:p w14:paraId="74F73B6B" w14:textId="4BAF6B2F" w:rsidR="00132954" w:rsidRDefault="00132954" w:rsidP="00132954"/>
    <w:p w14:paraId="23AFD8E5" w14:textId="2BAEC673" w:rsidR="00132954" w:rsidRDefault="0023209A" w:rsidP="00132954">
      <w:pPr>
        <w:pStyle w:val="ekvue1arial"/>
      </w:pPr>
      <w:r w:rsidRPr="0023209A">
        <w:t>Gruppe 2a: Wassergewinnung, Projekt 1</w:t>
      </w:r>
    </w:p>
    <w:p w14:paraId="5C6E9F77" w14:textId="7BC51A75" w:rsidR="00132954" w:rsidRDefault="00132954" w:rsidP="00132954"/>
    <w:p w14:paraId="53950798" w14:textId="3C5F4B13" w:rsidR="0023209A" w:rsidRDefault="0023209A" w:rsidP="00132954">
      <w:r w:rsidRPr="0023209A">
        <w:t xml:space="preserve">Bearbeitet die Aufgabe gemeinsam. </w:t>
      </w:r>
      <w:r w:rsidR="002C32A0" w:rsidRPr="002C32A0">
        <w:t>Ihr habt 15 Minuten Zeit.</w:t>
      </w:r>
    </w:p>
    <w:p w14:paraId="11E7917D" w14:textId="77777777" w:rsidR="0023209A" w:rsidRDefault="0023209A" w:rsidP="00132954"/>
    <w:p w14:paraId="3D52744B" w14:textId="3B51E335" w:rsidR="00132954" w:rsidRDefault="00132954" w:rsidP="00132954">
      <w:pPr>
        <w:pStyle w:val="ekvaufzhlung"/>
      </w:pPr>
      <w:r w:rsidRPr="004670FF">
        <w:rPr>
          <w:rStyle w:val="ekvnummerierung"/>
        </w:rPr>
        <w:t>1</w:t>
      </w:r>
      <w:r>
        <w:tab/>
      </w:r>
      <w:r w:rsidR="0023209A" w:rsidRPr="0023209A">
        <w:t xml:space="preserve">In Karte 153.2 erkennt man im südlichen Teil der Dörfer ein System zur Wassergewinnung und </w:t>
      </w:r>
      <w:r w:rsidR="0023209A" w:rsidRPr="00D72B6C">
        <w:t>Wasser</w:t>
      </w:r>
      <w:r w:rsidR="00D72B6C">
        <w:softHyphen/>
      </w:r>
      <w:r w:rsidR="0023209A" w:rsidRPr="00D72B6C">
        <w:t>verteilung</w:t>
      </w:r>
      <w:r w:rsidR="0023209A" w:rsidRPr="0023209A">
        <w:t>. Stellt dar, aus welchen Stationen und technischen Einrichtungen dieses System besteht. Achtet auf die richtige Reihenfolge</w:t>
      </w:r>
      <w:r w:rsidR="001565A4">
        <w:t>. N</w:t>
      </w:r>
      <w:r w:rsidR="0023209A" w:rsidRPr="0023209A">
        <w:t xml:space="preserve">utzt </w:t>
      </w:r>
      <w:r w:rsidR="0023209A" w:rsidRPr="007E0F72">
        <w:t>auch</w:t>
      </w:r>
      <w:r w:rsidR="002C32A0">
        <w:t xml:space="preserve"> </w:t>
      </w:r>
      <w:r w:rsidR="002C32A0" w:rsidRPr="002C32A0">
        <w:t>die Materialien</w:t>
      </w:r>
      <w:r w:rsidR="0023209A" w:rsidRPr="007E0F72">
        <w:t xml:space="preserve"> M</w:t>
      </w:r>
      <w:r w:rsidR="001565A4" w:rsidRPr="007E0F72">
        <w:t>1</w:t>
      </w:r>
      <w:r w:rsidR="0023209A" w:rsidRPr="007E0F72">
        <w:t xml:space="preserve"> und </w:t>
      </w:r>
      <w:r w:rsidR="002C32A0">
        <w:t>M</w:t>
      </w:r>
      <w:r w:rsidR="001565A4" w:rsidRPr="007E0F72">
        <w:t>2</w:t>
      </w:r>
      <w:r w:rsidR="0023209A" w:rsidRPr="007E0F72">
        <w:t>.</w:t>
      </w:r>
      <w:r w:rsidR="0023209A" w:rsidRPr="0023209A">
        <w:t xml:space="preserve"> Gebt </w:t>
      </w:r>
      <w:r w:rsidR="002C32A0" w:rsidRPr="002C32A0">
        <w:t>diesem</w:t>
      </w:r>
      <w:r w:rsidR="002C32A0">
        <w:t xml:space="preserve"> </w:t>
      </w:r>
      <w:r w:rsidR="0023209A" w:rsidRPr="0023209A">
        <w:t>System einen Namen.</w:t>
      </w:r>
    </w:p>
    <w:p w14:paraId="12883FD7" w14:textId="15DAD3AF" w:rsidR="00B9430E" w:rsidRDefault="00B9430E" w:rsidP="00B9430E">
      <w:pPr>
        <w:pStyle w:val="ekvaufzhlung"/>
      </w:pPr>
      <w:r>
        <w:tab/>
      </w:r>
      <w:r w:rsidRPr="007C70B7">
        <w:rPr>
          <w:rStyle w:val="ekvfett"/>
        </w:rPr>
        <w:t>Hinweis:</w:t>
      </w:r>
      <w:r w:rsidRPr="007C70B7">
        <w:t xml:space="preserve"> </w:t>
      </w:r>
      <w:r w:rsidR="0023209A" w:rsidRPr="0023209A">
        <w:t>Beachtet die Farbe der Wasserleitungen</w:t>
      </w:r>
      <w:r w:rsidR="002C32A0">
        <w:t xml:space="preserve"> </w:t>
      </w:r>
      <w:r w:rsidR="002C32A0" w:rsidRPr="002C32A0">
        <w:t>in der Karte</w:t>
      </w:r>
      <w:r w:rsidR="0023209A" w:rsidRPr="0023209A">
        <w:t>.</w:t>
      </w:r>
    </w:p>
    <w:p w14:paraId="03641BE5" w14:textId="308F5280" w:rsidR="006132EF" w:rsidRDefault="006132EF" w:rsidP="00B9430E">
      <w:pPr>
        <w:pStyle w:val="ekvaufzhlung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778573" wp14:editId="56B618E4">
            <wp:simplePos x="0" y="0"/>
            <wp:positionH relativeFrom="column">
              <wp:posOffset>3893185</wp:posOffset>
            </wp:positionH>
            <wp:positionV relativeFrom="paragraph">
              <wp:posOffset>171120</wp:posOffset>
            </wp:positionV>
            <wp:extent cx="2042795" cy="2610485"/>
            <wp:effectExtent l="0" t="0" r="0" b="0"/>
            <wp:wrapTight wrapText="bothSides">
              <wp:wrapPolygon edited="0">
                <wp:start x="0" y="0"/>
                <wp:lineTo x="0" y="21437"/>
                <wp:lineTo x="21352" y="21437"/>
                <wp:lineTo x="21352" y="0"/>
                <wp:lineTo x="0" y="0"/>
              </wp:wrapPolygon>
            </wp:wrapTight>
            <wp:docPr id="1" name="Grafik 1" descr="mauritius_images_B3XYF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mauritius_images_B3XYFC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42795" cy="2610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W w:w="5896" w:type="dxa"/>
        <w:tblLayout w:type="fixed"/>
        <w:tblCellMar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5896"/>
      </w:tblGrid>
      <w:tr w:rsidR="006132EF" w:rsidRPr="003C39DC" w14:paraId="4B6C229E" w14:textId="77777777" w:rsidTr="002C32A0">
        <w:trPr>
          <w:trHeight w:val="284"/>
        </w:trPr>
        <w:tc>
          <w:tcPr>
            <w:tcW w:w="589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C2CBD6F" w14:textId="0D8F4DC8" w:rsidR="006132EF" w:rsidRPr="003C39DC" w:rsidRDefault="006132EF" w:rsidP="00C84100">
            <w:pPr>
              <w:pStyle w:val="ekvtabellelinks"/>
            </w:pPr>
            <w:bookmarkStart w:id="0" w:name="_Hlk126575751"/>
            <w:bookmarkStart w:id="1" w:name="_Hlk126045888"/>
            <w:r w:rsidRPr="00D72B6C">
              <w:t>Das aus dem Teich gepumpte Wasser wird durch einzelne gemauerte Filterbecken geleitet, von denen 2 Becken mit Kies zur Grobfilterung und</w:t>
            </w:r>
            <w:r>
              <w:t> </w:t>
            </w:r>
            <w:r w:rsidRPr="00D72B6C">
              <w:t>zwei Becken mit Sand zur Feinfilterung befüllt sind. Die letzte Filter</w:t>
            </w:r>
            <w:r>
              <w:softHyphen/>
            </w:r>
            <w:r w:rsidRPr="00D72B6C">
              <w:t xml:space="preserve">einheit beinhaltet Aktivkohle zur </w:t>
            </w:r>
            <w:proofErr w:type="spellStart"/>
            <w:r w:rsidRPr="00D72B6C">
              <w:t>Feinstfilterung</w:t>
            </w:r>
            <w:proofErr w:type="spellEnd"/>
            <w:r w:rsidRPr="00D72B6C">
              <w:t>.</w:t>
            </w:r>
          </w:p>
        </w:tc>
      </w:tr>
    </w:tbl>
    <w:p w14:paraId="34E2DACA" w14:textId="669D032A" w:rsidR="00D72B6C" w:rsidRPr="006E0532" w:rsidRDefault="00D72B6C" w:rsidP="00D72B6C">
      <w:pPr>
        <w:pStyle w:val="ekvbildlegende"/>
      </w:pPr>
      <w:bookmarkStart w:id="2" w:name="_Hlk126045932"/>
      <w:bookmarkEnd w:id="0"/>
      <w:r w:rsidRPr="006E0532">
        <w:rPr>
          <w:rStyle w:val="ekvfett"/>
        </w:rPr>
        <w:t>M1</w:t>
      </w:r>
      <w:r w:rsidRPr="006E0532">
        <w:t xml:space="preserve"> </w:t>
      </w:r>
      <w:r w:rsidRPr="00D72B6C">
        <w:t>Filterbecken</w:t>
      </w:r>
    </w:p>
    <w:p w14:paraId="2D9A100A" w14:textId="2188FB75" w:rsidR="008812F7" w:rsidRPr="00563E54" w:rsidRDefault="008812F7" w:rsidP="000E14E4">
      <w:pPr>
        <w:pStyle w:val="ekvschreiblinie"/>
        <w:tabs>
          <w:tab w:val="left" w:pos="5897"/>
          <w:tab w:val="left" w:pos="5954"/>
        </w:tabs>
        <w:spacing w:line="400" w:lineRule="exact"/>
        <w:rPr>
          <w:rStyle w:val="ekvlsungunterstrichen"/>
        </w:rPr>
      </w:pPr>
      <w:bookmarkStart w:id="3" w:name="_Hlk120096708"/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bookmarkEnd w:id="3"/>
    <w:p w14:paraId="0A66085B" w14:textId="3E574A5D" w:rsidR="008812F7" w:rsidRPr="00563E54" w:rsidRDefault="008812F7" w:rsidP="000E14E4">
      <w:pPr>
        <w:pStyle w:val="ekvschreiblinie"/>
        <w:tabs>
          <w:tab w:val="left" w:pos="5897"/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38B1958" w14:textId="63916169" w:rsidR="008812F7" w:rsidRPr="00563E54" w:rsidRDefault="008812F7" w:rsidP="000E14E4">
      <w:pPr>
        <w:pStyle w:val="ekvschreiblinie"/>
        <w:tabs>
          <w:tab w:val="left" w:pos="5897"/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A580064" w14:textId="77777777" w:rsidR="008812F7" w:rsidRPr="00563E54" w:rsidRDefault="008812F7" w:rsidP="000E14E4">
      <w:pPr>
        <w:pStyle w:val="ekvschreiblinie"/>
        <w:tabs>
          <w:tab w:val="left" w:pos="5897"/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F8D5B65" w14:textId="35F4E7AD" w:rsidR="008812F7" w:rsidRPr="00563E54" w:rsidRDefault="008812F7" w:rsidP="000E14E4">
      <w:pPr>
        <w:pStyle w:val="ekvschreiblinie"/>
        <w:tabs>
          <w:tab w:val="left" w:pos="5897"/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CF80EC1" w14:textId="35BE8036" w:rsidR="008812F7" w:rsidRPr="00563E54" w:rsidRDefault="008812F7" w:rsidP="000E14E4">
      <w:pPr>
        <w:pStyle w:val="ekvschreiblinie"/>
        <w:tabs>
          <w:tab w:val="left" w:pos="5897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EF12DF9" w14:textId="3D965551" w:rsidR="008812F7" w:rsidRPr="00563E54" w:rsidRDefault="00D46A19" w:rsidP="000E14E4">
      <w:pPr>
        <w:pStyle w:val="ekvschreiblinie"/>
        <w:tabs>
          <w:tab w:val="left" w:pos="5897"/>
        </w:tabs>
        <w:spacing w:line="400" w:lineRule="exact"/>
        <w:rPr>
          <w:rStyle w:val="ekvlsungunterstrichen"/>
        </w:rPr>
      </w:pP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53C96F" wp14:editId="30A89B3A">
                <wp:simplePos x="0" y="0"/>
                <wp:positionH relativeFrom="column">
                  <wp:posOffset>3866515</wp:posOffset>
                </wp:positionH>
                <wp:positionV relativeFrom="paragraph">
                  <wp:posOffset>230201</wp:posOffset>
                </wp:positionV>
                <wp:extent cx="2056551" cy="482570"/>
                <wp:effectExtent l="0" t="0" r="0" b="0"/>
                <wp:wrapTight wrapText="bothSides">
                  <wp:wrapPolygon edited="0">
                    <wp:start x="0" y="0"/>
                    <wp:lineTo x="0" y="20490"/>
                    <wp:lineTo x="20813" y="20490"/>
                    <wp:lineTo x="20813" y="0"/>
                    <wp:lineTo x="0" y="0"/>
                  </wp:wrapPolygon>
                </wp:wrapTight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551" cy="482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B999B" w14:textId="62F44130" w:rsidR="0023209A" w:rsidRPr="00966DA8" w:rsidRDefault="0023209A" w:rsidP="0023209A">
                            <w:pPr>
                              <w:pStyle w:val="ekvbildlegende"/>
                            </w:pPr>
                            <w:r w:rsidRPr="00171FC2">
                              <w:rPr>
                                <w:rStyle w:val="ekvfett"/>
                              </w:rPr>
                              <w:t>M</w:t>
                            </w:r>
                            <w:r w:rsidR="00D72B6C">
                              <w:rPr>
                                <w:rStyle w:val="ekvfett"/>
                              </w:rPr>
                              <w:t>2</w:t>
                            </w:r>
                            <w:r w:rsidRPr="00171FC2">
                              <w:t xml:space="preserve"> </w:t>
                            </w:r>
                            <w:r w:rsidRPr="0023209A">
                              <w:t xml:space="preserve">Hochbehälter </w:t>
                            </w:r>
                            <w:r w:rsidR="007E0F72">
                              <w:t>mit Pumpe</w:t>
                            </w:r>
                            <w:r w:rsidRPr="0023209A">
                              <w:t>, Beispiel aus Nigeria</w:t>
                            </w:r>
                          </w:p>
                        </w:txbxContent>
                      </wps:txbx>
                      <wps:bodyPr rot="0" vert="horz" wrap="square" lIns="1800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53C96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4.45pt;margin-top:18.15pt;width:161.95pt;height:3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" filled="f" stroked="f">
                <v:textbox inset=".5mm">
                  <w:txbxContent>
                    <w:p w14:paraId="2C3B999B" w14:textId="62F44130" w:rsidR="0023209A" w:rsidRPr="00966DA8" w:rsidRDefault="0023209A" w:rsidP="0023209A">
                      <w:pPr>
                        <w:pStyle w:val="ekvbildlegende"/>
                      </w:pPr>
                      <w:r w:rsidRPr="00171FC2">
                        <w:rPr>
                          <w:rStyle w:val="ekvfett"/>
                        </w:rPr>
                        <w:t>M</w:t>
                      </w:r>
                      <w:r w:rsidR="00D72B6C">
                        <w:rPr>
                          <w:rStyle w:val="ekvfett"/>
                        </w:rPr>
                        <w:t>2</w:t>
                      </w:r>
                      <w:r w:rsidRPr="00171FC2">
                        <w:t xml:space="preserve"> </w:t>
                      </w:r>
                      <w:r w:rsidRPr="0023209A">
                        <w:t xml:space="preserve">Hochbehälter </w:t>
                      </w:r>
                      <w:r w:rsidR="007E0F72">
                        <w:t>mit Pumpe</w:t>
                      </w:r>
                      <w:r w:rsidRPr="0023209A">
                        <w:t>, Beispiel aus Nigeria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812F7">
        <w:rPr>
          <w:rStyle w:val="ekvlsungunterstrichen"/>
        </w:rPr>
        <w:tab/>
      </w:r>
      <w:r w:rsidR="008812F7">
        <w:rPr>
          <w:rStyle w:val="ekvlsungunterstrichen"/>
        </w:rPr>
        <w:tab/>
      </w:r>
      <w:r w:rsidR="008812F7">
        <w:rPr>
          <w:rStyle w:val="ekvlsungunterstrichen"/>
        </w:rPr>
        <w:tab/>
      </w:r>
      <w:r w:rsidR="008812F7">
        <w:rPr>
          <w:rStyle w:val="ekvlsungunterstrichen"/>
        </w:rPr>
        <w:tab/>
      </w:r>
    </w:p>
    <w:p w14:paraId="357D9D99" w14:textId="03EC58A4" w:rsidR="008812F7" w:rsidRPr="00563E54" w:rsidRDefault="008812F7" w:rsidP="000E14E4">
      <w:pPr>
        <w:pStyle w:val="ekvschreiblinie"/>
        <w:tabs>
          <w:tab w:val="left" w:pos="5897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A06F70A" w14:textId="535BE726" w:rsidR="008812F7" w:rsidRPr="00563E54" w:rsidRDefault="008812F7" w:rsidP="000E14E4">
      <w:pPr>
        <w:pStyle w:val="ekvschreiblinie"/>
        <w:tabs>
          <w:tab w:val="left" w:pos="5897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83FFEAC" w14:textId="75314DDB" w:rsidR="008812F7" w:rsidRDefault="008812F7" w:rsidP="008812F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0A9EC3A" w14:textId="4FC955EC" w:rsidR="00A8225E" w:rsidRPr="00563E54" w:rsidRDefault="00A8225E" w:rsidP="00A8225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bookmarkEnd w:id="1"/>
    </w:p>
    <w:bookmarkEnd w:id="2"/>
    <w:p w14:paraId="1314725A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2739C59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841B7E7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C391441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4CAB47E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F7B060F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DA467CE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CD5FEE3" w14:textId="77777777" w:rsidR="00702988" w:rsidRPr="00563E54" w:rsidRDefault="00702988" w:rsidP="0070298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8A01CF6" w14:textId="77777777" w:rsidR="00702988" w:rsidRPr="00563E54" w:rsidRDefault="00702988" w:rsidP="0070298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183E2AF" w14:textId="77777777" w:rsidR="00702988" w:rsidRPr="00563E54" w:rsidRDefault="00702988" w:rsidP="00702988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646E1DA" w14:textId="58253C62" w:rsidR="00132954" w:rsidRPr="00702988" w:rsidRDefault="00702988" w:rsidP="00702988">
      <w:pPr>
        <w:pStyle w:val="ekvschreiblinie"/>
        <w:spacing w:line="400" w:lineRule="exact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sectPr w:rsidR="00132954" w:rsidRPr="00702988" w:rsidSect="00720D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52D6" w14:textId="77777777" w:rsidR="00132954" w:rsidRDefault="00132954" w:rsidP="003C599D">
      <w:pPr>
        <w:spacing w:line="240" w:lineRule="auto"/>
      </w:pPr>
      <w:r>
        <w:separator/>
      </w:r>
    </w:p>
  </w:endnote>
  <w:endnote w:type="continuationSeparator" w:id="0">
    <w:p w14:paraId="7EE66436" w14:textId="77777777" w:rsidR="00132954" w:rsidRDefault="0013295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3E498" w14:textId="77777777" w:rsidR="00D26732" w:rsidRDefault="00D267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CB70847" w14:textId="77777777" w:rsidTr="00503EE6">
      <w:trPr>
        <w:trHeight w:hRule="exact" w:val="680"/>
      </w:trPr>
      <w:tc>
        <w:tcPr>
          <w:tcW w:w="864" w:type="dxa"/>
          <w:noWrap/>
        </w:tcPr>
        <w:p w14:paraId="4B0E14C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339B05F" wp14:editId="37301A35">
                <wp:extent cx="468000" cy="234000"/>
                <wp:effectExtent l="0" t="0" r="8255" b="0"/>
                <wp:docPr id="5" name="Graf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6407F18" w14:textId="5D4E1ED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32954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358A346" w14:textId="0DBEEA11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</w:t>
          </w:r>
          <w:r w:rsidRPr="00C13836">
            <w:rPr>
              <w:rStyle w:val="ekvquellefett"/>
            </w:rPr>
            <w:t>:</w:t>
          </w:r>
          <w:r w:rsidRPr="00C13836">
            <w:t xml:space="preserve"> </w:t>
          </w:r>
          <w:r w:rsidR="001565A4" w:rsidRPr="00C13836">
            <w:t>M</w:t>
          </w:r>
          <w:r w:rsidR="00D72B6C" w:rsidRPr="00C13836">
            <w:t>2</w:t>
          </w:r>
          <w:r w:rsidR="001565A4" w:rsidRPr="00C13836">
            <w:t xml:space="preserve"> </w:t>
          </w:r>
          <w:r w:rsidR="00C13836" w:rsidRPr="00D26732">
            <w:t>Mauritius Royalty Free RF</w:t>
          </w:r>
        </w:p>
        <w:p w14:paraId="1A7C691B" w14:textId="553C6069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31D8FEE3" w14:textId="77777777" w:rsidR="002659C5" w:rsidRPr="00913892" w:rsidRDefault="002659C5" w:rsidP="00913892">
          <w:pPr>
            <w:pStyle w:val="ekvpagina"/>
          </w:pPr>
        </w:p>
      </w:tc>
    </w:tr>
  </w:tbl>
  <w:p w14:paraId="44C58660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B316E" w14:textId="77777777" w:rsidR="00D26732" w:rsidRDefault="00D267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260C" w14:textId="77777777" w:rsidR="00132954" w:rsidRDefault="00132954" w:rsidP="003C599D">
      <w:pPr>
        <w:spacing w:line="240" w:lineRule="auto"/>
      </w:pPr>
      <w:r>
        <w:separator/>
      </w:r>
    </w:p>
  </w:footnote>
  <w:footnote w:type="continuationSeparator" w:id="0">
    <w:p w14:paraId="3F050D19" w14:textId="77777777" w:rsidR="00132954" w:rsidRDefault="0013295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9DDC6" w14:textId="77777777" w:rsidR="00D26732" w:rsidRDefault="00D267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3E603D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90C73A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BD339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11FF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E4271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BC679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9DFA5B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944A9C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A2F756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9B7BFC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A312C00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516AA" w14:textId="77777777" w:rsidR="00D26732" w:rsidRDefault="00D2673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54"/>
    <w:rsid w:val="000040E2"/>
    <w:rsid w:val="0001210D"/>
    <w:rsid w:val="00014D7E"/>
    <w:rsid w:val="0002009E"/>
    <w:rsid w:val="00020440"/>
    <w:rsid w:val="00030045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0E74"/>
    <w:rsid w:val="000A13A1"/>
    <w:rsid w:val="000A25AD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14E4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2954"/>
    <w:rsid w:val="001343C4"/>
    <w:rsid w:val="00137DDD"/>
    <w:rsid w:val="00140765"/>
    <w:rsid w:val="001524C9"/>
    <w:rsid w:val="001565A4"/>
    <w:rsid w:val="00161B4B"/>
    <w:rsid w:val="001641FA"/>
    <w:rsid w:val="00164579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09A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32A0"/>
    <w:rsid w:val="002C5D15"/>
    <w:rsid w:val="002D41F4"/>
    <w:rsid w:val="002D7B0C"/>
    <w:rsid w:val="002D7B42"/>
    <w:rsid w:val="002E163A"/>
    <w:rsid w:val="002E21C3"/>
    <w:rsid w:val="002F1328"/>
    <w:rsid w:val="002F5FFC"/>
    <w:rsid w:val="00300CF8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1A13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32EF"/>
    <w:rsid w:val="006201CB"/>
    <w:rsid w:val="00622F6B"/>
    <w:rsid w:val="00627765"/>
    <w:rsid w:val="00627A02"/>
    <w:rsid w:val="0064120B"/>
    <w:rsid w:val="006421BD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2988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212F"/>
    <w:rsid w:val="00794685"/>
    <w:rsid w:val="007A18E0"/>
    <w:rsid w:val="007A2F5A"/>
    <w:rsid w:val="007A5AA1"/>
    <w:rsid w:val="007A6E6E"/>
    <w:rsid w:val="007C1230"/>
    <w:rsid w:val="007D186F"/>
    <w:rsid w:val="007E0F72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145"/>
    <w:rsid w:val="00871F12"/>
    <w:rsid w:val="00874376"/>
    <w:rsid w:val="008812F7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25E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430E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3836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6732"/>
    <w:rsid w:val="00D27A1B"/>
    <w:rsid w:val="00D34DC1"/>
    <w:rsid w:val="00D403F7"/>
    <w:rsid w:val="00D46A19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2B6C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2FF1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2CCA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6DCA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9890"/>
  <w15:chartTrackingRefBased/>
  <w15:docId w15:val="{5DF2DD09-FDD8-43B0-BFF2-46D67E3A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Fett">
    <w:name w:val="Strong"/>
    <w:basedOn w:val="Absatz-Standardschriftart"/>
    <w:uiPriority w:val="22"/>
    <w:qFormat/>
    <w:rsid w:val="00C138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tn036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19</cp:revision>
  <cp:lastPrinted>2016-12-23T16:36:00Z</cp:lastPrinted>
  <dcterms:created xsi:type="dcterms:W3CDTF">2023-01-30T09:22:00Z</dcterms:created>
  <dcterms:modified xsi:type="dcterms:W3CDTF">2023-02-16T15:10:00Z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