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14:paraId="24DAFF19" w14:textId="1583BF7D" w:rsidR="00901B13" w:rsidRDefault="00B945A6" w:rsidP="0079212F">
      <w:r w:rsidRPr="00B945A6">
        <w:t>Arbeitsblatt zur Karte Haack Weltatlas S.</w:t>
      </w:r>
      <w:r w:rsidRPr="00B945A6">
        <w:rPr>
          <w:w w:val="50"/>
        </w:rPr>
        <w:t> </w:t>
      </w:r>
      <w:r w:rsidRPr="00B945A6">
        <w:t>153.2: Ländliche Wasserversorgung im Gangesdelta</w:t>
      </w:r>
    </w:p>
    <w:p w14:paraId="74F73B6B" w14:textId="4BAF6B2F" w:rsidR="00132954" w:rsidRDefault="00132954" w:rsidP="00132954"/>
    <w:p w14:paraId="23AFD8E5" w14:textId="349FE1B0" w:rsidR="00132954" w:rsidRDefault="00B945A6" w:rsidP="00132954">
      <w:pPr>
        <w:pStyle w:val="ekvue1arial"/>
      </w:pPr>
      <w:r w:rsidRPr="00B945A6">
        <w:t>Gruppe 1d: Ausgangssituation Wasser</w:t>
      </w:r>
    </w:p>
    <w:p w14:paraId="5C6E9F77" w14:textId="0A2E1DC4" w:rsidR="00132954" w:rsidRDefault="00132954" w:rsidP="00132954"/>
    <w:p w14:paraId="26389E01" w14:textId="20A41803" w:rsidR="00F403D4" w:rsidRDefault="00F403D4" w:rsidP="00132954">
      <w:r w:rsidRPr="00F403D4">
        <w:t xml:space="preserve">Teilt die Aufgaben untereinander auf und führt die Ergebnisse zusammen. Nehmt euch 10 Minuten Zeit für die Aufgaben und 5 Minuten für die </w:t>
      </w:r>
      <w:r w:rsidR="00A74CE0" w:rsidRPr="00A74CE0">
        <w:t>Zusammenfassung eurer Ergebnisse.</w:t>
      </w:r>
    </w:p>
    <w:p w14:paraId="0A8F111B" w14:textId="77777777" w:rsidR="00F403D4" w:rsidRDefault="00F403D4" w:rsidP="00132954"/>
    <w:p w14:paraId="3D52744B" w14:textId="28F2B085" w:rsidR="00132954" w:rsidRDefault="00132954" w:rsidP="00132954">
      <w:pPr>
        <w:pStyle w:val="ekvaufzhlung"/>
      </w:pPr>
      <w:r w:rsidRPr="004670FF">
        <w:rPr>
          <w:rStyle w:val="ekvnummerierung"/>
        </w:rPr>
        <w:t>1</w:t>
      </w:r>
      <w:r>
        <w:tab/>
      </w:r>
      <w:r w:rsidR="00F403D4" w:rsidRPr="00F403D4">
        <w:t xml:space="preserve">Arbeite aus der Karte 153.2 und </w:t>
      </w:r>
      <w:r w:rsidR="00F403D4" w:rsidRPr="0088588E">
        <w:t>Text M</w:t>
      </w:r>
      <w:r w:rsidR="00457FEC" w:rsidRPr="0088588E">
        <w:t>1</w:t>
      </w:r>
      <w:r w:rsidR="00F403D4" w:rsidRPr="0088588E">
        <w:t xml:space="preserve"> heraus</w:t>
      </w:r>
      <w:r w:rsidR="00F403D4" w:rsidRPr="00F403D4">
        <w:t xml:space="preserve"> wie sich die Dorfbewohner früher mit Wasser versorgt haben und welche Risiken damit verbunden waren.</w:t>
      </w:r>
    </w:p>
    <w:p w14:paraId="016AB6F6" w14:textId="51461EE1" w:rsidR="006C0C36" w:rsidRDefault="006C0C36" w:rsidP="00132954">
      <w:pPr>
        <w:pStyle w:val="ekvaufzhlung"/>
      </w:pPr>
    </w:p>
    <w:tbl>
      <w:tblPr>
        <w:tblW w:w="9356" w:type="dxa"/>
        <w:tblLayout w:type="fixed"/>
        <w:tblCellMar>
          <w:left w:w="0" w:type="dxa"/>
          <w:bottom w:w="28" w:type="dxa"/>
          <w:right w:w="0" w:type="dxa"/>
        </w:tblCellMar>
        <w:tblLook w:val="01E0" w:firstRow="1" w:lastRow="1" w:firstColumn="1" w:lastColumn="1" w:noHBand="0" w:noVBand="0"/>
      </w:tblPr>
      <w:tblGrid>
        <w:gridCol w:w="9356"/>
      </w:tblGrid>
      <w:tr w:rsidR="00037040" w:rsidRPr="003C39DC" w14:paraId="032052DD" w14:textId="77777777" w:rsidTr="00A74CE0">
        <w:trPr>
          <w:trHeight w:val="284"/>
        </w:trPr>
        <w:tc>
          <w:tcPr>
            <w:tcW w:w="9356" w:type="dxa"/>
            <w:tcBorders>
              <w:top w:val="single" w:sz="4" w:space="0" w:color="auto"/>
            </w:tcBorders>
            <w:shd w:val="clear" w:color="auto" w:fill="D9D9D9" w:themeFill="background1" w:themeFillShade="D9"/>
          </w:tcPr>
          <w:p w14:paraId="680AD87E" w14:textId="1867DAAA" w:rsidR="00037040" w:rsidRPr="003C39DC" w:rsidRDefault="00037040" w:rsidP="00C84100">
            <w:pPr>
              <w:pStyle w:val="ekvtabellelinks"/>
            </w:pPr>
            <w:r w:rsidRPr="006C0C36">
              <w:t>Natürliche arsenhaltige Sedimente aus dem Himalaya werden in das Mündungsgebiet des Ganges geschwemmt und gelangen dort in das Grundwasser. Die intensive Grundwassernutzung fördert zudem die Auswaschung und somit das Freiwerden des Arsens. Die gesundheitlichen Folgen des arsenhaltigen Trinkwassers sind Darmbe</w:t>
            </w:r>
            <w:r>
              <w:softHyphen/>
            </w:r>
            <w:r w:rsidRPr="006C0C36">
              <w:t>schwerden, Muskelschwäche, Leber- und Nervenschädigungen sowie überdurchschnittlich viele Krebserkran</w:t>
            </w:r>
            <w:r>
              <w:softHyphen/>
            </w:r>
            <w:r w:rsidRPr="006C0C36">
              <w:t>kungen. Die Krankheitsausfälle beeinträchtigen die wirtschaftlichen Aktivitäten und das soziale Gefüge in den Dörfern.</w:t>
            </w:r>
          </w:p>
        </w:tc>
      </w:tr>
    </w:tbl>
    <w:p w14:paraId="354BA44C" w14:textId="6F4B6C90" w:rsidR="006C0C36" w:rsidRDefault="006C0C36" w:rsidP="006C0C36">
      <w:pPr>
        <w:pStyle w:val="ekvbildlegende"/>
      </w:pPr>
      <w:r w:rsidRPr="006E0532">
        <w:rPr>
          <w:rStyle w:val="ekvfett"/>
        </w:rPr>
        <w:t>M1</w:t>
      </w:r>
      <w:r w:rsidRPr="006E0532">
        <w:t xml:space="preserve"> </w:t>
      </w:r>
      <w:r w:rsidRPr="006C0C36">
        <w:t>Arsen</w:t>
      </w:r>
    </w:p>
    <w:p w14:paraId="2D9A100A" w14:textId="729CB2D9" w:rsidR="008812F7" w:rsidRPr="00563E54" w:rsidRDefault="008812F7" w:rsidP="008812F7">
      <w:pPr>
        <w:pStyle w:val="ekvschreiblinie"/>
        <w:spacing w:line="400" w:lineRule="exact"/>
        <w:rPr>
          <w:rStyle w:val="ekvlsungunterstrichen"/>
        </w:rPr>
      </w:pPr>
      <w:bookmarkStart w:id="0" w:name="_Hlk120096708"/>
      <w:r>
        <w:rPr>
          <w:rStyle w:val="ekvlsungunterstrichen"/>
        </w:rPr>
        <w:tab/>
      </w:r>
      <w:r>
        <w:rPr>
          <w:rStyle w:val="ekvlsungunterstrichen"/>
        </w:rPr>
        <w:tab/>
      </w:r>
      <w:r>
        <w:rPr>
          <w:rStyle w:val="ekvlsungunterstrichen"/>
        </w:rPr>
        <w:tab/>
      </w:r>
      <w:r>
        <w:rPr>
          <w:rStyle w:val="ekvlsungunterstrichen"/>
        </w:rPr>
        <w:tab/>
      </w:r>
    </w:p>
    <w:bookmarkEnd w:id="0"/>
    <w:p w14:paraId="0A66085B" w14:textId="77777777" w:rsidR="008812F7" w:rsidRPr="00563E54" w:rsidRDefault="008812F7" w:rsidP="008812F7">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038B1958" w14:textId="77777777" w:rsidR="008812F7" w:rsidRPr="00563E54" w:rsidRDefault="008812F7" w:rsidP="008812F7">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0A580064" w14:textId="77777777" w:rsidR="008812F7" w:rsidRPr="00563E54" w:rsidRDefault="008812F7" w:rsidP="008812F7">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3F8D5B65" w14:textId="77777777" w:rsidR="008812F7" w:rsidRPr="00563E54" w:rsidRDefault="008812F7" w:rsidP="008812F7">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2CF80EC1" w14:textId="77777777" w:rsidR="008812F7" w:rsidRPr="00563E54" w:rsidRDefault="008812F7" w:rsidP="008812F7">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6EF12DF9" w14:textId="77777777" w:rsidR="008812F7" w:rsidRPr="00563E54" w:rsidRDefault="008812F7" w:rsidP="008812F7">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357D9D99" w14:textId="77777777" w:rsidR="008812F7" w:rsidRPr="00563E54" w:rsidRDefault="008812F7" w:rsidP="008812F7">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1A06F70A" w14:textId="77777777" w:rsidR="008812F7" w:rsidRPr="00563E54" w:rsidRDefault="008812F7" w:rsidP="008812F7">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33789CD2" w14:textId="02C07262" w:rsidR="00F403D4" w:rsidRDefault="00F403D4" w:rsidP="00F403D4"/>
    <w:p w14:paraId="68A2D9EA" w14:textId="149162C2" w:rsidR="00EB2060" w:rsidRPr="00EB2060" w:rsidRDefault="00EB2060" w:rsidP="00EB2060">
      <w:pPr>
        <w:pStyle w:val="ekvaufzhlung"/>
      </w:pPr>
      <w:r>
        <w:rPr>
          <w:noProof/>
        </w:rPr>
        <w:drawing>
          <wp:anchor distT="0" distB="0" distL="114300" distR="114300" simplePos="0" relativeHeight="251659264" behindDoc="1" locked="0" layoutInCell="1" allowOverlap="1" wp14:anchorId="1517F17F" wp14:editId="0DFD0120">
            <wp:simplePos x="0" y="0"/>
            <wp:positionH relativeFrom="margin">
              <wp:posOffset>3348990</wp:posOffset>
            </wp:positionH>
            <wp:positionV relativeFrom="paragraph">
              <wp:posOffset>46659</wp:posOffset>
            </wp:positionV>
            <wp:extent cx="2586990" cy="1939925"/>
            <wp:effectExtent l="0" t="0" r="3810" b="3175"/>
            <wp:wrapTight wrapText="bothSides">
              <wp:wrapPolygon edited="0">
                <wp:start x="0" y="0"/>
                <wp:lineTo x="0" y="21423"/>
                <wp:lineTo x="21473" y="21423"/>
                <wp:lineTo x="21473" y="0"/>
                <wp:lineTo x="0" y="0"/>
              </wp:wrapPolygon>
            </wp:wrapTight>
            <wp:docPr id="2" name="Grafik 2" descr="imago0165039825h"/>
            <wp:cNvGraphicFramePr/>
            <a:graphic xmlns:a="http://schemas.openxmlformats.org/drawingml/2006/main">
              <a:graphicData uri="http://schemas.openxmlformats.org/drawingml/2006/picture">
                <pic:pic xmlns:pic="http://schemas.openxmlformats.org/drawingml/2006/picture">
                  <pic:nvPicPr>
                    <pic:cNvPr id="2" name="Grafik 2" descr="imago0165039825h"/>
                    <pic:cNvPicPr/>
                  </pic:nvPicPr>
                  <pic:blipFill>
                    <a:blip r:embed="rId7" cstate="print">
                      <a:extLst>
                        <a:ext uri="{28A0092B-C50C-407E-A947-70E740481C1C}">
                          <a14:useLocalDpi xmlns:a14="http://schemas.microsoft.com/office/drawing/2010/main"/>
                        </a:ext>
                      </a:extLst>
                    </a:blip>
                    <a:stretch>
                      <a:fillRect/>
                    </a:stretch>
                  </pic:blipFill>
                  <pic:spPr>
                    <a:xfrm>
                      <a:off x="0" y="0"/>
                      <a:ext cx="2586990" cy="1939925"/>
                    </a:xfrm>
                    <a:prstGeom prst="rect">
                      <a:avLst/>
                    </a:prstGeom>
                  </pic:spPr>
                </pic:pic>
              </a:graphicData>
            </a:graphic>
            <wp14:sizeRelH relativeFrom="margin">
              <wp14:pctWidth>0</wp14:pctWidth>
            </wp14:sizeRelH>
            <wp14:sizeRelV relativeFrom="margin">
              <wp14:pctHeight>0</wp14:pctHeight>
            </wp14:sizeRelV>
          </wp:anchor>
        </w:drawing>
      </w:r>
      <w:r>
        <w:rPr>
          <w:rStyle w:val="ekvnummerierung"/>
        </w:rPr>
        <w:t>2</w:t>
      </w:r>
      <w:r>
        <w:tab/>
      </w:r>
      <w:r w:rsidRPr="00EB2060">
        <w:t>Stelle anhand der Karte</w:t>
      </w:r>
      <w:r w:rsidR="005F7CA7">
        <w:t> </w:t>
      </w:r>
      <w:r w:rsidRPr="00EB2060">
        <w:t>153.2 und Material</w:t>
      </w:r>
      <w:r w:rsidR="005F7CA7">
        <w:t> </w:t>
      </w:r>
      <w:r w:rsidRPr="006C0C36">
        <w:t>M</w:t>
      </w:r>
      <w:r w:rsidR="006C0C36" w:rsidRPr="006C0C36">
        <w:t>2</w:t>
      </w:r>
      <w:r w:rsidRPr="00EB2060">
        <w:t xml:space="preserve"> Vermutungen an welche sanitäre Situation in den Dörfern vorherrscht und wo sich die Menschen erleichtern.</w:t>
      </w:r>
    </w:p>
    <w:p w14:paraId="70838764" w14:textId="60F71287" w:rsidR="00EB2060" w:rsidRPr="00EB2060" w:rsidRDefault="00EB2060" w:rsidP="00EB2060">
      <w:pPr>
        <w:pStyle w:val="ekvaufzhlung"/>
      </w:pPr>
      <w:r w:rsidRPr="00EB2060">
        <w:rPr>
          <w:rStyle w:val="ekvnummerierung"/>
          <w:b w:val="0"/>
          <w:sz w:val="19"/>
        </w:rPr>
        <w:tab/>
      </w:r>
      <w:r w:rsidRPr="00EB2060">
        <w:rPr>
          <w:rStyle w:val="ekvfett"/>
        </w:rPr>
        <w:t>Hinweis:</w:t>
      </w:r>
      <w:r>
        <w:rPr>
          <w:rStyle w:val="ekvnummerierung"/>
          <w:b w:val="0"/>
          <w:sz w:val="19"/>
        </w:rPr>
        <w:t xml:space="preserve"> </w:t>
      </w:r>
      <w:r w:rsidRPr="00EB2060">
        <w:t>Beziehe das dörfliche Umfeld mit ein.</w:t>
      </w:r>
    </w:p>
    <w:p w14:paraId="4A8ED0A1" w14:textId="77777777" w:rsidR="00EB2060" w:rsidRPr="00563E54" w:rsidRDefault="00EB2060" w:rsidP="00EB2060">
      <w:pPr>
        <w:pStyle w:val="ekvschreiblinie"/>
        <w:tabs>
          <w:tab w:val="left" w:pos="5075"/>
        </w:tabs>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63E69C88" w14:textId="77777777" w:rsidR="00EB2060" w:rsidRPr="00563E54" w:rsidRDefault="00EB2060" w:rsidP="00EB2060">
      <w:pPr>
        <w:pStyle w:val="ekvschreiblinie"/>
        <w:tabs>
          <w:tab w:val="left" w:pos="5075"/>
        </w:tabs>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21100AC3" w14:textId="77777777" w:rsidR="00EB2060" w:rsidRPr="00563E54" w:rsidRDefault="00EB2060" w:rsidP="00EB2060">
      <w:pPr>
        <w:pStyle w:val="ekvschreiblinie"/>
        <w:tabs>
          <w:tab w:val="left" w:pos="5075"/>
        </w:tabs>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7F79B041" w14:textId="77777777" w:rsidR="00EB2060" w:rsidRPr="00563E54" w:rsidRDefault="00EB2060" w:rsidP="00EB2060">
      <w:pPr>
        <w:pStyle w:val="ekvschreiblinie"/>
        <w:tabs>
          <w:tab w:val="left" w:pos="5075"/>
        </w:tabs>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7A6BB083" w14:textId="2C2EA2FD" w:rsidR="00EB2060" w:rsidRPr="00563E54" w:rsidRDefault="00EB2060" w:rsidP="00EB2060">
      <w:pPr>
        <w:pStyle w:val="ekvschreiblinie"/>
        <w:tabs>
          <w:tab w:val="left" w:pos="5075"/>
        </w:tabs>
        <w:spacing w:line="400" w:lineRule="exact"/>
        <w:rPr>
          <w:rStyle w:val="ekvlsungunterstrichen"/>
        </w:rPr>
      </w:pPr>
      <w:r w:rsidRPr="00403E57">
        <w:rPr>
          <w:rStyle w:val="ekvnummerierung"/>
          <w:noProof/>
        </w:rPr>
        <mc:AlternateContent>
          <mc:Choice Requires="wps">
            <w:drawing>
              <wp:anchor distT="45720" distB="45720" distL="114300" distR="114300" simplePos="0" relativeHeight="251660288" behindDoc="1" locked="0" layoutInCell="1" allowOverlap="1" wp14:anchorId="36492AAA" wp14:editId="4DF0CB2C">
                <wp:simplePos x="0" y="0"/>
                <wp:positionH relativeFrom="margin">
                  <wp:posOffset>3320415</wp:posOffset>
                </wp:positionH>
                <wp:positionV relativeFrom="paragraph">
                  <wp:posOffset>126777</wp:posOffset>
                </wp:positionV>
                <wp:extent cx="2056765" cy="266700"/>
                <wp:effectExtent l="0" t="0" r="0" b="0"/>
                <wp:wrapTight wrapText="bothSides">
                  <wp:wrapPolygon edited="0">
                    <wp:start x="0" y="0"/>
                    <wp:lineTo x="0" y="20057"/>
                    <wp:lineTo x="20806" y="20057"/>
                    <wp:lineTo x="20806" y="0"/>
                    <wp:lineTo x="0" y="0"/>
                  </wp:wrapPolygon>
                </wp:wrapTight>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765" cy="266700"/>
                        </a:xfrm>
                        <a:prstGeom prst="rect">
                          <a:avLst/>
                        </a:prstGeom>
                        <a:noFill/>
                        <a:ln w="9525">
                          <a:noFill/>
                          <a:miter lim="800000"/>
                          <a:headEnd/>
                          <a:tailEnd/>
                        </a:ln>
                      </wps:spPr>
                      <wps:txbx>
                        <w:txbxContent>
                          <w:p w14:paraId="1626F4DA" w14:textId="0D802C06" w:rsidR="00EB2060" w:rsidRPr="00966DA8" w:rsidRDefault="00EB2060" w:rsidP="00EB2060">
                            <w:pPr>
                              <w:pStyle w:val="ekvbildlegende"/>
                            </w:pPr>
                            <w:r w:rsidRPr="00171FC2">
                              <w:rPr>
                                <w:rStyle w:val="ekvfett"/>
                              </w:rPr>
                              <w:t>M</w:t>
                            </w:r>
                            <w:r w:rsidR="00457FEC">
                              <w:rPr>
                                <w:rStyle w:val="ekvfett"/>
                              </w:rPr>
                              <w:t>2</w:t>
                            </w:r>
                            <w:r w:rsidRPr="00171FC2">
                              <w:t xml:space="preserve"> </w:t>
                            </w:r>
                            <w:r w:rsidRPr="00E22C6E">
                              <w:t>Dorf am Hugli</w:t>
                            </w:r>
                          </w:p>
                        </w:txbxContent>
                      </wps:txbx>
                      <wps:bodyPr rot="0" vert="horz" wrap="square" lIns="1800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492AAA" id="_x0000_t202" coordsize="21600,21600" o:spt="202" path="m,l,21600r21600,l21600,xe">
                <v:stroke joinstyle="miter"/>
                <v:path gradientshapeok="t" o:connecttype="rect"/>
              </v:shapetype>
              <v:shape id="Textfeld 2" o:spid="_x0000_s1026" type="#_x0000_t202" style="position:absolute;margin-left:261.45pt;margin-top:10pt;width:161.95pt;height:21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" filled="f" stroked="f">
                <v:textbox inset=".5mm">
                  <w:txbxContent>
                    <w:p w14:paraId="1626F4DA" w14:textId="0D802C06" w:rsidR="00EB2060" w:rsidRPr="00966DA8" w:rsidRDefault="00EB2060" w:rsidP="00EB2060">
                      <w:pPr>
                        <w:pStyle w:val="ekvbildlegende"/>
                      </w:pPr>
                      <w:r w:rsidRPr="00171FC2">
                        <w:rPr>
                          <w:rStyle w:val="ekvfett"/>
                        </w:rPr>
                        <w:t>M</w:t>
                      </w:r>
                      <w:r w:rsidR="00457FEC">
                        <w:rPr>
                          <w:rStyle w:val="ekvfett"/>
                        </w:rPr>
                        <w:t>2</w:t>
                      </w:r>
                      <w:r w:rsidRPr="00171FC2">
                        <w:t xml:space="preserve"> </w:t>
                      </w:r>
                      <w:r w:rsidRPr="00E22C6E">
                        <w:t xml:space="preserve">Dorf am </w:t>
                      </w:r>
                      <w:proofErr w:type="spellStart"/>
                      <w:r w:rsidRPr="00E22C6E">
                        <w:t>Hugli</w:t>
                      </w:r>
                      <w:proofErr w:type="spellEnd"/>
                    </w:p>
                  </w:txbxContent>
                </v:textbox>
                <w10:wrap type="tight" anchorx="margin"/>
              </v:shape>
            </w:pict>
          </mc:Fallback>
        </mc:AlternateContent>
      </w:r>
      <w:r>
        <w:rPr>
          <w:rStyle w:val="ekvlsungunterstrichen"/>
        </w:rPr>
        <w:tab/>
      </w:r>
      <w:r>
        <w:rPr>
          <w:rStyle w:val="ekvlsungunterstrichen"/>
        </w:rPr>
        <w:tab/>
      </w:r>
      <w:r>
        <w:rPr>
          <w:rStyle w:val="ekvlsungunterstrichen"/>
        </w:rPr>
        <w:tab/>
      </w:r>
      <w:r>
        <w:rPr>
          <w:rStyle w:val="ekvlsungunterstrichen"/>
        </w:rPr>
        <w:tab/>
      </w:r>
    </w:p>
    <w:p w14:paraId="105F7805" w14:textId="77777777" w:rsidR="00EB2060" w:rsidRPr="00563E54" w:rsidRDefault="00EB2060" w:rsidP="00EB2060">
      <w:pPr>
        <w:pStyle w:val="ekvschreiblinie"/>
        <w:tabs>
          <w:tab w:val="left" w:pos="5075"/>
        </w:tabs>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398C16FB" w14:textId="6A35C760" w:rsidR="00EB2060" w:rsidRPr="00563E54" w:rsidRDefault="00EB2060" w:rsidP="00EB2060">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327C30EE" w14:textId="77777777" w:rsidR="00B97066" w:rsidRPr="00563E54" w:rsidRDefault="00B97066" w:rsidP="00B97066">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1B5E3295" w14:textId="77777777" w:rsidR="007B0964" w:rsidRDefault="007B0964" w:rsidP="007B0964"/>
    <w:p w14:paraId="75F5A7FD" w14:textId="48D355A6" w:rsidR="00B9430E" w:rsidRDefault="006C0C36" w:rsidP="007B0964">
      <w:pPr>
        <w:tabs>
          <w:tab w:val="clear" w:pos="340"/>
          <w:tab w:val="clear" w:pos="595"/>
          <w:tab w:val="clear" w:pos="851"/>
        </w:tabs>
        <w:spacing w:after="160" w:line="259" w:lineRule="auto"/>
        <w:rPr>
          <w:rStyle w:val="ekvnummerierung"/>
        </w:rPr>
      </w:pPr>
      <w:r>
        <w:rPr>
          <w:rStyle w:val="ekvnummerierung"/>
        </w:rPr>
        <w:br w:type="page"/>
      </w:r>
      <w:r w:rsidR="00B9430E" w:rsidRPr="00D81C3C">
        <w:rPr>
          <w:rStyle w:val="ekvnummerierung"/>
        </w:rPr>
        <w:lastRenderedPageBreak/>
        <w:t>Zusatzaufgabe</w:t>
      </w:r>
    </w:p>
    <w:p w14:paraId="6C3A88E6" w14:textId="77777777" w:rsidR="00B9430E" w:rsidRPr="00174050" w:rsidRDefault="00B9430E" w:rsidP="00B9430E">
      <w:pPr>
        <w:pStyle w:val="ekvgrundtexthalbe"/>
        <w:rPr>
          <w:rStyle w:val="ekvnummerierung"/>
          <w:b w:val="0"/>
          <w:sz w:val="19"/>
        </w:rPr>
      </w:pPr>
    </w:p>
    <w:p w14:paraId="1CA2C04A" w14:textId="547ACC96" w:rsidR="00B9430E" w:rsidRDefault="00B97066" w:rsidP="00B9430E">
      <w:pPr>
        <w:pStyle w:val="ekvaufzhlung"/>
      </w:pPr>
      <w:r>
        <w:rPr>
          <w:rStyle w:val="ekvnummerierung"/>
        </w:rPr>
        <w:t>3</w:t>
      </w:r>
      <w:r w:rsidR="00B9430E">
        <w:tab/>
      </w:r>
      <w:r w:rsidRPr="00B97066">
        <w:t xml:space="preserve">Die Vereinten Nationen haben im Jahr 2015 17 Ziele für nachhaltige Entwicklung beschlossen. Definiere in ein bis zwei Sätzen die </w:t>
      </w:r>
      <w:r w:rsidR="006D3690" w:rsidRPr="006D3690">
        <w:t>Intention der Ziele</w:t>
      </w:r>
      <w:r w:rsidRPr="00B97066">
        <w:t xml:space="preserve"> und weise dem Kartenbeispiel 153.2 ein Ziel zu.</w:t>
      </w:r>
    </w:p>
    <w:p w14:paraId="2AB79D8B" w14:textId="75104ECE" w:rsidR="00B9430E" w:rsidRPr="00D81C3C" w:rsidRDefault="00B9430E" w:rsidP="00B9430E">
      <w:pPr>
        <w:pStyle w:val="ekvaufzhlung"/>
      </w:pPr>
      <w:r>
        <w:tab/>
      </w:r>
      <w:r w:rsidRPr="008137F3">
        <w:rPr>
          <w:rStyle w:val="ekvfett"/>
        </w:rPr>
        <w:t>Hinweis:</w:t>
      </w:r>
      <w:r w:rsidRPr="008137F3">
        <w:rPr>
          <w:rStyle w:val="ekvarbeitsanweisungdeutsch"/>
        </w:rPr>
        <w:t xml:space="preserve"> </w:t>
      </w:r>
      <w:r w:rsidR="00B97066" w:rsidRPr="00B97066">
        <w:t>Nutze die linke Klappe des Haack Weltatlas.</w:t>
      </w:r>
    </w:p>
    <w:p w14:paraId="61239BFC" w14:textId="77777777" w:rsidR="00B9430E" w:rsidRPr="00563E54" w:rsidRDefault="00B9430E" w:rsidP="00B9430E">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2E23FF1F" w14:textId="77777777" w:rsidR="00B9430E" w:rsidRPr="00563E54" w:rsidRDefault="00B9430E" w:rsidP="00B9430E">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35FF034E" w14:textId="77777777" w:rsidR="00B9430E" w:rsidRPr="00563E54" w:rsidRDefault="00B9430E" w:rsidP="00B9430E">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132EA646" w14:textId="77777777" w:rsidR="00B9430E" w:rsidRPr="00563E54" w:rsidRDefault="00B9430E" w:rsidP="00B9430E">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7FAD8439" w14:textId="77777777" w:rsidR="00B9430E" w:rsidRPr="00563E54" w:rsidRDefault="00B9430E" w:rsidP="00B9430E">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3EB672C5" w14:textId="77777777" w:rsidR="00B9430E" w:rsidRDefault="00B9430E" w:rsidP="00B9430E">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785DD757" w14:textId="77777777" w:rsidR="00B9430E" w:rsidRPr="00563E54" w:rsidRDefault="00B9430E" w:rsidP="00B9430E">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431B1466" w14:textId="77777777" w:rsidR="00B9430E" w:rsidRDefault="00B9430E" w:rsidP="00B9430E"/>
    <w:p w14:paraId="00EA6733" w14:textId="789117A0" w:rsidR="00B9430E" w:rsidRDefault="0088588E" w:rsidP="00B9430E">
      <w:pPr>
        <w:rPr>
          <w:rStyle w:val="ekvnummerierung"/>
        </w:rPr>
      </w:pPr>
      <w:r w:rsidRPr="0088588E">
        <w:rPr>
          <w:rStyle w:val="ekvnummerierung"/>
        </w:rPr>
        <w:t>Zusammenfassung</w:t>
      </w:r>
    </w:p>
    <w:p w14:paraId="3B85B059" w14:textId="77777777" w:rsidR="00B9430E" w:rsidRPr="00174050" w:rsidRDefault="00B9430E" w:rsidP="00B9430E">
      <w:pPr>
        <w:pStyle w:val="ekvgrundtexthalbe"/>
        <w:rPr>
          <w:rStyle w:val="ekvnummerierung"/>
          <w:b w:val="0"/>
          <w:sz w:val="19"/>
        </w:rPr>
      </w:pPr>
    </w:p>
    <w:p w14:paraId="12CB0F3E" w14:textId="3FA5EC1D" w:rsidR="00B9430E" w:rsidRDefault="00101CBC" w:rsidP="00B9430E">
      <w:r w:rsidRPr="00101CBC">
        <w:t xml:space="preserve">Tragt </w:t>
      </w:r>
      <w:r w:rsidR="0088588E">
        <w:t>eure</w:t>
      </w:r>
      <w:r w:rsidRPr="00101CBC">
        <w:t xml:space="preserve"> Lösungen gemeinsam ein.</w:t>
      </w:r>
    </w:p>
    <w:p w14:paraId="1314725A" w14:textId="77777777" w:rsidR="00B9430E" w:rsidRPr="00563E54" w:rsidRDefault="00B9430E" w:rsidP="00B9430E">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12739C59" w14:textId="77777777" w:rsidR="00B9430E" w:rsidRPr="00563E54" w:rsidRDefault="00B9430E" w:rsidP="00B9430E">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7841B7E7" w14:textId="77777777" w:rsidR="00B9430E" w:rsidRPr="00563E54" w:rsidRDefault="00B9430E" w:rsidP="00B9430E">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0C391441" w14:textId="77777777" w:rsidR="00B9430E" w:rsidRPr="00563E54" w:rsidRDefault="00B9430E" w:rsidP="00B9430E">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04CAB47E" w14:textId="77777777" w:rsidR="00B9430E" w:rsidRPr="00563E54" w:rsidRDefault="00B9430E" w:rsidP="00B9430E">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6F7B060F" w14:textId="77777777" w:rsidR="00B9430E" w:rsidRPr="00563E54" w:rsidRDefault="00B9430E" w:rsidP="00B9430E">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5DA467CE" w14:textId="77777777" w:rsidR="00B9430E" w:rsidRPr="00563E54" w:rsidRDefault="00B9430E" w:rsidP="00B9430E">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072F3B82" w14:textId="77777777" w:rsidR="00B9430E" w:rsidRPr="00563E54" w:rsidRDefault="00B9430E" w:rsidP="00B9430E">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3A0A8C65" w14:textId="77777777" w:rsidR="00B9430E" w:rsidRPr="00563E54" w:rsidRDefault="00B9430E" w:rsidP="00B9430E">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41B8D1F0" w14:textId="77777777" w:rsidR="00B9430E" w:rsidRDefault="00B9430E" w:rsidP="00B9430E">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6A5AB675" w14:textId="77777777" w:rsidR="00B9430E" w:rsidRPr="00563E54" w:rsidRDefault="00B9430E" w:rsidP="00B9430E">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35169147" w14:textId="77777777" w:rsidR="00B9430E" w:rsidRPr="00563E54" w:rsidRDefault="00B9430E" w:rsidP="00B9430E">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3DD0246A" w14:textId="77777777" w:rsidR="00B9430E" w:rsidRPr="00563E54" w:rsidRDefault="00B9430E" w:rsidP="00B9430E">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7511C541" w14:textId="77777777" w:rsidR="00B9430E" w:rsidRPr="00563E54" w:rsidRDefault="00B9430E" w:rsidP="00B9430E">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45C94B25" w14:textId="77777777" w:rsidR="00B9430E" w:rsidRDefault="00B9430E" w:rsidP="00B9430E">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5654A015" w14:textId="77777777" w:rsidR="00B9430E" w:rsidRPr="00563E54" w:rsidRDefault="00B9430E" w:rsidP="00B9430E">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078E3713" w14:textId="77777777" w:rsidR="00B9430E" w:rsidRPr="00563E54" w:rsidRDefault="00B9430E" w:rsidP="00B9430E">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75E38786" w14:textId="77777777" w:rsidR="00B9430E" w:rsidRPr="00563E54" w:rsidRDefault="00B9430E" w:rsidP="00B9430E">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34D325A7" w14:textId="77777777" w:rsidR="00B9430E" w:rsidRPr="00563E54" w:rsidRDefault="00B9430E" w:rsidP="00B9430E">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235848D1" w14:textId="77777777" w:rsidR="00B9430E" w:rsidRDefault="00B9430E" w:rsidP="00B9430E">
      <w:pPr>
        <w:pStyle w:val="ekvschreiblinie"/>
        <w:spacing w:line="400" w:lineRule="exact"/>
        <w:rPr>
          <w:rStyle w:val="ekvlsungunterstrichen"/>
        </w:rPr>
      </w:pPr>
      <w:r>
        <w:rPr>
          <w:rStyle w:val="ekvlsungunterstrichen"/>
        </w:rPr>
        <w:tab/>
      </w:r>
      <w:r>
        <w:rPr>
          <w:rStyle w:val="ekvlsungunterstrichen"/>
        </w:rPr>
        <w:tab/>
      </w:r>
      <w:r>
        <w:rPr>
          <w:rStyle w:val="ekvlsungunterstrichen"/>
        </w:rPr>
        <w:tab/>
      </w:r>
      <w:r>
        <w:rPr>
          <w:rStyle w:val="ekvlsungunterstrichen"/>
        </w:rPr>
        <w:tab/>
      </w:r>
    </w:p>
    <w:p w14:paraId="6646E1DA" w14:textId="77777777" w:rsidR="00132954" w:rsidRPr="000E200F" w:rsidRDefault="00132954" w:rsidP="000A0E74"/>
    <w:sectPr w:rsidR="00132954" w:rsidRPr="000E200F" w:rsidSect="00EE03DD">
      <w:headerReference w:type="default" r:id="rId8"/>
      <w:footerReference w:type="default" r:id="rId9"/>
      <w:type w:val="continuous"/>
      <w:pgSz w:w="11906" w:h="16838" w:code="9"/>
      <w:pgMar w:top="1758" w:right="1276" w:bottom="1531" w:left="1276"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C52D6" w14:textId="77777777" w:rsidR="00132954" w:rsidRDefault="00132954" w:rsidP="003C599D">
      <w:pPr>
        <w:spacing w:line="240" w:lineRule="auto"/>
      </w:pPr>
      <w:r>
        <w:separator/>
      </w:r>
    </w:p>
  </w:endnote>
  <w:endnote w:type="continuationSeparator" w:id="0">
    <w:p w14:paraId="7EE66436" w14:textId="77777777" w:rsidR="00132954" w:rsidRDefault="00132954"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6CB70847" w14:textId="77777777" w:rsidTr="00503EE6">
      <w:trPr>
        <w:trHeight w:hRule="exact" w:val="680"/>
      </w:trPr>
      <w:tc>
        <w:tcPr>
          <w:tcW w:w="864" w:type="dxa"/>
          <w:noWrap/>
        </w:tcPr>
        <w:p w14:paraId="4B0E14CB" w14:textId="77777777" w:rsidR="002659C5" w:rsidRPr="00913892" w:rsidRDefault="002659C5" w:rsidP="005E4C30">
          <w:pPr>
            <w:pStyle w:val="ekvpaginabild"/>
            <w:jc w:val="both"/>
          </w:pPr>
          <w:r w:rsidRPr="00913892">
            <w:rPr>
              <w:noProof/>
              <w:lang w:eastAsia="de-DE"/>
            </w:rPr>
            <w:drawing>
              <wp:inline distT="0" distB="0" distL="0" distR="0" wp14:anchorId="6339B05F" wp14:editId="37301A35">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76407F18" w14:textId="5D4E1EDE" w:rsidR="002659C5" w:rsidRPr="00913892" w:rsidRDefault="002659C5" w:rsidP="00503EE6">
          <w:pPr>
            <w:pStyle w:val="ekvpagina"/>
          </w:pPr>
          <w:r w:rsidRPr="00913892">
            <w:t xml:space="preserve">© Ernst Klett Verlag GmbH, </w:t>
          </w:r>
          <w:r w:rsidR="00CF40E8">
            <w:t>Stuttgart 20</w:t>
          </w:r>
          <w:r w:rsidR="00132954">
            <w:t>23</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358A346" w14:textId="75B9F9B4" w:rsidR="000E200F" w:rsidRDefault="000E200F" w:rsidP="000E200F">
          <w:pPr>
            <w:pStyle w:val="ekvquelle"/>
          </w:pPr>
          <w:r w:rsidRPr="000E200F">
            <w:rPr>
              <w:rStyle w:val="ekvquellefett"/>
            </w:rPr>
            <w:t>Abbildungen:</w:t>
          </w:r>
          <w:r>
            <w:t xml:space="preserve"> </w:t>
          </w:r>
          <w:r w:rsidR="003E3806" w:rsidRPr="00BD5D66">
            <w:t>M</w:t>
          </w:r>
          <w:r w:rsidR="00457FEC" w:rsidRPr="00BD5D66">
            <w:t>2</w:t>
          </w:r>
          <w:r w:rsidR="003E3806" w:rsidRPr="00BD5D66">
            <w:t xml:space="preserve"> </w:t>
          </w:r>
          <w:r w:rsidR="00BD5D66">
            <w:t>Imago Images</w:t>
          </w:r>
        </w:p>
        <w:p w14:paraId="1A7C691B" w14:textId="553C6069" w:rsidR="002659C5" w:rsidRPr="00913892" w:rsidRDefault="002659C5" w:rsidP="000E200F">
          <w:pPr>
            <w:pStyle w:val="ekvquelle"/>
          </w:pPr>
        </w:p>
      </w:tc>
      <w:tc>
        <w:tcPr>
          <w:tcW w:w="813" w:type="dxa"/>
        </w:tcPr>
        <w:p w14:paraId="31D8FEE3" w14:textId="77777777" w:rsidR="002659C5" w:rsidRPr="00913892" w:rsidRDefault="002659C5" w:rsidP="00913892">
          <w:pPr>
            <w:pStyle w:val="ekvpagina"/>
          </w:pPr>
        </w:p>
      </w:tc>
    </w:tr>
  </w:tbl>
  <w:p w14:paraId="44C58660"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9260C" w14:textId="77777777" w:rsidR="00132954" w:rsidRDefault="00132954" w:rsidP="003C599D">
      <w:pPr>
        <w:spacing w:line="240" w:lineRule="auto"/>
      </w:pPr>
      <w:r>
        <w:separator/>
      </w:r>
    </w:p>
  </w:footnote>
  <w:footnote w:type="continuationSeparator" w:id="0">
    <w:p w14:paraId="3F050D19" w14:textId="77777777" w:rsidR="00132954" w:rsidRDefault="00132954"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63E603DF" w14:textId="77777777" w:rsidTr="00431E62">
      <w:trPr>
        <w:trHeight w:hRule="exact" w:val="510"/>
      </w:trPr>
      <w:tc>
        <w:tcPr>
          <w:tcW w:w="818" w:type="dxa"/>
          <w:tcBorders>
            <w:top w:val="nil"/>
            <w:bottom w:val="nil"/>
            <w:right w:val="nil"/>
          </w:tcBorders>
          <w:noWrap/>
          <w:vAlign w:val="bottom"/>
        </w:tcPr>
        <w:p w14:paraId="690C73A3" w14:textId="77777777" w:rsidR="00901B13" w:rsidRPr="00AE65F6" w:rsidRDefault="00901B13" w:rsidP="00901B13"/>
      </w:tc>
      <w:tc>
        <w:tcPr>
          <w:tcW w:w="3856" w:type="dxa"/>
          <w:tcBorders>
            <w:top w:val="nil"/>
            <w:left w:val="nil"/>
            <w:bottom w:val="nil"/>
            <w:right w:val="nil"/>
          </w:tcBorders>
          <w:noWrap/>
          <w:vAlign w:val="bottom"/>
        </w:tcPr>
        <w:p w14:paraId="1DBD3398"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7E711FF6"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54E42716"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4FBC679C" w14:textId="77777777" w:rsidR="00901B13" w:rsidRPr="007C1230" w:rsidRDefault="00901B13" w:rsidP="00901B13">
          <w:pPr>
            <w:pStyle w:val="ekvkvnummer"/>
          </w:pPr>
        </w:p>
      </w:tc>
      <w:tc>
        <w:tcPr>
          <w:tcW w:w="883" w:type="dxa"/>
          <w:tcBorders>
            <w:top w:val="nil"/>
            <w:left w:val="nil"/>
            <w:bottom w:val="nil"/>
          </w:tcBorders>
          <w:noWrap/>
          <w:vAlign w:val="bottom"/>
        </w:tcPr>
        <w:p w14:paraId="09DFA5BD" w14:textId="77777777" w:rsidR="00901B13" w:rsidRPr="007636A0" w:rsidRDefault="00901B13" w:rsidP="00901B13">
          <w:pPr>
            <w:pStyle w:val="ekvkapitel"/>
            <w:rPr>
              <w:color w:val="FFFFFF" w:themeColor="background1"/>
            </w:rPr>
          </w:pPr>
        </w:p>
      </w:tc>
    </w:tr>
    <w:tr w:rsidR="00901B13" w:rsidRPr="00BF17F2" w14:paraId="7944A9C0"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A2F7568"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59B7BFC4" w14:textId="77777777" w:rsidR="00901B13" w:rsidRPr="00BF17F2" w:rsidRDefault="00901B13" w:rsidP="00901B13">
          <w:pPr>
            <w:rPr>
              <w:color w:val="FFFFFF" w:themeColor="background1"/>
            </w:rPr>
          </w:pPr>
        </w:p>
      </w:tc>
    </w:tr>
  </w:tbl>
  <w:p w14:paraId="5A312C00"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954"/>
    <w:rsid w:val="000040E2"/>
    <w:rsid w:val="0001210D"/>
    <w:rsid w:val="00014D7E"/>
    <w:rsid w:val="0002009E"/>
    <w:rsid w:val="00020440"/>
    <w:rsid w:val="000307B4"/>
    <w:rsid w:val="00030EDB"/>
    <w:rsid w:val="000317DC"/>
    <w:rsid w:val="00035074"/>
    <w:rsid w:val="00037040"/>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0E74"/>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1CBC"/>
    <w:rsid w:val="00103057"/>
    <w:rsid w:val="00107D77"/>
    <w:rsid w:val="00116EF2"/>
    <w:rsid w:val="00124062"/>
    <w:rsid w:val="00126C2B"/>
    <w:rsid w:val="00131417"/>
    <w:rsid w:val="00132954"/>
    <w:rsid w:val="001343C4"/>
    <w:rsid w:val="00137DDD"/>
    <w:rsid w:val="00140765"/>
    <w:rsid w:val="001524C9"/>
    <w:rsid w:val="00161B4B"/>
    <w:rsid w:val="001641FA"/>
    <w:rsid w:val="00164579"/>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3806"/>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57FEC"/>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D1410"/>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5F7CA7"/>
    <w:rsid w:val="0060030C"/>
    <w:rsid w:val="006011EC"/>
    <w:rsid w:val="00603AD5"/>
    <w:rsid w:val="00603C71"/>
    <w:rsid w:val="00605B68"/>
    <w:rsid w:val="006201CB"/>
    <w:rsid w:val="00622F6B"/>
    <w:rsid w:val="00627765"/>
    <w:rsid w:val="00627A02"/>
    <w:rsid w:val="0064120B"/>
    <w:rsid w:val="00644BA9"/>
    <w:rsid w:val="0064692C"/>
    <w:rsid w:val="00651256"/>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0C36"/>
    <w:rsid w:val="006C4E52"/>
    <w:rsid w:val="006C6A77"/>
    <w:rsid w:val="006D1212"/>
    <w:rsid w:val="006D1F6D"/>
    <w:rsid w:val="006D3690"/>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6B7"/>
    <w:rsid w:val="00751B0E"/>
    <w:rsid w:val="00756014"/>
    <w:rsid w:val="00760C41"/>
    <w:rsid w:val="007619B6"/>
    <w:rsid w:val="007636A0"/>
    <w:rsid w:val="00764797"/>
    <w:rsid w:val="007661BA"/>
    <w:rsid w:val="00766405"/>
    <w:rsid w:val="0076691A"/>
    <w:rsid w:val="00772DA9"/>
    <w:rsid w:val="00775322"/>
    <w:rsid w:val="007814C9"/>
    <w:rsid w:val="00787700"/>
    <w:rsid w:val="0079212F"/>
    <w:rsid w:val="00794685"/>
    <w:rsid w:val="007A18E0"/>
    <w:rsid w:val="007A2F5A"/>
    <w:rsid w:val="007A5AA1"/>
    <w:rsid w:val="007B0964"/>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145"/>
    <w:rsid w:val="00871F12"/>
    <w:rsid w:val="00874376"/>
    <w:rsid w:val="008812F7"/>
    <w:rsid w:val="00882053"/>
    <w:rsid w:val="0088588E"/>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4CE0"/>
    <w:rsid w:val="00A75504"/>
    <w:rsid w:val="00A8225E"/>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05962"/>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9430E"/>
    <w:rsid w:val="00B945A6"/>
    <w:rsid w:val="00B97066"/>
    <w:rsid w:val="00BA1A23"/>
    <w:rsid w:val="00BA2134"/>
    <w:rsid w:val="00BB2F2F"/>
    <w:rsid w:val="00BC2025"/>
    <w:rsid w:val="00BC2CD2"/>
    <w:rsid w:val="00BC6483"/>
    <w:rsid w:val="00BC69E3"/>
    <w:rsid w:val="00BC7335"/>
    <w:rsid w:val="00BD2616"/>
    <w:rsid w:val="00BD542D"/>
    <w:rsid w:val="00BD5D66"/>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1ED9"/>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2FF1"/>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060"/>
    <w:rsid w:val="00EB2280"/>
    <w:rsid w:val="00EC1621"/>
    <w:rsid w:val="00EC1FF0"/>
    <w:rsid w:val="00EC2CCA"/>
    <w:rsid w:val="00EC662E"/>
    <w:rsid w:val="00ED07FE"/>
    <w:rsid w:val="00ED0B7D"/>
    <w:rsid w:val="00EE03D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03D4"/>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39890"/>
  <w15:chartTrackingRefBased/>
  <w15:docId w15:val="{5DF2DD09-FDD8-43B0-BFF2-46D67E3AE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418443">
      <w:bodyDiv w:val="1"/>
      <w:marLeft w:val="0"/>
      <w:marRight w:val="0"/>
      <w:marTop w:val="0"/>
      <w:marBottom w:val="0"/>
      <w:divBdr>
        <w:top w:val="none" w:sz="0" w:space="0" w:color="auto"/>
        <w:left w:val="none" w:sz="0" w:space="0" w:color="auto"/>
        <w:bottom w:val="none" w:sz="0" w:space="0" w:color="auto"/>
        <w:right w:val="none" w:sz="0" w:space="0" w:color="auto"/>
      </w:divBdr>
    </w:div>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tn036\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F0078-BB53-476E-ACAC-C62DC09C7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1506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20</cp:revision>
  <cp:lastPrinted>2016-12-23T16:36:00Z</cp:lastPrinted>
  <dcterms:created xsi:type="dcterms:W3CDTF">2023-01-30T09:22:00Z</dcterms:created>
  <dcterms:modified xsi:type="dcterms:W3CDTF">2023-02-16T15:01:00Z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