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4DAFF19" w14:textId="4AE02BFF" w:rsidR="00901B13" w:rsidRDefault="001C4BBC" w:rsidP="0079212F">
      <w:r w:rsidRPr="001C4BBC">
        <w:t xml:space="preserve">Arbeitsblatt zur Karte Haack </w:t>
      </w:r>
      <w:proofErr w:type="gramStart"/>
      <w:r w:rsidRPr="001C4BBC">
        <w:t>Weltatlas</w:t>
      </w:r>
      <w:proofErr w:type="gramEnd"/>
      <w:r w:rsidRPr="001C4BBC">
        <w:t xml:space="preserve"> S.</w:t>
      </w:r>
      <w:r w:rsidRPr="001C4BBC">
        <w:rPr>
          <w:w w:val="50"/>
        </w:rPr>
        <w:t> </w:t>
      </w:r>
      <w:r w:rsidRPr="001C4BBC">
        <w:t xml:space="preserve">153.2: Ländliche Wasserversorgung im </w:t>
      </w:r>
      <w:proofErr w:type="spellStart"/>
      <w:r w:rsidRPr="001C4BBC">
        <w:t>Gangesdelta</w:t>
      </w:r>
      <w:proofErr w:type="spellEnd"/>
    </w:p>
    <w:p w14:paraId="74F73B6B" w14:textId="4BAF6B2F" w:rsidR="00132954" w:rsidRDefault="00132954" w:rsidP="00132954"/>
    <w:p w14:paraId="23AFD8E5" w14:textId="79007DE3" w:rsidR="00132954" w:rsidRDefault="0020201D" w:rsidP="00132954">
      <w:pPr>
        <w:pStyle w:val="ekvue1arial"/>
      </w:pPr>
      <w:r w:rsidRPr="0020201D">
        <w:t>Gruppe 1b: Klima und Naturraum</w:t>
      </w:r>
    </w:p>
    <w:p w14:paraId="22EA5F6F" w14:textId="145BE371" w:rsidR="0020201D" w:rsidRDefault="0020201D" w:rsidP="0020201D"/>
    <w:p w14:paraId="5C6E9F77" w14:textId="234DB159" w:rsidR="00132954" w:rsidRDefault="0020201D" w:rsidP="00132954">
      <w:bookmarkStart w:id="0" w:name="_Hlk125970461"/>
      <w:bookmarkEnd w:id="0"/>
      <w:r w:rsidRPr="0020201D">
        <w:t xml:space="preserve">Teilt die Aufgaben untereinander auf und führt die Ergebnisse zusammen. Nehmt euch 10 Minuten Zeit für die Aufgaben und 5 Minuten für die </w:t>
      </w:r>
      <w:r w:rsidR="004D2D49" w:rsidRPr="004D2D49">
        <w:t>Zusammenfassung eurer Ergebnisse.</w:t>
      </w:r>
    </w:p>
    <w:p w14:paraId="06474115" w14:textId="13FE8BCE" w:rsidR="0020201D" w:rsidRDefault="0020201D" w:rsidP="00132954"/>
    <w:p w14:paraId="19F080BE" w14:textId="1C0122B8" w:rsidR="0020201D" w:rsidRDefault="0020201D" w:rsidP="0020201D">
      <w:pPr>
        <w:pStyle w:val="ekvaufzhlung"/>
      </w:pPr>
      <w:bookmarkStart w:id="1" w:name="_Hlk12597315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1EB869D" wp14:editId="15F860C3">
            <wp:simplePos x="0" y="0"/>
            <wp:positionH relativeFrom="margin">
              <wp:posOffset>3914775</wp:posOffset>
            </wp:positionH>
            <wp:positionV relativeFrom="paragraph">
              <wp:posOffset>59690</wp:posOffset>
            </wp:positionV>
            <wp:extent cx="2026285" cy="1972310"/>
            <wp:effectExtent l="0" t="0" r="0" b="8890"/>
            <wp:wrapTight wrapText="bothSides">
              <wp:wrapPolygon edited="0">
                <wp:start x="0" y="0"/>
                <wp:lineTo x="0" y="21489"/>
                <wp:lineTo x="21322" y="21489"/>
                <wp:lineTo x="21322" y="0"/>
                <wp:lineTo x="0" y="0"/>
              </wp:wrapPolygon>
            </wp:wrapTight>
            <wp:docPr id="1" name="Grafik 1" descr="Ausschnitt_AS_20M_HWA3_Malpa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Ausschnitt_AS_20M_HWA3_Malpar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2954" w:rsidRPr="004670FF">
        <w:rPr>
          <w:rStyle w:val="ekvnummerierung"/>
        </w:rPr>
        <w:t>1</w:t>
      </w:r>
      <w:r w:rsidR="00132954">
        <w:tab/>
      </w:r>
      <w:r>
        <w:t xml:space="preserve">Nenne die Klimazone, in der die Dörfer liegen und beschreibe sie kurz. </w:t>
      </w:r>
    </w:p>
    <w:p w14:paraId="3D52744B" w14:textId="2B7A9738" w:rsidR="00132954" w:rsidRDefault="0020201D" w:rsidP="0020201D">
      <w:pPr>
        <w:pStyle w:val="ekvaufzhlung"/>
      </w:pPr>
      <w:r>
        <w:tab/>
      </w:r>
      <w:r w:rsidRPr="0020201D">
        <w:rPr>
          <w:rStyle w:val="ekvfett"/>
        </w:rPr>
        <w:t>Hinweis:</w:t>
      </w:r>
      <w:r>
        <w:t xml:space="preserve"> M1 zeigt die Lage der Dörfer.</w:t>
      </w:r>
    </w:p>
    <w:p w14:paraId="2D9A100A" w14:textId="4DFE498F" w:rsidR="008812F7" w:rsidRPr="00563E54" w:rsidRDefault="008812F7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bookmarkStart w:id="2" w:name="_Hlk120096708"/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2"/>
    <w:p w14:paraId="0A66085B" w14:textId="00B8DFCB" w:rsidR="008812F7" w:rsidRPr="00563E54" w:rsidRDefault="008812F7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8B1958" w14:textId="6527BD76" w:rsidR="008812F7" w:rsidRPr="00563E54" w:rsidRDefault="008812F7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A580064" w14:textId="0750069E" w:rsidR="008812F7" w:rsidRPr="00563E54" w:rsidRDefault="008812F7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F8D5B65" w14:textId="77777777" w:rsidR="008812F7" w:rsidRPr="00563E54" w:rsidRDefault="008812F7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F80EC1" w14:textId="34B8745C" w:rsidR="008812F7" w:rsidRPr="00563E54" w:rsidRDefault="00A87588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r w:rsidRPr="00403E57">
        <w:rPr>
          <w:rStyle w:val="ekvnummerierung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4BEFC3" wp14:editId="63FD5044">
                <wp:simplePos x="0" y="0"/>
                <wp:positionH relativeFrom="margin">
                  <wp:posOffset>3880485</wp:posOffset>
                </wp:positionH>
                <wp:positionV relativeFrom="paragraph">
                  <wp:posOffset>248589</wp:posOffset>
                </wp:positionV>
                <wp:extent cx="2055495" cy="262255"/>
                <wp:effectExtent l="0" t="0" r="0" b="444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5C8CF" w14:textId="1D9543D8" w:rsidR="0020201D" w:rsidRPr="00966DA8" w:rsidRDefault="001E206F" w:rsidP="0020201D">
                            <w:pPr>
                              <w:pStyle w:val="ekvbildlegende"/>
                            </w:pPr>
                            <w:r w:rsidRPr="00171FC2">
                              <w:rPr>
                                <w:rStyle w:val="ekvfett"/>
                              </w:rPr>
                              <w:t>M</w:t>
                            </w:r>
                            <w:r>
                              <w:rPr>
                                <w:rStyle w:val="ekvfett"/>
                              </w:rPr>
                              <w:t>1</w:t>
                            </w:r>
                            <w:r w:rsidRPr="00171FC2">
                              <w:t xml:space="preserve"> </w:t>
                            </w:r>
                            <w:r w:rsidRPr="001E206F">
                              <w:t>Lage der Dörfer</w:t>
                            </w:r>
                          </w:p>
                        </w:txbxContent>
                      </wps:txbx>
                      <wps:bodyPr rot="0" vert="horz" wrap="square" lIns="1800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BEFC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5.55pt;margin-top:19.55pt;width:161.85pt;height:20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" filled="f" stroked="f">
                <v:textbox inset=".5mm">
                  <w:txbxContent>
                    <w:p w14:paraId="7C25C8CF" w14:textId="1D9543D8" w:rsidR="0020201D" w:rsidRPr="00966DA8" w:rsidRDefault="001E206F" w:rsidP="0020201D">
                      <w:pPr>
                        <w:pStyle w:val="ekvbildlegende"/>
                      </w:pPr>
                      <w:r w:rsidRPr="00171FC2">
                        <w:rPr>
                          <w:rStyle w:val="ekvfett"/>
                        </w:rPr>
                        <w:t>M</w:t>
                      </w:r>
                      <w:r>
                        <w:rPr>
                          <w:rStyle w:val="ekvfett"/>
                        </w:rPr>
                        <w:t>1</w:t>
                      </w:r>
                      <w:r w:rsidRPr="00171FC2">
                        <w:t xml:space="preserve"> </w:t>
                      </w:r>
                      <w:r w:rsidRPr="001E206F">
                        <w:t>Lage der Dörfer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2F7">
        <w:rPr>
          <w:rStyle w:val="ekvlsungunterstrichen"/>
        </w:rPr>
        <w:tab/>
      </w:r>
      <w:r w:rsidR="008812F7">
        <w:rPr>
          <w:rStyle w:val="ekvlsungunterstrichen"/>
        </w:rPr>
        <w:tab/>
      </w:r>
      <w:r w:rsidR="008812F7">
        <w:rPr>
          <w:rStyle w:val="ekvlsungunterstrichen"/>
        </w:rPr>
        <w:tab/>
      </w:r>
      <w:r w:rsidR="008812F7">
        <w:rPr>
          <w:rStyle w:val="ekvlsungunterstrichen"/>
        </w:rPr>
        <w:tab/>
      </w:r>
    </w:p>
    <w:p w14:paraId="6EF12DF9" w14:textId="5E38F3D1" w:rsidR="008812F7" w:rsidRPr="00563E54" w:rsidRDefault="008812F7" w:rsidP="00174204">
      <w:pPr>
        <w:pStyle w:val="ekvschreiblinie"/>
        <w:tabs>
          <w:tab w:val="left" w:pos="5925"/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1"/>
    <w:p w14:paraId="6A285D72" w14:textId="77777777" w:rsidR="007C70B7" w:rsidRDefault="007C70B7" w:rsidP="007C70B7"/>
    <w:p w14:paraId="6604B084" w14:textId="77777777" w:rsidR="007C70B7" w:rsidRPr="007C70B7" w:rsidRDefault="007C70B7" w:rsidP="007C70B7">
      <w:pPr>
        <w:pStyle w:val="ekvaufzhlung"/>
      </w:pPr>
      <w:r>
        <w:rPr>
          <w:rStyle w:val="ekvnummerierung"/>
        </w:rPr>
        <w:t>2</w:t>
      </w:r>
      <w:r>
        <w:tab/>
      </w:r>
      <w:r w:rsidRPr="007C70B7">
        <w:t>Beschreibe die besonderen klimatischen Bedingungen in dieser Region.</w:t>
      </w:r>
    </w:p>
    <w:p w14:paraId="0185155C" w14:textId="4FAABC4C" w:rsidR="007C70B7" w:rsidRPr="007C70B7" w:rsidRDefault="007C70B7" w:rsidP="007C70B7">
      <w:pPr>
        <w:pStyle w:val="ekvaufzhlung"/>
      </w:pPr>
      <w:r w:rsidRPr="007C70B7">
        <w:tab/>
      </w:r>
      <w:r w:rsidRPr="007C70B7">
        <w:rPr>
          <w:rStyle w:val="ekvfett"/>
        </w:rPr>
        <w:t>Hinweis:</w:t>
      </w:r>
      <w:r w:rsidRPr="007C70B7">
        <w:t xml:space="preserve"> Nutze ein Kartenpaar auf der Seite 129</w:t>
      </w:r>
      <w:r w:rsidR="00842A9C">
        <w:t xml:space="preserve"> </w:t>
      </w:r>
      <w:r w:rsidR="00842A9C" w:rsidRPr="00842A9C">
        <w:t>im Haack Weltatlas</w:t>
      </w:r>
      <w:r w:rsidRPr="007C70B7">
        <w:t>.</w:t>
      </w:r>
    </w:p>
    <w:p w14:paraId="69911AC0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EBC17A8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0E48085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92324CA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447353F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AD27FE2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8104AC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89D3931" w14:textId="77BE414F" w:rsidR="007C70B7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AD607FF" w14:textId="77777777" w:rsidR="007C70B7" w:rsidRDefault="007C70B7" w:rsidP="007C70B7"/>
    <w:p w14:paraId="2D5720AD" w14:textId="54F537A0" w:rsidR="007C70B7" w:rsidRPr="007C70B7" w:rsidRDefault="007C70B7" w:rsidP="007C70B7">
      <w:pPr>
        <w:pStyle w:val="ekvaufzhlung"/>
      </w:pPr>
      <w:r>
        <w:rPr>
          <w:rStyle w:val="ekvnummerierung"/>
        </w:rPr>
        <w:t>3</w:t>
      </w:r>
      <w:r>
        <w:tab/>
      </w:r>
      <w:r w:rsidRPr="007C70B7">
        <w:t>Arbeite aus dem Diagramm in der Karte 153.2 trockene und feuchte Jahreszeiten heraus</w:t>
      </w:r>
      <w:r>
        <w:t>.</w:t>
      </w:r>
    </w:p>
    <w:p w14:paraId="028D5695" w14:textId="53FC0C20" w:rsidR="007C70B7" w:rsidRPr="007C70B7" w:rsidRDefault="007C70B7" w:rsidP="007C70B7">
      <w:pPr>
        <w:pStyle w:val="ekvaufzhlung"/>
      </w:pPr>
      <w:r w:rsidRPr="007C70B7">
        <w:tab/>
      </w:r>
      <w:bookmarkStart w:id="3" w:name="_Hlk125971675"/>
      <w:r w:rsidRPr="007C70B7">
        <w:rPr>
          <w:rStyle w:val="ekvfett"/>
        </w:rPr>
        <w:t>Hinweis:</w:t>
      </w:r>
      <w:r w:rsidRPr="007C70B7">
        <w:t xml:space="preserve"> Kläre Begriffe. Beziehe dich auf den Durchschnitt</w:t>
      </w:r>
      <w:r w:rsidR="00DD71B4">
        <w:t>.</w:t>
      </w:r>
    </w:p>
    <w:bookmarkEnd w:id="3"/>
    <w:p w14:paraId="033F3B6B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D72E93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9227870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A735E58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6F720F8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1B8C37B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830030D" w14:textId="77777777" w:rsidR="007C70B7" w:rsidRPr="00563E54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4F4C5DB" w14:textId="0C009136" w:rsidR="007C70B7" w:rsidRDefault="007C70B7" w:rsidP="007C70B7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2B851BF" w14:textId="77777777" w:rsidR="00413DF2" w:rsidRPr="00413DF2" w:rsidRDefault="00413DF2" w:rsidP="00413DF2">
      <w:pPr>
        <w:pStyle w:val="ekvue2arial"/>
      </w:pPr>
      <w:r w:rsidRPr="00413DF2">
        <w:rPr>
          <w:rStyle w:val="ekvnummerierung"/>
          <w:b/>
          <w:sz w:val="27"/>
        </w:rPr>
        <w:lastRenderedPageBreak/>
        <w:t>Zusatzaufgabe</w:t>
      </w:r>
    </w:p>
    <w:p w14:paraId="7424AEDA" w14:textId="77777777" w:rsidR="00413DF2" w:rsidRPr="00174050" w:rsidRDefault="00413DF2" w:rsidP="00413DF2">
      <w:pPr>
        <w:pStyle w:val="ekvgrundtexthalbe"/>
        <w:rPr>
          <w:rStyle w:val="ekvnummerierung"/>
          <w:b w:val="0"/>
          <w:sz w:val="19"/>
        </w:rPr>
      </w:pPr>
    </w:p>
    <w:p w14:paraId="3E54D051" w14:textId="07EEAC45" w:rsidR="00413DF2" w:rsidRDefault="00413DF2" w:rsidP="00413DF2">
      <w:pPr>
        <w:pStyle w:val="ekvaufzhlung"/>
      </w:pPr>
      <w:r>
        <w:rPr>
          <w:rStyle w:val="ekvnummerierung"/>
        </w:rPr>
        <w:t>4</w:t>
      </w:r>
      <w:r>
        <w:tab/>
      </w:r>
      <w:r w:rsidR="00E25C9B" w:rsidRPr="00E25C9B">
        <w:t>Erkläre, welche Ereignisse 2015 und 2016 eigetreten sein könnten.</w:t>
      </w:r>
    </w:p>
    <w:p w14:paraId="56C88C37" w14:textId="47E3C44D" w:rsidR="00413DF2" w:rsidRPr="00D81C3C" w:rsidRDefault="00413DF2" w:rsidP="00413DF2">
      <w:pPr>
        <w:pStyle w:val="ekvaufzhlung"/>
      </w:pPr>
      <w:r>
        <w:tab/>
      </w:r>
      <w:r w:rsidRPr="008137F3">
        <w:rPr>
          <w:rStyle w:val="ekvfett"/>
        </w:rPr>
        <w:t>Hinweis:</w:t>
      </w:r>
      <w:r w:rsidRPr="008137F3">
        <w:rPr>
          <w:rStyle w:val="ekvarbeitsanweisungdeutsch"/>
        </w:rPr>
        <w:t xml:space="preserve"> </w:t>
      </w:r>
      <w:proofErr w:type="gramStart"/>
      <w:r w:rsidR="00E25C9B" w:rsidRPr="00E25C9B">
        <w:t>Nutze</w:t>
      </w:r>
      <w:proofErr w:type="gramEnd"/>
      <w:r w:rsidR="00E25C9B" w:rsidRPr="00E25C9B">
        <w:t xml:space="preserve"> das Diagramm und eine Karte auf Seite 137.</w:t>
      </w:r>
    </w:p>
    <w:p w14:paraId="071ABD6D" w14:textId="77777777" w:rsidR="00413DF2" w:rsidRPr="00563E54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7E1B825" w14:textId="77777777" w:rsidR="00413DF2" w:rsidRPr="00563E54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9622A1A" w14:textId="77777777" w:rsidR="00413DF2" w:rsidRPr="00563E54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5F5E5EF" w14:textId="77777777" w:rsidR="00413DF2" w:rsidRPr="00563E54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82EE66" w14:textId="77777777" w:rsidR="00413DF2" w:rsidRPr="00563E54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B007A1A" w14:textId="77777777" w:rsidR="00413DF2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C58F004" w14:textId="77777777" w:rsidR="00413DF2" w:rsidRPr="00563E54" w:rsidRDefault="00413DF2" w:rsidP="00413DF2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77596A3" w14:textId="77777777" w:rsidR="00413DF2" w:rsidRDefault="00413DF2" w:rsidP="00413DF2"/>
    <w:p w14:paraId="6DCF5D99" w14:textId="77777777" w:rsidR="00697493" w:rsidRDefault="00697493" w:rsidP="00697493">
      <w:pPr>
        <w:rPr>
          <w:rStyle w:val="ekvnummerierung"/>
        </w:rPr>
      </w:pPr>
      <w:r>
        <w:rPr>
          <w:rStyle w:val="ekvnummerierung"/>
        </w:rPr>
        <w:t>Zusammenfassung</w:t>
      </w:r>
    </w:p>
    <w:p w14:paraId="4746A89F" w14:textId="77777777" w:rsidR="00697493" w:rsidRPr="00174050" w:rsidRDefault="00697493" w:rsidP="00697493">
      <w:pPr>
        <w:pStyle w:val="ekvgrundtexthalbe"/>
        <w:rPr>
          <w:rStyle w:val="ekvnummerierung"/>
          <w:b w:val="0"/>
          <w:sz w:val="19"/>
        </w:rPr>
      </w:pPr>
    </w:p>
    <w:p w14:paraId="298F0082" w14:textId="0353F169" w:rsidR="00122D90" w:rsidRDefault="00122D90" w:rsidP="00122D90">
      <w:r w:rsidRPr="00122D90">
        <w:t xml:space="preserve">Tragt </w:t>
      </w:r>
      <w:r w:rsidR="00697493">
        <w:t>eure</w:t>
      </w:r>
      <w:r w:rsidRPr="00122D90">
        <w:t xml:space="preserve"> Lösungen gemeinsam ein.</w:t>
      </w:r>
    </w:p>
    <w:p w14:paraId="6E133ECF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35D8541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5CE0AC4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8000A8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5A605BF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D374CA0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D83609B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41DE2EA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9970539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1B029DB" w14:textId="77777777" w:rsidR="00122D90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E42A1B4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D426CDB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856C7C7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43AFC4D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EDFC1A" w14:textId="77777777" w:rsidR="00122D90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ED3B07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8FE3D41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C80CBEA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41BC006" w14:textId="77777777" w:rsidR="00122D90" w:rsidRPr="00563E54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7A2954C" w14:textId="77777777" w:rsidR="00122D90" w:rsidRDefault="00122D90" w:rsidP="00122D90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20AA01" w14:textId="77777777" w:rsidR="00413DF2" w:rsidRDefault="00413DF2" w:rsidP="00413DF2"/>
    <w:sectPr w:rsidR="00413DF2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58A346" w14:textId="4EF41DA8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A86BBE" w:rsidRPr="00A86BBE">
            <w:t>Ernst Klett Verlag GmbH, Stuttgart</w:t>
          </w:r>
        </w:p>
        <w:p w14:paraId="1A7C691B" w14:textId="553C6069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26D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2D90"/>
    <w:rsid w:val="00124062"/>
    <w:rsid w:val="00126C2B"/>
    <w:rsid w:val="00131417"/>
    <w:rsid w:val="00132954"/>
    <w:rsid w:val="001343C4"/>
    <w:rsid w:val="00137DDD"/>
    <w:rsid w:val="00140765"/>
    <w:rsid w:val="001524C9"/>
    <w:rsid w:val="00161B4B"/>
    <w:rsid w:val="001641FA"/>
    <w:rsid w:val="00164579"/>
    <w:rsid w:val="0016475A"/>
    <w:rsid w:val="00165ECC"/>
    <w:rsid w:val="00166019"/>
    <w:rsid w:val="00174204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4BBC"/>
    <w:rsid w:val="001C6C8F"/>
    <w:rsid w:val="001D0CB4"/>
    <w:rsid w:val="001D1169"/>
    <w:rsid w:val="001D2674"/>
    <w:rsid w:val="001D39FD"/>
    <w:rsid w:val="001D7E89"/>
    <w:rsid w:val="001E206F"/>
    <w:rsid w:val="001E485B"/>
    <w:rsid w:val="001F1E3D"/>
    <w:rsid w:val="001F26EC"/>
    <w:rsid w:val="001F5252"/>
    <w:rsid w:val="001F53F1"/>
    <w:rsid w:val="0020055A"/>
    <w:rsid w:val="00201AA1"/>
    <w:rsid w:val="0020201D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3DF2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2D49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5536B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EEF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97493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C1230"/>
    <w:rsid w:val="007C70B7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2A9C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6409"/>
    <w:rsid w:val="008576F6"/>
    <w:rsid w:val="00857713"/>
    <w:rsid w:val="00862170"/>
    <w:rsid w:val="008629D8"/>
    <w:rsid w:val="00862C21"/>
    <w:rsid w:val="00871145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86BBE"/>
    <w:rsid w:val="00A87588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256B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D71B4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25C9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20</cp:revision>
  <cp:lastPrinted>2016-12-23T16:36:00Z</cp:lastPrinted>
  <dcterms:created xsi:type="dcterms:W3CDTF">2023-01-30T09:22:00Z</dcterms:created>
  <dcterms:modified xsi:type="dcterms:W3CDTF">2023-02-17T12:02:00Z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