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AFF19" w14:textId="2D266338" w:rsidR="00901B13" w:rsidRDefault="00500278" w:rsidP="0079212F">
      <w:r w:rsidRPr="00500278">
        <w:t>Arbeitsblatt zur Karte Haack Weltatlas S.</w:t>
      </w:r>
      <w:r w:rsidRPr="00500278">
        <w:rPr>
          <w:w w:val="50"/>
        </w:rPr>
        <w:t> </w:t>
      </w:r>
      <w:r w:rsidRPr="00500278">
        <w:t>153.2: Ländliche Wasserversorgung im Gangesdelta</w:t>
      </w:r>
    </w:p>
    <w:p w14:paraId="74F73B6B" w14:textId="4BAF6B2F" w:rsidR="00132954" w:rsidRDefault="00132954" w:rsidP="00132954"/>
    <w:p w14:paraId="23AFD8E5" w14:textId="29BE038F" w:rsidR="00132954" w:rsidRDefault="00500278" w:rsidP="00132954">
      <w:pPr>
        <w:pStyle w:val="ekvue1arial"/>
      </w:pPr>
      <w:r w:rsidRPr="00500278">
        <w:t>Gruppe 2c: Projekt zur Abwasserentsorgung</w:t>
      </w:r>
    </w:p>
    <w:p w14:paraId="5C6E9F77" w14:textId="62204FF6" w:rsidR="00132954" w:rsidRDefault="00132954" w:rsidP="00500278"/>
    <w:p w14:paraId="0CA88BDA" w14:textId="2EB37247" w:rsidR="00500278" w:rsidRDefault="00500278" w:rsidP="00500278">
      <w:r w:rsidRPr="00500278">
        <w:t xml:space="preserve">Bearbeitet die Aufgabe gemeinsam. </w:t>
      </w:r>
      <w:r w:rsidR="00CF5355" w:rsidRPr="00CF5355">
        <w:t>Ihr habt 15 Minuten Zeit.</w:t>
      </w:r>
    </w:p>
    <w:p w14:paraId="4C83CA65" w14:textId="77777777" w:rsidR="00500278" w:rsidRDefault="00500278" w:rsidP="00500278"/>
    <w:p w14:paraId="12883FD7" w14:textId="75F6FA3C" w:rsidR="00B9430E" w:rsidRPr="007C70B7" w:rsidRDefault="00132954" w:rsidP="00B9430E">
      <w:pPr>
        <w:pStyle w:val="ekvaufzhlung"/>
      </w:pPr>
      <w:r w:rsidRPr="004670FF">
        <w:rPr>
          <w:rStyle w:val="ekvnummerierung"/>
        </w:rPr>
        <w:t>1</w:t>
      </w:r>
      <w:r>
        <w:tab/>
      </w:r>
      <w:r w:rsidR="00500278" w:rsidRPr="00500278">
        <w:t>Arbeitet aus Karte 153.2 heraus welche Möglichkeiten zur Entsorgung die Dorfbevölkerung nach dem Projektziel hat. Bezieht die Planung mit ein. Achtet auf die richtige Reihenfolge bei der Beschreibung eines Systems.</w:t>
      </w:r>
    </w:p>
    <w:p w14:paraId="2D9A100A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bookmarkStart w:id="0" w:name="_Hlk120096708"/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bookmarkEnd w:id="0"/>
    <w:p w14:paraId="0A66085B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38B1958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A580064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F8D5B65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CF80EC1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EF12DF9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57D9D99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A06F70A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83FFEAC" w14:textId="7DD8B166" w:rsidR="008812F7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0A9EC3A" w14:textId="77777777" w:rsidR="00A8225E" w:rsidRPr="00563E54" w:rsidRDefault="00A8225E" w:rsidP="00A8225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F6460BE" w14:textId="77777777" w:rsidR="00500278" w:rsidRPr="00563E54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8E033C3" w14:textId="77777777" w:rsidR="00500278" w:rsidRPr="00563E54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C2E9868" w14:textId="77777777" w:rsidR="00500278" w:rsidRPr="00563E54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2999C16" w14:textId="77777777" w:rsidR="00500278" w:rsidRPr="00563E54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A05A45A" w14:textId="77777777" w:rsidR="00500278" w:rsidRPr="00563E54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57ED88D" w14:textId="77777777" w:rsidR="00500278" w:rsidRPr="00563E54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E467A7A" w14:textId="77777777" w:rsidR="00500278" w:rsidRPr="00563E54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0D591AE" w14:textId="77777777" w:rsidR="00500278" w:rsidRPr="00563E54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C42A79D" w14:textId="77777777" w:rsidR="00500278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D1A9A99" w14:textId="2A829219" w:rsidR="00A8225E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60B637A" w14:textId="77777777" w:rsidR="00500278" w:rsidRPr="00563E54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DF3FB56" w14:textId="77777777" w:rsidR="00500278" w:rsidRPr="00563E54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3FDFF0A" w14:textId="77777777" w:rsidR="00500278" w:rsidRPr="00563E54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22DF294" w14:textId="77777777" w:rsidR="00500278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E2B8147" w14:textId="3E4D8350" w:rsidR="00500278" w:rsidRPr="00563E54" w:rsidRDefault="00500278" w:rsidP="0050027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sectPr w:rsidR="00500278" w:rsidRPr="00563E54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52D6" w14:textId="77777777" w:rsidR="00132954" w:rsidRDefault="00132954" w:rsidP="003C599D">
      <w:pPr>
        <w:spacing w:line="240" w:lineRule="auto"/>
      </w:pPr>
      <w:r>
        <w:separator/>
      </w:r>
    </w:p>
  </w:endnote>
  <w:endnote w:type="continuationSeparator" w:id="0">
    <w:p w14:paraId="7EE66436" w14:textId="77777777" w:rsidR="00132954" w:rsidRDefault="0013295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CB70847" w14:textId="77777777" w:rsidTr="00503EE6">
      <w:trPr>
        <w:trHeight w:hRule="exact" w:val="680"/>
      </w:trPr>
      <w:tc>
        <w:tcPr>
          <w:tcW w:w="864" w:type="dxa"/>
          <w:noWrap/>
        </w:tcPr>
        <w:p w14:paraId="4B0E14C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339B05F" wp14:editId="37301A3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6407F18" w14:textId="5D4E1ED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32954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A7C691B" w14:textId="553C6069" w:rsidR="002659C5" w:rsidRPr="00913892" w:rsidRDefault="002659C5" w:rsidP="00500278">
          <w:pPr>
            <w:pStyle w:val="ekvquelle"/>
          </w:pPr>
        </w:p>
      </w:tc>
      <w:tc>
        <w:tcPr>
          <w:tcW w:w="813" w:type="dxa"/>
        </w:tcPr>
        <w:p w14:paraId="31D8FEE3" w14:textId="77777777" w:rsidR="002659C5" w:rsidRPr="00913892" w:rsidRDefault="002659C5" w:rsidP="00913892">
          <w:pPr>
            <w:pStyle w:val="ekvpagina"/>
          </w:pPr>
        </w:p>
      </w:tc>
    </w:tr>
  </w:tbl>
  <w:p w14:paraId="44C5866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260C" w14:textId="77777777" w:rsidR="00132954" w:rsidRDefault="00132954" w:rsidP="003C599D">
      <w:pPr>
        <w:spacing w:line="240" w:lineRule="auto"/>
      </w:pPr>
      <w:r>
        <w:separator/>
      </w:r>
    </w:p>
  </w:footnote>
  <w:footnote w:type="continuationSeparator" w:id="0">
    <w:p w14:paraId="3F050D19" w14:textId="77777777" w:rsidR="00132954" w:rsidRDefault="0013295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3E603D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0C73A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BD339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11FF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E4271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BC679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9DFA5B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944A9C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A2F756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9B7BFC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A312C0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5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0E74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2954"/>
    <w:rsid w:val="001343C4"/>
    <w:rsid w:val="00137DDD"/>
    <w:rsid w:val="00140765"/>
    <w:rsid w:val="001524C9"/>
    <w:rsid w:val="00161B4B"/>
    <w:rsid w:val="001641FA"/>
    <w:rsid w:val="00164579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0278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212F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145"/>
    <w:rsid w:val="00871F12"/>
    <w:rsid w:val="00874376"/>
    <w:rsid w:val="008812F7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25E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430E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5355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2FF1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2CCA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9890"/>
  <w15:chartTrackingRefBased/>
  <w15:docId w15:val="{5DF2DD09-FDD8-43B0-BFF2-46D67E3A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n036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2023-01-30T09:22:00Z</dcterms:created>
  <dcterms:modified xsi:type="dcterms:W3CDTF">2023-02-16T15:15:00Z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