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2A068" w14:textId="585AA448" w:rsidR="004F3D6E" w:rsidRDefault="00220E44" w:rsidP="004F3D6E">
      <w:pPr>
        <w:pStyle w:val="ekvue1arial"/>
      </w:pPr>
      <w:bookmarkStart w:id="0" w:name="_Hlk109133803"/>
      <w:bookmarkEnd w:id="0"/>
      <w:r w:rsidRPr="00220E44">
        <w:t>Wie kommen die Inhalte in dein Geschichtsbuch?</w:t>
      </w:r>
    </w:p>
    <w:p w14:paraId="0A20B5B0" w14:textId="48029C83" w:rsidR="00CF7468" w:rsidRDefault="007C288B" w:rsidP="00CF7468">
      <w:pPr>
        <w:pStyle w:val="ekvue2arial"/>
      </w:pPr>
      <w:r w:rsidRPr="007C288B">
        <w:t>Teil 2: Wie entsteht ein Schulbuch?</w:t>
      </w:r>
    </w:p>
    <w:p w14:paraId="23E6D6D0" w14:textId="77777777" w:rsidR="004F3D6E" w:rsidRDefault="004F3D6E" w:rsidP="004F3D6E"/>
    <w:p w14:paraId="69CBB40A" w14:textId="77777777" w:rsidR="004F3D6E" w:rsidRPr="00716152" w:rsidRDefault="004F3D6E" w:rsidP="004F3D6E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222003D2" wp14:editId="2FD1E6EF">
            <wp:extent cx="215900" cy="21590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mittel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6D29A" w14:textId="14846E6D" w:rsidR="004969C0" w:rsidRDefault="004F3D6E" w:rsidP="003F25B1">
      <w:pPr>
        <w:pStyle w:val="ekvaufzhlung"/>
      </w:pPr>
      <w:r w:rsidRPr="009E23EB">
        <w:rPr>
          <w:rStyle w:val="ekvnummerierung"/>
        </w:rPr>
        <w:t>1</w:t>
      </w:r>
      <w:r>
        <w:tab/>
      </w:r>
      <w:r w:rsidR="00220E44" w:rsidRPr="00220E44">
        <w:t>Ergänze die fehlenden Begriffe des Schaubildes.</w:t>
      </w:r>
    </w:p>
    <w:p w14:paraId="548A3828" w14:textId="76B4CAF0" w:rsidR="003F25B1" w:rsidRDefault="009E3E0E" w:rsidP="00FA7710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A3DE25" wp14:editId="57DD879F">
                <wp:simplePos x="0" y="0"/>
                <wp:positionH relativeFrom="page">
                  <wp:posOffset>826770</wp:posOffset>
                </wp:positionH>
                <wp:positionV relativeFrom="paragraph">
                  <wp:posOffset>154940</wp:posOffset>
                </wp:positionV>
                <wp:extent cx="2019300" cy="510540"/>
                <wp:effectExtent l="0" t="0" r="857250" b="213360"/>
                <wp:wrapNone/>
                <wp:docPr id="4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510540"/>
                        </a:xfrm>
                        <a:prstGeom prst="wedgeRoundRectCallout">
                          <a:avLst>
                            <a:gd name="adj1" fmla="val 88595"/>
                            <a:gd name="adj2" fmla="val 80260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156E41" w14:textId="4DB5222C" w:rsidR="00FA7710" w:rsidRPr="00FA7710" w:rsidRDefault="00CC24D3" w:rsidP="00CC24D3">
                            <w:pPr>
                              <w:pStyle w:val="ekvschreiblinie"/>
                              <w:jc w:val="center"/>
                              <w:rPr>
                                <w:rStyle w:val="ekvlsungunterstrichen"/>
                              </w:rPr>
                            </w:pPr>
                            <w:r w:rsidRPr="00CC24D3">
                              <w:rPr>
                                <w:rStyle w:val="ekvlsungunterstrichen"/>
                              </w:rPr>
                              <w:t>verständlich?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A3DE2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bgerundete rechteckige Legende 4" o:spid="_x0000_s1026" type="#_x0000_t62" style="position:absolute;margin-left:65.1pt;margin-top:12.2pt;width:159pt;height:40.2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" adj="29937,28136" fillcolor="white [3212]" strokecolor="#a5a5a5 [2092]">
                <v:textbox>
                  <w:txbxContent>
                    <w:p w14:paraId="25156E41" w14:textId="4DB5222C" w:rsidR="00FA7710" w:rsidRPr="00FA7710" w:rsidRDefault="00CC24D3" w:rsidP="00CC24D3">
                      <w:pPr>
                        <w:pStyle w:val="ekvschreiblinie"/>
                        <w:jc w:val="center"/>
                        <w:rPr>
                          <w:rStyle w:val="ekvlsungunterstrichen"/>
                        </w:rPr>
                      </w:pPr>
                      <w:r w:rsidRPr="00CC24D3">
                        <w:rPr>
                          <w:rStyle w:val="ekvlsungunterstrichen"/>
                        </w:rPr>
                        <w:t>verständlich?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A7710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4F9306" wp14:editId="10DA3E6B">
                <wp:simplePos x="0" y="0"/>
                <wp:positionH relativeFrom="page">
                  <wp:posOffset>4697730</wp:posOffset>
                </wp:positionH>
                <wp:positionV relativeFrom="paragraph">
                  <wp:posOffset>154940</wp:posOffset>
                </wp:positionV>
                <wp:extent cx="2019300" cy="495300"/>
                <wp:effectExtent l="819150" t="0" r="19050" b="190500"/>
                <wp:wrapNone/>
                <wp:docPr id="3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495300"/>
                        </a:xfrm>
                        <a:prstGeom prst="wedgeRoundRectCallout">
                          <a:avLst>
                            <a:gd name="adj1" fmla="val -88008"/>
                            <a:gd name="adj2" fmla="val 78584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268C69" w14:textId="642148A7" w:rsidR="00FA7710" w:rsidRPr="00FA7710" w:rsidRDefault="00CC24D3" w:rsidP="00CC24D3">
                            <w:pPr>
                              <w:pStyle w:val="ekvschreiblinie"/>
                              <w:jc w:val="center"/>
                              <w:rPr>
                                <w:rStyle w:val="ekvlsungunterstrichen"/>
                              </w:rPr>
                            </w:pPr>
                            <w:r w:rsidRPr="00CC24D3">
                              <w:rPr>
                                <w:rStyle w:val="ekvlsungunterstrichen"/>
                              </w:rPr>
                              <w:t>Spaß?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F9306" id="_x0000_s1027" type="#_x0000_t62" style="position:absolute;margin-left:369.9pt;margin-top:12.2pt;width:159pt;height:39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" adj="-8210,27774" fillcolor="white [3212]" strokecolor="#a5a5a5 [2092]">
                <v:textbox>
                  <w:txbxContent>
                    <w:p w14:paraId="5E268C69" w14:textId="642148A7" w:rsidR="00FA7710" w:rsidRPr="00FA7710" w:rsidRDefault="00CC24D3" w:rsidP="00CC24D3">
                      <w:pPr>
                        <w:pStyle w:val="ekvschreiblinie"/>
                        <w:jc w:val="center"/>
                        <w:rPr>
                          <w:rStyle w:val="ekvlsungunterstrichen"/>
                        </w:rPr>
                      </w:pPr>
                      <w:r w:rsidRPr="00CC24D3">
                        <w:rPr>
                          <w:rStyle w:val="ekvlsungunterstrichen"/>
                        </w:rPr>
                        <w:t>Spaß?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392D4AB" w14:textId="5CB1304D" w:rsidR="00FA7710" w:rsidRDefault="00FA7710" w:rsidP="00FA7710"/>
    <w:p w14:paraId="08A46077" w14:textId="33C1A142" w:rsidR="00FA7710" w:rsidRDefault="00FA7710" w:rsidP="00FA7710"/>
    <w:p w14:paraId="7B827DB6" w14:textId="61510F0B" w:rsidR="003F25B1" w:rsidRDefault="003F25B1" w:rsidP="00FA7710">
      <w:pPr>
        <w:pStyle w:val="ekvbild"/>
        <w:jc w:val="center"/>
      </w:pPr>
    </w:p>
    <w:p w14:paraId="03A5CAD1" w14:textId="312EDC2E" w:rsidR="00FA7710" w:rsidRDefault="009E3E0E" w:rsidP="007F64EC">
      <w:pPr>
        <w:pStyle w:val="ekvbild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ACD892" wp14:editId="39B8B4E5">
                <wp:simplePos x="0" y="0"/>
                <wp:positionH relativeFrom="page">
                  <wp:posOffset>4697730</wp:posOffset>
                </wp:positionH>
                <wp:positionV relativeFrom="paragraph">
                  <wp:posOffset>107315</wp:posOffset>
                </wp:positionV>
                <wp:extent cx="2019300" cy="495300"/>
                <wp:effectExtent l="857250" t="0" r="19050" b="19050"/>
                <wp:wrapNone/>
                <wp:docPr id="6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495300"/>
                        </a:xfrm>
                        <a:prstGeom prst="wedgeRoundRectCallout">
                          <a:avLst>
                            <a:gd name="adj1" fmla="val -90649"/>
                            <a:gd name="adj2" fmla="val -26801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101ECB" w14:textId="32987132" w:rsidR="00FA7710" w:rsidRPr="00FA7710" w:rsidRDefault="00CC24D3" w:rsidP="00CC24D3">
                            <w:pPr>
                              <w:pStyle w:val="ekvschreiblinie"/>
                              <w:jc w:val="center"/>
                              <w:rPr>
                                <w:rStyle w:val="ekvlsungunterstrichen"/>
                              </w:rPr>
                            </w:pPr>
                            <w:r w:rsidRPr="00CC24D3">
                              <w:rPr>
                                <w:rStyle w:val="ekvlsungunterstrichen"/>
                              </w:rPr>
                              <w:t>richtig?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CD892" id="_x0000_s1028" type="#_x0000_t62" style="position:absolute;margin-left:369.9pt;margin-top:8.45pt;width:159pt;height:39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" adj="-8780,5011" fillcolor="white [3212]" strokecolor="#a5a5a5 [2092]">
                <v:textbox>
                  <w:txbxContent>
                    <w:p w14:paraId="40101ECB" w14:textId="32987132" w:rsidR="00FA7710" w:rsidRPr="00FA7710" w:rsidRDefault="00CC24D3" w:rsidP="00CC24D3">
                      <w:pPr>
                        <w:pStyle w:val="ekvschreiblinie"/>
                        <w:jc w:val="center"/>
                        <w:rPr>
                          <w:rStyle w:val="ekvlsungunterstrichen"/>
                        </w:rPr>
                      </w:pPr>
                      <w:r w:rsidRPr="00CC24D3">
                        <w:rPr>
                          <w:rStyle w:val="ekvlsungunterstrichen"/>
                        </w:rPr>
                        <w:t>richtig?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C1B6892" w14:textId="46E3EE04" w:rsidR="007F64EC" w:rsidRDefault="009E3E0E" w:rsidP="007F64EC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4F91D9" wp14:editId="720EFD37">
                <wp:simplePos x="0" y="0"/>
                <wp:positionH relativeFrom="page">
                  <wp:posOffset>826770</wp:posOffset>
                </wp:positionH>
                <wp:positionV relativeFrom="paragraph">
                  <wp:posOffset>10795</wp:posOffset>
                </wp:positionV>
                <wp:extent cx="1085850" cy="544830"/>
                <wp:effectExtent l="0" t="0" r="1752600" b="26670"/>
                <wp:wrapNone/>
                <wp:docPr id="2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544830"/>
                        </a:xfrm>
                        <a:prstGeom prst="wedgeRoundRectCallout">
                          <a:avLst>
                            <a:gd name="adj1" fmla="val 206378"/>
                            <a:gd name="adj2" fmla="val -8269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B2C79D" w14:textId="16007D85" w:rsidR="00FA7710" w:rsidRPr="00724064" w:rsidRDefault="00FA7710" w:rsidP="00FA7710">
                            <w:r w:rsidRPr="00FA7710">
                              <w:t>verschiedene Sichtweisen?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F91D9" id="_x0000_s1029" type="#_x0000_t62" style="position:absolute;margin-left:65.1pt;margin-top:.85pt;width:85.5pt;height:42.9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" adj="55378,9014" fillcolor="white [3212]" strokecolor="#a5a5a5 [2092]">
                <v:textbox>
                  <w:txbxContent>
                    <w:p w14:paraId="27B2C79D" w14:textId="16007D85" w:rsidR="00FA7710" w:rsidRPr="00724064" w:rsidRDefault="00FA7710" w:rsidP="00FA7710">
                      <w:r w:rsidRPr="00FA7710">
                        <w:t>verschiedene Sichtweisen?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97626F9" w14:textId="66E856F3" w:rsidR="00CC24D3" w:rsidRDefault="00CC24D3" w:rsidP="007F64EC"/>
    <w:p w14:paraId="7B4E3DEE" w14:textId="4533AC29" w:rsidR="00CC24D3" w:rsidRDefault="00CC24D3" w:rsidP="007F64EC"/>
    <w:p w14:paraId="70EF3043" w14:textId="124DDF40" w:rsidR="00CC24D3" w:rsidRDefault="00CC24D3" w:rsidP="007F64E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29BAC" wp14:editId="2E6BE0BB">
                <wp:simplePos x="0" y="0"/>
                <wp:positionH relativeFrom="column">
                  <wp:posOffset>1169035</wp:posOffset>
                </wp:positionH>
                <wp:positionV relativeFrom="paragraph">
                  <wp:posOffset>95250</wp:posOffset>
                </wp:positionV>
                <wp:extent cx="3600000" cy="1404620"/>
                <wp:effectExtent l="0" t="0" r="19685" b="2286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1E290" w14:textId="1E1D57F4" w:rsidR="00220E44" w:rsidRDefault="007B17B9" w:rsidP="00CC24D3">
                            <w:pPr>
                              <w:pStyle w:val="ekvschreiblinie"/>
                              <w:tabs>
                                <w:tab w:val="right" w:pos="5387"/>
                              </w:tabs>
                              <w:jc w:val="center"/>
                              <w:rPr>
                                <w:rStyle w:val="ekvlsungunterstrichen"/>
                              </w:rPr>
                            </w:pPr>
                            <w:r>
                              <w:rPr>
                                <w:rStyle w:val="ekvlsungunterstrichen"/>
                              </w:rPr>
                              <w:t xml:space="preserve">Autorinnen und </w:t>
                            </w:r>
                            <w:r w:rsidR="00CC24D3">
                              <w:rPr>
                                <w:rStyle w:val="ekvlsungunterstrichen"/>
                              </w:rPr>
                              <w:t>Autoren</w:t>
                            </w:r>
                          </w:p>
                          <w:p w14:paraId="43558319" w14:textId="1D7BCCFE" w:rsidR="00220E44" w:rsidRPr="00220E44" w:rsidRDefault="00AF5551" w:rsidP="00220E44">
                            <w:pPr>
                              <w:jc w:val="center"/>
                            </w:pPr>
                            <w:r w:rsidRPr="00AF5551">
                              <w:t>(meist Lehrerinnen und Lehrer) schreiben das Schulbuch.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0829BA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0" type="#_x0000_t202" style="position:absolute;margin-left:92.05pt;margin-top:7.5pt;width:283.45pt;height:110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">
                <v:textbox style="mso-fit-shape-to-text:t">
                  <w:txbxContent>
                    <w:p w14:paraId="2221E290" w14:textId="1E1D57F4" w:rsidR="00220E44" w:rsidRDefault="007B17B9" w:rsidP="00CC24D3">
                      <w:pPr>
                        <w:pStyle w:val="ekvschreiblinie"/>
                        <w:tabs>
                          <w:tab w:val="right" w:pos="5387"/>
                        </w:tabs>
                        <w:jc w:val="center"/>
                        <w:rPr>
                          <w:rStyle w:val="ekvlsungunterstrichen"/>
                        </w:rPr>
                      </w:pPr>
                      <w:r>
                        <w:rPr>
                          <w:rStyle w:val="ekvlsungunterstrichen"/>
                        </w:rPr>
                        <w:t xml:space="preserve">Autorinnen und </w:t>
                      </w:r>
                      <w:r w:rsidR="00CC24D3">
                        <w:rPr>
                          <w:rStyle w:val="ekvlsungunterstrichen"/>
                        </w:rPr>
                        <w:t>Autoren</w:t>
                      </w:r>
                    </w:p>
                    <w:p w14:paraId="43558319" w14:textId="1D7BCCFE" w:rsidR="00220E44" w:rsidRPr="00220E44" w:rsidRDefault="00AF5551" w:rsidP="00220E44">
                      <w:pPr>
                        <w:jc w:val="center"/>
                      </w:pPr>
                      <w:r w:rsidRPr="00AF5551">
                        <w:t>(meist Lehrerinnen und Lehrer) schreiben das Schulbuch.</w:t>
                      </w:r>
                    </w:p>
                  </w:txbxContent>
                </v:textbox>
              </v:shape>
            </w:pict>
          </mc:Fallback>
        </mc:AlternateContent>
      </w:r>
    </w:p>
    <w:p w14:paraId="35747E3E" w14:textId="253381B4" w:rsidR="00CC24D3" w:rsidRDefault="00CC24D3" w:rsidP="00FA7710"/>
    <w:p w14:paraId="36654A2F" w14:textId="1C41CE16" w:rsidR="00CC24D3" w:rsidRDefault="00CC24D3" w:rsidP="00FA7710"/>
    <w:p w14:paraId="15F82CE0" w14:textId="7234E1A8" w:rsidR="00CC24D3" w:rsidRDefault="00CC24D3" w:rsidP="00FA771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707158" wp14:editId="69524BA7">
                <wp:simplePos x="0" y="0"/>
                <wp:positionH relativeFrom="column">
                  <wp:posOffset>2955925</wp:posOffset>
                </wp:positionH>
                <wp:positionV relativeFrom="paragraph">
                  <wp:posOffset>160020</wp:posOffset>
                </wp:positionV>
                <wp:extent cx="0" cy="180000"/>
                <wp:effectExtent l="76200" t="0" r="57150" b="48895"/>
                <wp:wrapNone/>
                <wp:docPr id="14" name="Gerade Verbindung mit Pfei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7AFE95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4" o:spid="_x0000_s1026" type="#_x0000_t32" style="position:absolute;margin-left:232.75pt;margin-top:12.6pt;width:0;height:14.1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" strokecolor="black [3213]" strokeweight=".5pt">
                <v:stroke endarrow="block" joinstyle="miter"/>
              </v:shape>
            </w:pict>
          </mc:Fallback>
        </mc:AlternateContent>
      </w:r>
    </w:p>
    <w:p w14:paraId="27C0A1F8" w14:textId="1ACE70AD" w:rsidR="00CC24D3" w:rsidRDefault="00CC24D3" w:rsidP="00FA7710"/>
    <w:p w14:paraId="7E2D13F0" w14:textId="4A8F4722" w:rsidR="00CC24D3" w:rsidRDefault="009E3E0E" w:rsidP="00FA7710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5C981A" wp14:editId="5D77734D">
                <wp:simplePos x="0" y="0"/>
                <wp:positionH relativeFrom="column">
                  <wp:posOffset>810260</wp:posOffset>
                </wp:positionH>
                <wp:positionV relativeFrom="paragraph">
                  <wp:posOffset>33655</wp:posOffset>
                </wp:positionV>
                <wp:extent cx="4320000" cy="1404620"/>
                <wp:effectExtent l="0" t="0" r="23495" b="22860"/>
                <wp:wrapNone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0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5A6F5" w14:textId="77777777" w:rsidR="00AF5551" w:rsidRDefault="00AF5551" w:rsidP="00AF5551">
                            <w:pPr>
                              <w:jc w:val="center"/>
                            </w:pPr>
                            <w:r>
                              <w:t>Verlag</w:t>
                            </w:r>
                          </w:p>
                          <w:p w14:paraId="3A77A066" w14:textId="30918B0A" w:rsidR="007C6FD7" w:rsidRPr="00220E44" w:rsidRDefault="00AF5551" w:rsidP="00CC24D3">
                            <w:pPr>
                              <w:pStyle w:val="ekvschreiblinie"/>
                              <w:jc w:val="center"/>
                            </w:pPr>
                            <w:r>
                              <w:t>Der</w:t>
                            </w:r>
                            <w:r w:rsidR="007B17B9">
                              <w:t>/</w:t>
                            </w:r>
                            <w:proofErr w:type="gramStart"/>
                            <w:r w:rsidR="007B17B9">
                              <w:t>die</w:t>
                            </w:r>
                            <w:r>
                              <w:t xml:space="preserve"> </w:t>
                            </w:r>
                            <w:r w:rsidR="00CC24D3" w:rsidRPr="00CC24D3">
                              <w:rPr>
                                <w:rStyle w:val="ekvlsungunterstrichen"/>
                              </w:rPr>
                              <w:t>Redakteur</w:t>
                            </w:r>
                            <w:proofErr w:type="gramEnd"/>
                            <w:r w:rsidR="007B17B9">
                              <w:rPr>
                                <w:rStyle w:val="ekvlsungunterstrichen"/>
                              </w:rPr>
                              <w:t>/Redakteurin</w:t>
                            </w:r>
                            <w:r>
                              <w:t xml:space="preserve"> prüft das Schulbuch: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5C981A" id="_x0000_s1031" type="#_x0000_t202" style="position:absolute;margin-left:63.8pt;margin-top:2.65pt;width:340.15pt;height:110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">
                <v:textbox style="mso-fit-shape-to-text:t">
                  <w:txbxContent>
                    <w:p w14:paraId="1575A6F5" w14:textId="77777777" w:rsidR="00AF5551" w:rsidRDefault="00AF5551" w:rsidP="00AF5551">
                      <w:pPr>
                        <w:jc w:val="center"/>
                      </w:pPr>
                      <w:r>
                        <w:t>Verlag</w:t>
                      </w:r>
                    </w:p>
                    <w:p w14:paraId="3A77A066" w14:textId="30918B0A" w:rsidR="007C6FD7" w:rsidRPr="00220E44" w:rsidRDefault="00AF5551" w:rsidP="00CC24D3">
                      <w:pPr>
                        <w:pStyle w:val="ekvschreiblinie"/>
                        <w:jc w:val="center"/>
                      </w:pPr>
                      <w:r>
                        <w:t>Der</w:t>
                      </w:r>
                      <w:r w:rsidR="007B17B9">
                        <w:t>/die</w:t>
                      </w:r>
                      <w:r>
                        <w:t xml:space="preserve"> </w:t>
                      </w:r>
                      <w:r w:rsidR="00CC24D3" w:rsidRPr="00CC24D3">
                        <w:rPr>
                          <w:rStyle w:val="ekvlsungunterstrichen"/>
                        </w:rPr>
                        <w:t>Redakteur</w:t>
                      </w:r>
                      <w:r w:rsidR="007B17B9">
                        <w:rPr>
                          <w:rStyle w:val="ekvlsungunterstrichen"/>
                        </w:rPr>
                        <w:t>/Redakteurin</w:t>
                      </w:r>
                      <w:r>
                        <w:t xml:space="preserve"> prüft das Schulbuch:</w:t>
                      </w:r>
                    </w:p>
                  </w:txbxContent>
                </v:textbox>
              </v:shape>
            </w:pict>
          </mc:Fallback>
        </mc:AlternateContent>
      </w:r>
    </w:p>
    <w:p w14:paraId="269913D9" w14:textId="24097DE7" w:rsidR="00CC24D3" w:rsidRDefault="00CC24D3" w:rsidP="00FA7710"/>
    <w:p w14:paraId="069D7F26" w14:textId="4E4FAB19" w:rsidR="007F64EC" w:rsidRDefault="007F64EC" w:rsidP="00FA7710"/>
    <w:p w14:paraId="4C4E6C61" w14:textId="0DBBDC0F" w:rsidR="00F96D91" w:rsidRDefault="00F96D91" w:rsidP="00220E44">
      <w:pPr>
        <w:pStyle w:val="ekvbild"/>
        <w:jc w:val="center"/>
      </w:pPr>
    </w:p>
    <w:p w14:paraId="3DCCC2AA" w14:textId="52B1D932" w:rsidR="00F96D91" w:rsidRDefault="00AF5551" w:rsidP="00F96D91">
      <w:pPr>
        <w:pStyle w:val="ekvbild"/>
        <w:jc w:val="center"/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32537389" wp14:editId="78B6DDCC">
            <wp:simplePos x="0" y="0"/>
            <wp:positionH relativeFrom="column">
              <wp:posOffset>3689350</wp:posOffset>
            </wp:positionH>
            <wp:positionV relativeFrom="paragraph">
              <wp:posOffset>68580</wp:posOffset>
            </wp:positionV>
            <wp:extent cx="1440000" cy="1933200"/>
            <wp:effectExtent l="0" t="0" r="8255" b="0"/>
            <wp:wrapNone/>
            <wp:docPr id="8" name="Grafik 8" descr="D:\2022\Klett_Verlag\Geschichtsfilm_KVs\Manuskripte\19_07_22\S585000000_geschichtsbuch_4_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 descr="D:\2022\Klett_Verlag\Geschichtsfilm_KVs\Manuskripte\19_07_22\S585000000_geschichtsbuch_4_5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93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87838C" w14:textId="11D6C0F6" w:rsidR="00F96D91" w:rsidRDefault="00A06155" w:rsidP="00AF5551">
      <w:pPr>
        <w:pStyle w:val="ekvbil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1DF8B03" wp14:editId="3D18A0AA">
                <wp:simplePos x="0" y="0"/>
                <wp:positionH relativeFrom="column">
                  <wp:posOffset>2536825</wp:posOffset>
                </wp:positionH>
                <wp:positionV relativeFrom="paragraph">
                  <wp:posOffset>699135</wp:posOffset>
                </wp:positionV>
                <wp:extent cx="1153795" cy="177800"/>
                <wp:effectExtent l="0" t="0" r="27305" b="31750"/>
                <wp:wrapNone/>
                <wp:docPr id="13" name="Gerader Verbind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53795" cy="177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96E66A" id="Gerader Verbinder 13" o:spid="_x0000_s1026" style="position:absolute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.75pt,55.05pt" to="290.6pt,6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F960F86" wp14:editId="0CCA046E">
                <wp:simplePos x="0" y="0"/>
                <wp:positionH relativeFrom="column">
                  <wp:posOffset>2536825</wp:posOffset>
                </wp:positionH>
                <wp:positionV relativeFrom="paragraph">
                  <wp:posOffset>95250</wp:posOffset>
                </wp:positionV>
                <wp:extent cx="1153795" cy="124460"/>
                <wp:effectExtent l="0" t="0" r="27305" b="27940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3795" cy="1244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3B4D44" id="Gerader Verbinder 1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.75pt,7.5pt" to="290.6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6FC39761" wp14:editId="1B6F02C5">
                <wp:simplePos x="0" y="0"/>
                <wp:positionH relativeFrom="column">
                  <wp:posOffset>3955415</wp:posOffset>
                </wp:positionH>
                <wp:positionV relativeFrom="paragraph">
                  <wp:posOffset>1485900</wp:posOffset>
                </wp:positionV>
                <wp:extent cx="367665" cy="203835"/>
                <wp:effectExtent l="38100" t="38100" r="32385" b="43815"/>
                <wp:wrapNone/>
                <wp:docPr id="196" name="Freihand 1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7665" cy="2038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6D0F5B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reihand 196" o:spid="_x0000_s1026" type="#_x0000_t75" style="position:absolute;margin-left:310.75pt;margin-top:116.3pt;width:30.35pt;height:17.4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">
                <v:imagedata r:id="rId9" o:title=""/>
              </v:shape>
            </w:pict>
          </mc:Fallback>
        </mc:AlternateContent>
      </w:r>
    </w:p>
    <w:p w14:paraId="00912B76" w14:textId="2F132AC6" w:rsidR="00AF5551" w:rsidRDefault="00820AA4" w:rsidP="00AF5551">
      <w:r>
        <w:rPr>
          <w:noProof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 wp14:anchorId="75C79705" wp14:editId="091B73B4">
                <wp:simplePos x="0" y="0"/>
                <wp:positionH relativeFrom="column">
                  <wp:posOffset>3830260</wp:posOffset>
                </wp:positionH>
                <wp:positionV relativeFrom="paragraph">
                  <wp:posOffset>50690</wp:posOffset>
                </wp:positionV>
                <wp:extent cx="649080" cy="63720"/>
                <wp:effectExtent l="38100" t="38100" r="55880" b="50800"/>
                <wp:wrapNone/>
                <wp:docPr id="194" name="Freihand 1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649080" cy="63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36DEB4" id="Freihand 194" o:spid="_x0000_s1026" type="#_x0000_t75" style="position:absolute;margin-left:300.9pt;margin-top:3.3pt;width:52.5pt;height:6.4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">
                <v:imagedata r:id="rId11" o:title=""/>
              </v:shape>
            </w:pict>
          </mc:Fallback>
        </mc:AlternateContent>
      </w:r>
      <w:r w:rsidR="00AF555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495A98" wp14:editId="7D32676D">
                <wp:simplePos x="0" y="0"/>
                <wp:positionH relativeFrom="column">
                  <wp:posOffset>17780</wp:posOffset>
                </wp:positionH>
                <wp:positionV relativeFrom="paragraph">
                  <wp:posOffset>-205740</wp:posOffset>
                </wp:positionV>
                <wp:extent cx="2520000" cy="1404620"/>
                <wp:effectExtent l="0" t="0" r="13970" b="12700"/>
                <wp:wrapNone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A604B2" w14:textId="7B9A480D" w:rsidR="007C6FD7" w:rsidRPr="007C6FD7" w:rsidRDefault="00820AA4" w:rsidP="00820AA4">
                            <w:pPr>
                              <w:pStyle w:val="ekvschreiblinie"/>
                              <w:tabs>
                                <w:tab w:val="right" w:pos="3686"/>
                              </w:tabs>
                              <w:rPr>
                                <w:rStyle w:val="ekvlsungunterstrichen"/>
                              </w:rPr>
                            </w:pPr>
                            <w:r w:rsidRPr="00820AA4">
                              <w:sym w:font="Wingdings" w:char="F0FC"/>
                            </w:r>
                            <w:r w:rsidR="007C6FD7" w:rsidRPr="00820AA4">
                              <w:tab/>
                            </w:r>
                            <w:r w:rsidR="00CC24D3" w:rsidRPr="00CC24D3">
                              <w:rPr>
                                <w:rStyle w:val="ekvlsungunterstrichen"/>
                              </w:rPr>
                              <w:t>verständlich?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2495A98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1.4pt;margin-top:-16.2pt;width:198.45pt;height:110.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">
                <v:textbox style="mso-fit-shape-to-text:t">
                  <w:txbxContent>
                    <w:p w14:paraId="16A604B2" w14:textId="7B9A480D" w:rsidR="007C6FD7" w:rsidRPr="007C6FD7" w:rsidRDefault="00820AA4" w:rsidP="00820AA4">
                      <w:pPr>
                        <w:pStyle w:val="ekvschreiblinie"/>
                        <w:tabs>
                          <w:tab w:val="right" w:pos="3686"/>
                        </w:tabs>
                        <w:rPr>
                          <w:rStyle w:val="ekvlsungunterstrichen"/>
                        </w:rPr>
                      </w:pPr>
                      <w:r w:rsidRPr="00820AA4">
                        <w:sym w:font="Wingdings" w:char="F0FC"/>
                      </w:r>
                      <w:r w:rsidR="007C6FD7" w:rsidRPr="00820AA4">
                        <w:tab/>
                      </w:r>
                      <w:r w:rsidR="00CC24D3" w:rsidRPr="00CC24D3">
                        <w:rPr>
                          <w:rStyle w:val="ekvlsungunterstrichen"/>
                        </w:rPr>
                        <w:t>verständlich?</w:t>
                      </w:r>
                    </w:p>
                  </w:txbxContent>
                </v:textbox>
              </v:shape>
            </w:pict>
          </mc:Fallback>
        </mc:AlternateContent>
      </w:r>
    </w:p>
    <w:p w14:paraId="3130C3FB" w14:textId="41BDBA1E" w:rsidR="00AF5551" w:rsidRDefault="00AF5551" w:rsidP="00F96D91"/>
    <w:p w14:paraId="4BC3AC39" w14:textId="52133670" w:rsidR="00F96D91" w:rsidRDefault="00F96D91" w:rsidP="00F96D91">
      <w:pPr>
        <w:jc w:val="center"/>
      </w:pPr>
    </w:p>
    <w:p w14:paraId="15F6088D" w14:textId="4C4A2177" w:rsidR="00F96D91" w:rsidRDefault="00820AA4" w:rsidP="00F96D91">
      <w:pPr>
        <w:pStyle w:val="ekvbild"/>
        <w:jc w:val="center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 wp14:anchorId="47F5D394" wp14:editId="38FE0B62">
                <wp:simplePos x="0" y="0"/>
                <wp:positionH relativeFrom="column">
                  <wp:posOffset>3760420</wp:posOffset>
                </wp:positionH>
                <wp:positionV relativeFrom="paragraph">
                  <wp:posOffset>-182260</wp:posOffset>
                </wp:positionV>
                <wp:extent cx="681480" cy="520920"/>
                <wp:effectExtent l="38100" t="38100" r="42545" b="50800"/>
                <wp:wrapNone/>
                <wp:docPr id="193" name="Freihand 1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681480" cy="52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12551D" id="Freihand 193" o:spid="_x0000_s1026" type="#_x0000_t75" style="position:absolute;margin-left:295.4pt;margin-top:-15.05pt;width:55.05pt;height:42.4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">
                <v:imagedata r:id="rId13" o:title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325D623" wp14:editId="05078273">
                <wp:simplePos x="0" y="0"/>
                <wp:positionH relativeFrom="column">
                  <wp:posOffset>15240</wp:posOffset>
                </wp:positionH>
                <wp:positionV relativeFrom="paragraph">
                  <wp:posOffset>83820</wp:posOffset>
                </wp:positionV>
                <wp:extent cx="2519680" cy="1404620"/>
                <wp:effectExtent l="0" t="0" r="13970" b="12700"/>
                <wp:wrapNone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511F3" w14:textId="170FEB9D" w:rsidR="00820AA4" w:rsidRPr="00820AA4" w:rsidRDefault="00820AA4" w:rsidP="00820AA4">
                            <w:pPr>
                              <w:pStyle w:val="ekvschreiblinie"/>
                              <w:tabs>
                                <w:tab w:val="right" w:pos="3686"/>
                              </w:tabs>
                              <w:rPr>
                                <w:rStyle w:val="ekvlsungunterstrichen"/>
                              </w:rPr>
                            </w:pPr>
                            <w:r w:rsidRPr="00820AA4">
                              <w:sym w:font="Wingdings" w:char="F0FC"/>
                            </w:r>
                            <w:r w:rsidRPr="00820AA4">
                              <w:tab/>
                            </w:r>
                            <w:r w:rsidR="00CC24D3" w:rsidRPr="00CC24D3">
                              <w:rPr>
                                <w:rStyle w:val="ekvlsungunterstrichen"/>
                              </w:rPr>
                              <w:t>Bildrechte?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25D623" id="_x0000_s1033" type="#_x0000_t202" style="position:absolute;left:0;text-align:left;margin-left:1.2pt;margin-top:6.6pt;width:198.4pt;height:110.6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">
                <v:textbox style="mso-fit-shape-to-text:t">
                  <w:txbxContent>
                    <w:p w14:paraId="4F1511F3" w14:textId="170FEB9D" w:rsidR="00820AA4" w:rsidRPr="00820AA4" w:rsidRDefault="00820AA4" w:rsidP="00820AA4">
                      <w:pPr>
                        <w:pStyle w:val="ekvschreiblinie"/>
                        <w:tabs>
                          <w:tab w:val="right" w:pos="3686"/>
                        </w:tabs>
                        <w:rPr>
                          <w:rStyle w:val="ekvlsungunterstrichen"/>
                        </w:rPr>
                      </w:pPr>
                      <w:r w:rsidRPr="00820AA4">
                        <w:sym w:font="Wingdings" w:char="F0FC"/>
                      </w:r>
                      <w:r w:rsidRPr="00820AA4">
                        <w:tab/>
                      </w:r>
                      <w:r w:rsidR="00CC24D3" w:rsidRPr="00CC24D3">
                        <w:rPr>
                          <w:rStyle w:val="ekvlsungunterstrichen"/>
                        </w:rPr>
                        <w:t>Bildrechte?</w:t>
                      </w:r>
                    </w:p>
                  </w:txbxContent>
                </v:textbox>
              </v:shape>
            </w:pict>
          </mc:Fallback>
        </mc:AlternateContent>
      </w:r>
    </w:p>
    <w:p w14:paraId="3016BA33" w14:textId="02286DEE" w:rsidR="00F96D91" w:rsidRDefault="00F96D91" w:rsidP="00A8231D">
      <w:pPr>
        <w:pStyle w:val="ekvgrundtexthalbe"/>
      </w:pPr>
    </w:p>
    <w:p w14:paraId="4DD570D3" w14:textId="08171C8E" w:rsidR="00220E44" w:rsidRDefault="00220E44" w:rsidP="00220E44">
      <w:pPr>
        <w:pStyle w:val="ekvbild"/>
        <w:jc w:val="center"/>
      </w:pPr>
    </w:p>
    <w:p w14:paraId="188B0D77" w14:textId="0F74CF95" w:rsidR="00CC24D3" w:rsidRDefault="00CC24D3" w:rsidP="00220E44">
      <w:pPr>
        <w:pStyle w:val="ekvbild"/>
        <w:jc w:val="center"/>
      </w:pPr>
    </w:p>
    <w:p w14:paraId="21CA852C" w14:textId="6E352D47" w:rsidR="00CC24D3" w:rsidRDefault="00CC24D3" w:rsidP="00220E44">
      <w:pPr>
        <w:pStyle w:val="ekvbild"/>
        <w:jc w:val="center"/>
      </w:pPr>
    </w:p>
    <w:p w14:paraId="199ADCD2" w14:textId="7850C6D2" w:rsidR="00CC24D3" w:rsidRDefault="00CC24D3" w:rsidP="00220E44">
      <w:pPr>
        <w:pStyle w:val="ekvbild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7889630" wp14:editId="15A8226A">
                <wp:simplePos x="0" y="0"/>
                <wp:positionH relativeFrom="column">
                  <wp:posOffset>16510</wp:posOffset>
                </wp:positionH>
                <wp:positionV relativeFrom="paragraph">
                  <wp:posOffset>95885</wp:posOffset>
                </wp:positionV>
                <wp:extent cx="2519680" cy="1404620"/>
                <wp:effectExtent l="0" t="0" r="13970" b="12700"/>
                <wp:wrapNone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8218A" w14:textId="735B1096" w:rsidR="00820AA4" w:rsidRPr="00820AA4" w:rsidRDefault="00820AA4" w:rsidP="00820AA4">
                            <w:pPr>
                              <w:pStyle w:val="ekvschreiblinie"/>
                              <w:tabs>
                                <w:tab w:val="right" w:pos="3686"/>
                              </w:tabs>
                              <w:rPr>
                                <w:rStyle w:val="ekvlsungunterstrichen"/>
                              </w:rPr>
                            </w:pPr>
                            <w:r w:rsidRPr="00820AA4">
                              <w:sym w:font="Wingdings" w:char="F0FC"/>
                            </w:r>
                            <w:r w:rsidRPr="00820AA4">
                              <w:tab/>
                            </w:r>
                            <w:r w:rsidR="00CC24D3" w:rsidRPr="00CC24D3">
                              <w:rPr>
                                <w:rStyle w:val="ekvlsungunterstrichen"/>
                              </w:rPr>
                              <w:t>zu lang?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889630" id="_x0000_s1034" type="#_x0000_t202" style="position:absolute;left:0;text-align:left;margin-left:1.3pt;margin-top:7.55pt;width:198.4pt;height:110.6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">
                <v:textbox style="mso-fit-shape-to-text:t">
                  <w:txbxContent>
                    <w:p w14:paraId="4EE8218A" w14:textId="735B1096" w:rsidR="00820AA4" w:rsidRPr="00820AA4" w:rsidRDefault="00820AA4" w:rsidP="00820AA4">
                      <w:pPr>
                        <w:pStyle w:val="ekvschreiblinie"/>
                        <w:tabs>
                          <w:tab w:val="right" w:pos="3686"/>
                        </w:tabs>
                        <w:rPr>
                          <w:rStyle w:val="ekvlsungunterstrichen"/>
                        </w:rPr>
                      </w:pPr>
                      <w:r w:rsidRPr="00820AA4">
                        <w:sym w:font="Wingdings" w:char="F0FC"/>
                      </w:r>
                      <w:r w:rsidRPr="00820AA4">
                        <w:tab/>
                      </w:r>
                      <w:r w:rsidR="00CC24D3" w:rsidRPr="00CC24D3">
                        <w:rPr>
                          <w:rStyle w:val="ekvlsungunterstrichen"/>
                        </w:rPr>
                        <w:t>zu lang?</w:t>
                      </w:r>
                    </w:p>
                  </w:txbxContent>
                </v:textbox>
              </v:shape>
            </w:pict>
          </mc:Fallback>
        </mc:AlternateContent>
      </w:r>
    </w:p>
    <w:p w14:paraId="1D9FF499" w14:textId="239C840A" w:rsidR="00CC24D3" w:rsidRDefault="00CC24D3" w:rsidP="00220E44">
      <w:pPr>
        <w:pStyle w:val="ekvbild"/>
        <w:jc w:val="center"/>
      </w:pPr>
    </w:p>
    <w:p w14:paraId="2A6136EE" w14:textId="76B55AA8" w:rsidR="00CC24D3" w:rsidRDefault="00A06155" w:rsidP="00220E44">
      <w:pPr>
        <w:pStyle w:val="ekvbild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9C63D47" wp14:editId="40B2EEFA">
                <wp:simplePos x="0" y="0"/>
                <wp:positionH relativeFrom="column">
                  <wp:posOffset>2537023</wp:posOffset>
                </wp:positionH>
                <wp:positionV relativeFrom="paragraph">
                  <wp:posOffset>30081</wp:posOffset>
                </wp:positionV>
                <wp:extent cx="1133107" cy="0"/>
                <wp:effectExtent l="0" t="0" r="0" b="0"/>
                <wp:wrapNone/>
                <wp:docPr id="198" name="Gerader Verbinder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3310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2C7A6C" id="Gerader Verbinder 198" o:spid="_x0000_s1026" style="position:absolute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.75pt,2.35pt" to="288.9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" strokecolor="black [3200]" strokeweight=".5pt">
                <v:stroke joinstyle="miter"/>
              </v:line>
            </w:pict>
          </mc:Fallback>
        </mc:AlternateContent>
      </w:r>
    </w:p>
    <w:p w14:paraId="7F62F09D" w14:textId="5FD04B10" w:rsidR="00CC24D3" w:rsidRDefault="00CC24D3" w:rsidP="00220E44">
      <w:pPr>
        <w:pStyle w:val="ekvbild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9FA05B" wp14:editId="6B0ADB07">
                <wp:simplePos x="0" y="0"/>
                <wp:positionH relativeFrom="column">
                  <wp:posOffset>2956560</wp:posOffset>
                </wp:positionH>
                <wp:positionV relativeFrom="paragraph">
                  <wp:posOffset>66040</wp:posOffset>
                </wp:positionV>
                <wp:extent cx="0" cy="252000"/>
                <wp:effectExtent l="76200" t="0" r="57150" b="53340"/>
                <wp:wrapNone/>
                <wp:docPr id="19" name="Gerade Verbindung mit Pfei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F9EA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9" o:spid="_x0000_s1026" type="#_x0000_t32" style="position:absolute;margin-left:232.8pt;margin-top:5.2pt;width:0;height:19.8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" strokecolor="black [3213]" strokeweight=".5pt">
                <v:stroke endarrow="block" joinstyle="miter"/>
              </v:shape>
            </w:pict>
          </mc:Fallback>
        </mc:AlternateContent>
      </w:r>
    </w:p>
    <w:p w14:paraId="0320F276" w14:textId="20574472" w:rsidR="00CC24D3" w:rsidRDefault="00CC24D3" w:rsidP="00220E44">
      <w:pPr>
        <w:pStyle w:val="ekvbild"/>
        <w:jc w:val="center"/>
      </w:pPr>
    </w:p>
    <w:p w14:paraId="4EE97B9E" w14:textId="10903D9E" w:rsidR="00CC24D3" w:rsidRDefault="00CC24D3" w:rsidP="00220E44">
      <w:pPr>
        <w:pStyle w:val="ekvbild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5E2C6C1" wp14:editId="1A819887">
                <wp:simplePos x="0" y="0"/>
                <wp:positionH relativeFrom="column">
                  <wp:posOffset>2068830</wp:posOffset>
                </wp:positionH>
                <wp:positionV relativeFrom="paragraph">
                  <wp:posOffset>56515</wp:posOffset>
                </wp:positionV>
                <wp:extent cx="1799590" cy="1404620"/>
                <wp:effectExtent l="0" t="0" r="10160" b="24130"/>
                <wp:wrapNone/>
                <wp:docPr id="2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95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46A3E" w14:textId="08B83343" w:rsidR="007F64EC" w:rsidRPr="007F64EC" w:rsidRDefault="007F64EC" w:rsidP="007F64EC">
                            <w:pPr>
                              <w:jc w:val="center"/>
                            </w:pPr>
                            <w:r>
                              <w:t>Klassenraum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E2C6C1" id="_x0000_s1035" type="#_x0000_t202" style="position:absolute;left:0;text-align:left;margin-left:162.9pt;margin-top:4.45pt;width:141.7pt;height:110.6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">
                <v:textbox style="mso-fit-shape-to-text:t">
                  <w:txbxContent>
                    <w:p w14:paraId="04446A3E" w14:textId="08B83343" w:rsidR="007F64EC" w:rsidRPr="007F64EC" w:rsidRDefault="007F64EC" w:rsidP="007F64EC">
                      <w:pPr>
                        <w:jc w:val="center"/>
                      </w:pPr>
                      <w:r>
                        <w:t>Klassenraum</w:t>
                      </w:r>
                    </w:p>
                  </w:txbxContent>
                </v:textbox>
              </v:shape>
            </w:pict>
          </mc:Fallback>
        </mc:AlternateContent>
      </w:r>
    </w:p>
    <w:p w14:paraId="4FDB1F40" w14:textId="630CBB8B" w:rsidR="00CC24D3" w:rsidRDefault="00CC24D3" w:rsidP="00220E44">
      <w:pPr>
        <w:pStyle w:val="ekvbild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88278D3" wp14:editId="65513E37">
                <wp:simplePos x="0" y="0"/>
                <wp:positionH relativeFrom="column">
                  <wp:posOffset>4105910</wp:posOffset>
                </wp:positionH>
                <wp:positionV relativeFrom="paragraph">
                  <wp:posOffset>118110</wp:posOffset>
                </wp:positionV>
                <wp:extent cx="1800000" cy="1404620"/>
                <wp:effectExtent l="0" t="0" r="10160" b="12700"/>
                <wp:wrapNone/>
                <wp:docPr id="2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0FDFB" w14:textId="552C1A6D" w:rsidR="007F64EC" w:rsidRPr="00C74B7E" w:rsidRDefault="009E3E0E" w:rsidP="009E3E0E">
                            <w:pPr>
                              <w:pStyle w:val="ekvschreiblinie"/>
                              <w:tabs>
                                <w:tab w:val="right" w:pos="2552"/>
                              </w:tabs>
                              <w:jc w:val="center"/>
                              <w:rPr>
                                <w:rStyle w:val="ekvlsungunterstrichen"/>
                              </w:rPr>
                            </w:pPr>
                            <w:r w:rsidRPr="009E3E0E">
                              <w:rPr>
                                <w:rStyle w:val="ekvlsungunterstrichen"/>
                              </w:rPr>
                              <w:t>digital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8278D3" id="_x0000_s1036" type="#_x0000_t202" style="position:absolute;left:0;text-align:left;margin-left:323.3pt;margin-top:9.3pt;width:141.75pt;height:110.6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">
                <v:textbox style="mso-fit-shape-to-text:t">
                  <w:txbxContent>
                    <w:p w14:paraId="78D0FDFB" w14:textId="552C1A6D" w:rsidR="007F64EC" w:rsidRPr="00C74B7E" w:rsidRDefault="009E3E0E" w:rsidP="009E3E0E">
                      <w:pPr>
                        <w:pStyle w:val="ekvschreiblinie"/>
                        <w:tabs>
                          <w:tab w:val="right" w:pos="2552"/>
                        </w:tabs>
                        <w:jc w:val="center"/>
                        <w:rPr>
                          <w:rStyle w:val="ekvlsungunterstrichen"/>
                        </w:rPr>
                      </w:pPr>
                      <w:r w:rsidRPr="009E3E0E">
                        <w:rPr>
                          <w:rStyle w:val="ekvlsungunterstrichen"/>
                        </w:rPr>
                        <w:t>digital</w:t>
                      </w:r>
                    </w:p>
                  </w:txbxContent>
                </v:textbox>
              </v:shape>
            </w:pict>
          </mc:Fallback>
        </mc:AlternateContent>
      </w:r>
    </w:p>
    <w:p w14:paraId="62E59144" w14:textId="35168E3E" w:rsidR="00CC24D3" w:rsidRDefault="00CC24D3" w:rsidP="00220E44">
      <w:pPr>
        <w:pStyle w:val="ekvbild"/>
        <w:jc w:val="center"/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370C30FB" wp14:editId="385ECBFF">
            <wp:simplePos x="0" y="0"/>
            <wp:positionH relativeFrom="column">
              <wp:posOffset>2070100</wp:posOffset>
            </wp:positionH>
            <wp:positionV relativeFrom="paragraph">
              <wp:posOffset>38735</wp:posOffset>
            </wp:positionV>
            <wp:extent cx="1799590" cy="974725"/>
            <wp:effectExtent l="0" t="0" r="0" b="0"/>
            <wp:wrapNone/>
            <wp:docPr id="210" name="Grafik 210" descr="D:\2022\Klett_Verlag\Geschichtsfilm_KVs\Manuskripte\19_07_22\S585000000_geschichtsbuch_5_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Grafik 210" descr="D:\2022\Klett_Verlag\Geschichtsfilm_KVs\Manuskripte\19_07_22\S585000000_geschichtsbuch_5_57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9" r="1814" b="3244"/>
                    <a:stretch/>
                  </pic:blipFill>
                  <pic:spPr bwMode="auto">
                    <a:xfrm>
                      <a:off x="0" y="0"/>
                      <a:ext cx="1799590" cy="974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C0DBBD" w14:textId="0FEE3E34" w:rsidR="00CC24D3" w:rsidRDefault="009E3E0E" w:rsidP="00220E44">
      <w:pPr>
        <w:pStyle w:val="ekvbild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D8AE870" wp14:editId="56387AB6">
                <wp:simplePos x="0" y="0"/>
                <wp:positionH relativeFrom="column">
                  <wp:posOffset>17780</wp:posOffset>
                </wp:positionH>
                <wp:positionV relativeFrom="paragraph">
                  <wp:posOffset>122555</wp:posOffset>
                </wp:positionV>
                <wp:extent cx="1799590" cy="1404620"/>
                <wp:effectExtent l="0" t="0" r="10160" b="12700"/>
                <wp:wrapNone/>
                <wp:docPr id="2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95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01CC9" w14:textId="33EDD19C" w:rsidR="007F64EC" w:rsidRPr="007F64EC" w:rsidRDefault="009E3E0E" w:rsidP="009E3E0E">
                            <w:pPr>
                              <w:pStyle w:val="ekvschreiblinie"/>
                              <w:tabs>
                                <w:tab w:val="right" w:pos="2552"/>
                              </w:tabs>
                              <w:jc w:val="center"/>
                              <w:rPr>
                                <w:rStyle w:val="ekvlsungunterstrichen"/>
                              </w:rPr>
                            </w:pPr>
                            <w:r w:rsidRPr="009E3E0E">
                              <w:rPr>
                                <w:rStyle w:val="ekvlsungunterstrichen"/>
                              </w:rPr>
                              <w:t>gedruckt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8AE870" id="_x0000_s1037" type="#_x0000_t202" style="position:absolute;left:0;text-align:left;margin-left:1.4pt;margin-top:9.65pt;width:141.7pt;height:110.6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">
                <v:textbox style="mso-fit-shape-to-text:t">
                  <w:txbxContent>
                    <w:p w14:paraId="58401CC9" w14:textId="33EDD19C" w:rsidR="007F64EC" w:rsidRPr="007F64EC" w:rsidRDefault="009E3E0E" w:rsidP="009E3E0E">
                      <w:pPr>
                        <w:pStyle w:val="ekvschreiblinie"/>
                        <w:tabs>
                          <w:tab w:val="right" w:pos="2552"/>
                        </w:tabs>
                        <w:jc w:val="center"/>
                        <w:rPr>
                          <w:rStyle w:val="ekvlsungunterstrichen"/>
                        </w:rPr>
                      </w:pPr>
                      <w:r w:rsidRPr="009E3E0E">
                        <w:rPr>
                          <w:rStyle w:val="ekvlsungunterstrichen"/>
                        </w:rPr>
                        <w:t>gedruckt</w:t>
                      </w:r>
                    </w:p>
                  </w:txbxContent>
                </v:textbox>
              </v:shape>
            </w:pict>
          </mc:Fallback>
        </mc:AlternateContent>
      </w:r>
      <w:r w:rsidR="00CC24D3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B8627A5" wp14:editId="27EBADFB">
                <wp:simplePos x="0" y="0"/>
                <wp:positionH relativeFrom="column">
                  <wp:posOffset>3670300</wp:posOffset>
                </wp:positionH>
                <wp:positionV relativeFrom="paragraph">
                  <wp:posOffset>31750</wp:posOffset>
                </wp:positionV>
                <wp:extent cx="434340" cy="0"/>
                <wp:effectExtent l="0" t="0" r="0" b="0"/>
                <wp:wrapNone/>
                <wp:docPr id="215" name="Gerader Verbinder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43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98CB97" id="Gerader Verbinder 215" o:spid="_x0000_s1026" style="position:absolute;flip:x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9pt,2.5pt" to="323.2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</w:p>
    <w:p w14:paraId="57B591D4" w14:textId="15228910" w:rsidR="00CC24D3" w:rsidRDefault="00CC24D3" w:rsidP="00220E44">
      <w:pPr>
        <w:pStyle w:val="ekvbild"/>
        <w:jc w:val="center"/>
      </w:pPr>
    </w:p>
    <w:p w14:paraId="36EAEEC2" w14:textId="6D24684F" w:rsidR="00CC24D3" w:rsidRDefault="009E3E0E" w:rsidP="00220E44">
      <w:pPr>
        <w:pStyle w:val="ekvbild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DEB966B" wp14:editId="22C841DA">
                <wp:simplePos x="0" y="0"/>
                <wp:positionH relativeFrom="column">
                  <wp:posOffset>1816100</wp:posOffset>
                </wp:positionH>
                <wp:positionV relativeFrom="paragraph">
                  <wp:posOffset>35560</wp:posOffset>
                </wp:positionV>
                <wp:extent cx="1008000" cy="0"/>
                <wp:effectExtent l="0" t="0" r="0" b="0"/>
                <wp:wrapNone/>
                <wp:docPr id="12" name="Gerader Verbind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7AAFE4E" id="Gerader Verbinder 12" o:spid="_x0000_s1026" style="position:absolute;flip:x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3pt,2.8pt" to="222.3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" strokecolor="black [3200]" strokeweight=".5pt">
                <v:stroke joinstyle="miter"/>
              </v:line>
            </w:pict>
          </mc:Fallback>
        </mc:AlternateContent>
      </w:r>
    </w:p>
    <w:p w14:paraId="55DF7F94" w14:textId="3B3EA3F3" w:rsidR="00CC24D3" w:rsidRDefault="00CC24D3" w:rsidP="00220E44">
      <w:pPr>
        <w:pStyle w:val="ekvbild"/>
        <w:jc w:val="center"/>
      </w:pPr>
    </w:p>
    <w:p w14:paraId="02271CBA" w14:textId="77777777" w:rsidR="009E3E0E" w:rsidRPr="009E3E0E" w:rsidRDefault="009E3E0E" w:rsidP="009E3E0E"/>
    <w:p w14:paraId="73E4F6AF" w14:textId="77777777" w:rsidR="009E3E0E" w:rsidRPr="009E3E0E" w:rsidRDefault="009E3E0E" w:rsidP="009E3E0E"/>
    <w:p w14:paraId="691BB9E0" w14:textId="77777777" w:rsidR="009E3E0E" w:rsidRPr="009E3E0E" w:rsidRDefault="009E3E0E" w:rsidP="009E3E0E"/>
    <w:p w14:paraId="2F3866D9" w14:textId="36976573" w:rsidR="003F25B1" w:rsidRDefault="003F25B1" w:rsidP="003F25B1">
      <w:pPr>
        <w:pStyle w:val="ekvue3arial"/>
      </w:pPr>
      <w:r>
        <w:t>Zusatzaufgabe</w:t>
      </w:r>
    </w:p>
    <w:p w14:paraId="21CE6EFF" w14:textId="004B3487" w:rsidR="003F25B1" w:rsidRDefault="003F25B1" w:rsidP="003F25B1"/>
    <w:p w14:paraId="0784F027" w14:textId="77777777" w:rsidR="003F25B1" w:rsidRPr="00716152" w:rsidRDefault="003F25B1" w:rsidP="003F25B1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470A934C" wp14:editId="7BC1B574">
            <wp:extent cx="213360" cy="21590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c_schwer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A6585" w14:textId="06CD0391" w:rsidR="00727832" w:rsidRDefault="00727832" w:rsidP="00727832">
      <w:pPr>
        <w:pStyle w:val="ekvaufzhlung"/>
      </w:pPr>
      <w:r>
        <w:rPr>
          <w:rStyle w:val="ekvnummerierung"/>
        </w:rPr>
        <w:t>2</w:t>
      </w:r>
      <w:r w:rsidR="003F25B1">
        <w:tab/>
      </w:r>
      <w:r w:rsidR="007C0B8D" w:rsidRPr="007C0B8D">
        <w:t>Was denkst du: Was wird in 30 Jahren in einem Geschichtsbuch über die Zeit stehen, in der wir jetzt leben? Schreibe einen Schulbuchartikel.</w:t>
      </w:r>
    </w:p>
    <w:p w14:paraId="5C0724CA" w14:textId="332387E1" w:rsidR="009E3E0E" w:rsidRPr="009E3E0E" w:rsidRDefault="009E3E0E" w:rsidP="009E3E0E">
      <w:pPr>
        <w:pStyle w:val="ekvschreiblinie"/>
        <w:rPr>
          <w:rStyle w:val="ekvlsungunterstrichen"/>
        </w:rPr>
      </w:pPr>
      <w:r w:rsidRPr="009E3E0E">
        <w:rPr>
          <w:rStyle w:val="ekvlsungunterstrichen"/>
        </w:rPr>
        <w:t>individuelle Lösung</w:t>
      </w:r>
    </w:p>
    <w:sectPr w:rsidR="009E3E0E" w:rsidRPr="009E3E0E" w:rsidSect="007C0B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6" w:h="16838" w:code="9"/>
      <w:pgMar w:top="1758" w:right="1276" w:bottom="284" w:left="1276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2AA02" w14:textId="77777777" w:rsidR="002E3338" w:rsidRDefault="002E3338" w:rsidP="003C599D">
      <w:pPr>
        <w:spacing w:line="240" w:lineRule="auto"/>
      </w:pPr>
      <w:r>
        <w:separator/>
      </w:r>
    </w:p>
  </w:endnote>
  <w:endnote w:type="continuationSeparator" w:id="0">
    <w:p w14:paraId="1DC12B50" w14:textId="77777777" w:rsidR="002E3338" w:rsidRDefault="002E3338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15BE5" w14:textId="77777777" w:rsidR="007B17B9" w:rsidRDefault="007B17B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01D585FC" w14:textId="77777777" w:rsidTr="00503EE6">
      <w:trPr>
        <w:trHeight w:hRule="exact" w:val="680"/>
      </w:trPr>
      <w:tc>
        <w:tcPr>
          <w:tcW w:w="864" w:type="dxa"/>
          <w:noWrap/>
        </w:tcPr>
        <w:p w14:paraId="3A685EE9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DE72E0F" wp14:editId="08DEE1E0">
                <wp:extent cx="468000" cy="234000"/>
                <wp:effectExtent l="0" t="0" r="8255" b="0"/>
                <wp:docPr id="20" name="Grafi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510DDB1F" w14:textId="28E20C82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727832">
            <w:t>2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3ABB7675" w14:textId="2FF37592" w:rsidR="002659C5" w:rsidRPr="00913892" w:rsidRDefault="00615404" w:rsidP="00947DC8">
          <w:pPr>
            <w:pStyle w:val="ekvquelle"/>
          </w:pPr>
          <w:r>
            <w:t xml:space="preserve">Autorin: </w:t>
          </w:r>
          <w:r w:rsidR="007B17B9" w:rsidRPr="007B17B9">
            <w:t xml:space="preserve">Stephanie </w:t>
          </w:r>
          <w:proofErr w:type="spellStart"/>
          <w:r w:rsidR="007B17B9" w:rsidRPr="007B17B9">
            <w:t>Harkcom</w:t>
          </w:r>
          <w:proofErr w:type="spellEnd"/>
          <w:r>
            <w:t xml:space="preserve">, Abbildungen: </w:t>
          </w:r>
          <w:proofErr w:type="spellStart"/>
          <w:r w:rsidR="007B17B9" w:rsidRPr="007B17B9">
            <w:t>creanovo</w:t>
          </w:r>
          <w:proofErr w:type="spellEnd"/>
          <w:r w:rsidR="007B17B9" w:rsidRPr="007B17B9">
            <w:t>, Hannover</w:t>
          </w:r>
          <w:r>
            <w:br/>
            <w:t>Programmbereich Gesellschaftswissenschaften</w:t>
          </w:r>
        </w:p>
      </w:tc>
      <w:tc>
        <w:tcPr>
          <w:tcW w:w="813" w:type="dxa"/>
        </w:tcPr>
        <w:p w14:paraId="44BC2B4A" w14:textId="77777777" w:rsidR="002659C5" w:rsidRPr="00913892" w:rsidRDefault="002659C5" w:rsidP="00913892">
          <w:pPr>
            <w:pStyle w:val="ekvpagina"/>
          </w:pPr>
        </w:p>
      </w:tc>
    </w:tr>
  </w:tbl>
  <w:p w14:paraId="7781CEB0" w14:textId="77777777" w:rsidR="002659C5" w:rsidRDefault="002659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0CB41" w14:textId="77777777" w:rsidR="007B17B9" w:rsidRDefault="007B17B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6EB10" w14:textId="77777777" w:rsidR="002E3338" w:rsidRDefault="002E3338" w:rsidP="003C599D">
      <w:pPr>
        <w:spacing w:line="240" w:lineRule="auto"/>
      </w:pPr>
      <w:r>
        <w:separator/>
      </w:r>
    </w:p>
  </w:footnote>
  <w:footnote w:type="continuationSeparator" w:id="0">
    <w:p w14:paraId="7F7BEA5D" w14:textId="77777777" w:rsidR="002E3338" w:rsidRDefault="002E3338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D815B" w14:textId="77777777" w:rsidR="007B17B9" w:rsidRDefault="007B17B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B16979B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E7B1E47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4457D8F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8EEA2C6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5E77F3E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D0923EC" w14:textId="58A4D552" w:rsidR="00901B13" w:rsidRPr="007C1230" w:rsidRDefault="00CC24D3" w:rsidP="00901B13">
          <w:pPr>
            <w:pStyle w:val="ekvkvnummer"/>
          </w:pPr>
          <w:r>
            <w:t>Lösung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22B3E9A1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08A2933B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5CC31882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43900F2A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5FF6F129" w14:textId="77777777" w:rsidR="00901B13" w:rsidRDefault="00901B1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250BE" w14:textId="77777777" w:rsidR="007B17B9" w:rsidRDefault="007B17B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EE3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6439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33F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0E44"/>
    <w:rsid w:val="002240EA"/>
    <w:rsid w:val="002266E8"/>
    <w:rsid w:val="002277D2"/>
    <w:rsid w:val="002301FF"/>
    <w:rsid w:val="00232213"/>
    <w:rsid w:val="002435BD"/>
    <w:rsid w:val="00245DA5"/>
    <w:rsid w:val="00246F77"/>
    <w:rsid w:val="002527A5"/>
    <w:rsid w:val="002548B1"/>
    <w:rsid w:val="00255466"/>
    <w:rsid w:val="002556F1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E3338"/>
    <w:rsid w:val="002E50E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263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25B1"/>
    <w:rsid w:val="003F362F"/>
    <w:rsid w:val="003F7F74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969C0"/>
    <w:rsid w:val="004A0BCC"/>
    <w:rsid w:val="004A66C3"/>
    <w:rsid w:val="004A66CF"/>
    <w:rsid w:val="004A67E8"/>
    <w:rsid w:val="004B17DA"/>
    <w:rsid w:val="004C020F"/>
    <w:rsid w:val="004E3969"/>
    <w:rsid w:val="004E4F47"/>
    <w:rsid w:val="004F3D6E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2E06"/>
    <w:rsid w:val="005D367A"/>
    <w:rsid w:val="005D3E99"/>
    <w:rsid w:val="005D6B78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15404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6A27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D96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27832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B17B9"/>
    <w:rsid w:val="007C0B8D"/>
    <w:rsid w:val="007C1230"/>
    <w:rsid w:val="007C288B"/>
    <w:rsid w:val="007C6FD7"/>
    <w:rsid w:val="007D186F"/>
    <w:rsid w:val="007E4DDC"/>
    <w:rsid w:val="007E5E71"/>
    <w:rsid w:val="007E67B3"/>
    <w:rsid w:val="007F64EC"/>
    <w:rsid w:val="008018A8"/>
    <w:rsid w:val="00801B7F"/>
    <w:rsid w:val="00802E02"/>
    <w:rsid w:val="00810225"/>
    <w:rsid w:val="008123BA"/>
    <w:rsid w:val="00815A76"/>
    <w:rsid w:val="00816953"/>
    <w:rsid w:val="00816D4D"/>
    <w:rsid w:val="00820AA4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23F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93500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3E0E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155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760C3"/>
    <w:rsid w:val="00A8231D"/>
    <w:rsid w:val="00A8296D"/>
    <w:rsid w:val="00A83EBE"/>
    <w:rsid w:val="00A8594A"/>
    <w:rsid w:val="00A86417"/>
    <w:rsid w:val="00A8687B"/>
    <w:rsid w:val="00A92B79"/>
    <w:rsid w:val="00A93098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5551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3773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0C94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74B7E"/>
    <w:rsid w:val="00C84E4C"/>
    <w:rsid w:val="00C87044"/>
    <w:rsid w:val="00C94D17"/>
    <w:rsid w:val="00CA21E9"/>
    <w:rsid w:val="00CB17F5"/>
    <w:rsid w:val="00CB27C6"/>
    <w:rsid w:val="00CB463B"/>
    <w:rsid w:val="00CB5B82"/>
    <w:rsid w:val="00CB782D"/>
    <w:rsid w:val="00CC24D3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CF7468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C7EC6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028D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0EE3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6D91"/>
    <w:rsid w:val="00F97237"/>
    <w:rsid w:val="00F97AD4"/>
    <w:rsid w:val="00FA07D2"/>
    <w:rsid w:val="00FA3E81"/>
    <w:rsid w:val="00FA7710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D448B"/>
    <w:rsid w:val="00FE2067"/>
    <w:rsid w:val="00FE4FE6"/>
    <w:rsid w:val="00FF1E96"/>
    <w:rsid w:val="00FF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B84DC"/>
  <w15:chartTrackingRefBased/>
  <w15:docId w15:val="{777AB1EE-3301-430F-B705-56D9BCB9E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A7710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color w:val="000000" w:themeColor="text1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image" Target="media/image2.png"/><Relationship Id="rId12" Type="http://schemas.openxmlformats.org/officeDocument/2006/relationships/customXml" Target="ink/ink3.xml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customXml" Target="ink/ink2.xml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vx140\AppData\Roaming\Microsoft\Templates\WD_KV_KL5.dotm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11T07:51:46.17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0 173 24575,'16'2'0,"-1"0"0,0 1 0,0 1 0,-1 0 0,1 1 0,27 14 0,34 10 0,205 61 0,-199-66 0,99 44 0,26 0 0,-154-53-1365,-43-14-5461</inkml:trace>
  <inkml:trace contextRef="#ctx0" brushRef="#br0" timeOffset="1873.69">908 0 24575,'-3'6'0,"1"0"0,-1 0 0,-1 0 0,1 0 0,-1-1 0,0 1 0,0-1 0,0 0 0,-1 0 0,-9 7 0,0 2 0,-77 72 0,1 8 0,73-79 0,0-1 0,-33 22 0,-3 3 0,-14 2 0,19-13 0,-130 93 0,165-111-1365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7-19T13:21:08.67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99 24575,'12'1'0,"0"-2"0,0 1 0,0-2 0,0 1 0,12-5 0,-18 4 0,-1 0 0,1-1 0,-1 1 0,0-1 0,0-1 0,0 1 0,0-1 0,0 0 0,-1 0 0,1 0 0,6-10 0,-8 11 0,0 0 0,1 1 0,-1-1 0,1 1 0,-1-1 0,1 1 0,0 0 0,0 0 0,0 1 0,0-1 0,0 1 0,0 0 0,1 0 0,-1 0 0,0 1 0,6-1 0,74 4 0,-73-2 0,-7 0 0,0 0 0,0 1 0,0-1 0,0 1 0,-1 0 0,1 0 0,-1 0 0,1 1 0,-1-1 0,0 1 0,0 0 0,0 0 0,0 0 0,3 5 0,-3-4 0,1 0 0,0 0 0,0 0 0,0-1 0,1 1 0,-1-1 0,1 0 0,5 3 0,-6-4 0,1 1 0,0 0 0,-1 0 0,0 0 0,1 1 0,-1 0 0,6 7 0,-7-7 0,1 0 0,0 0 0,1 0 0,-1 0 0,1-1 0,0 1 0,5 1 0,-8-4 0,0 0 0,0-1 0,0 1 0,0-1 0,0 0 0,0 1 0,0-1 0,0 0 0,1 0 0,-1-1 0,0 1 0,0 0 0,0-1 0,0 1 0,0-1 0,0 0 0,0 1 0,0-1 0,0 0 0,0 0 0,0-1 0,-1 1 0,4-3 0,60-43 0,-40 20 0,-3 1 0,-17 22 0,1 0 0,-1 1 0,1 0 0,0 0 0,0 0 0,0 1 0,0-1 0,1 2 0,6-2 0,-10 2 0,-1 1 0,1-1 0,0 1 0,-1 0 0,1 0 0,-1 0 0,1 1 0,0-1 0,-1 1 0,1-1 0,-1 1 0,1 0 0,-1 0 0,0 0 0,1 0 0,-1 0 0,0 1 0,0-1 0,0 1 0,1-1 0,-2 1 0,1 0 0,0 0 0,0 0 0,2 3 0,-1 0 0,1-1 0,0 1 0,0-1 0,1 0 0,-1 0 0,1 0 0,0-1 0,6 4 0,22 17 0,-11 8 0,-21-30 0,0 1 0,0-1 0,1 0 0,-1 0 0,0 1 0,1-1 0,-1 0 0,1 0 0,0-1 0,0 1 0,-1 0 0,1 0 0,1-1 0,-1 1 0,0-1 0,0 0 0,0 0 0,1 0 0,-1 0 0,0 0 0,1 0 0,-1-1 0,1 1 0,-1-1 0,6 1 0,-4 0 0,-1-1 0,1 0 0,0 0 0,0 0 0,0 0 0,-1-1 0,1 1 0,0-1 0,-1 0 0,1 0 0,0 0 0,-1-1 0,1 1 0,-1-1 0,6-3 0,-4 0 0,-1 0 0,1 0 0,-1 0 0,0 0 0,-1-1 0,1 0 0,4-12 0,-2 8 0,0-1 0,1 1 0,0 0 0,0 1 0,13-13 0,-17 20 0,1-1 0,0 0 0,-1 1 0,1 0 0,0 0 0,0 0 0,0 0 0,1 1 0,-1 0 0,0 0 0,1 0 0,-1 0 0,0 0 0,1 1 0,-1 0 0,1 0 0,-1 0 0,1 1 0,-1-1 0,8 3 0,-6-1 0,-1-1 0,1 1 0,-1 0 0,1 1 0,-1 0 0,0-1 0,0 2 0,0-1 0,-1 0 0,1 1 0,-1 0 0,0 0 0,0 0 0,7 10 0,-4-2 0,-4-6 0,0-1 0,0 1 0,0-1 0,1 1 0,0-1 0,0-1 0,0 1 0,1 0 0,-1-1 0,1 0 0,0 0 0,0 0 0,1-1 0,-1 0 0,1 0 0,-1 0 0,10 2 0,-7-2 0,1 0 0,-1-1 0,1-1 0,-1 1 0,1-1 0,0-1 0,-1 0 0,10 0 0,-16-1 0,1 1 0,-1-1 0,1 0 0,-1 0 0,1 0 0,-1 0 0,0 0 0,0 0 0,0-1 0,1 1 0,-1-1 0,-1 1 0,1-1 0,0 0 0,0 0 0,-1 0 0,1 0 0,-1 0 0,1 0 0,-1 0 0,0 0 0,0-1 0,0 1 0,0-1 0,0 1 0,0 0 0,-1-1 0,1 1 0,-1-1 0,0 1 0,0-4 0,0 2 0,1-7 0,1-1 0,0 1 0,0 0 0,5-13 0,-7 22 0,1-1 0,0 1 0,0 0 0,0 0 0,0 1 0,0-1 0,0 0 0,1 0 0,-1 0 0,1 1 0,-1-1 0,1 1 0,-1-1 0,1 1 0,0 0 0,0-1 0,0 1 0,0 0 0,0 0 0,0 0 0,0 1 0,0-1 0,0 0 0,0 1 0,0-1 0,0 1 0,0 0 0,3 0 0,32-1 0,-21 0 0,-1 1 0,1 0 0,-1 2 0,1-1 0,21 7 0,-35-7 0,0 0 0,0 0 0,0 0 0,0 0 0,0 0 0,-1 1 0,1-1 0,0 1 0,-1-1 0,1 1 0,-1 0 0,0 0 0,1 0 0,-1 0 0,0-1 0,0 2 0,1 3 0,11 44 0,-1-6 0,-9-39-151,-1-1-1,0 0 0,1 0 0,0 0 1,0 0-1,0 0 0,1 0 1,3 3-1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7-19T13:20:59.75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56 164 24575,'7'0'0,"-1"0"0,0 0 0,0 0 0,1-1 0,-1 0 0,0-1 0,0 1 0,0-1 0,0 0 0,0-1 0,-1 1 0,1-1 0,8-6 0,5-1 0,2 0 0,-1 1 0,1 1 0,1 1 0,39-8 0,-51 11 0,0 1 0,0-1 0,0 0 0,15-10 0,23-10 0,-34 20 0,0 1 0,0 0 0,1 1 0,27 0 0,13-2 0,-22 0 0,0 2 0,0 1 0,-1 1 0,41 6 0,-27 4 0,51 18 0,-74-21 0,-11-2 0,-1-2 0,1 1 0,0-2 0,16 2 0,11 2 0,0 2 0,0 1 0,42 16 0,103 36 0,-122-31 0,-14-6 0,-1-7 0,-27-10 0,-1 0 0,0 1 0,35 21 0,-38-16 0,0 0 0,-2 1 0,0 1 0,0 0 0,-1 1 0,-1 0 0,-1 1 0,0 1 0,-2 0 0,11 25 0,-5-4 0,-2 0 0,-1 0 0,8 59 0,-16-51 0,-2-1 0,-7 80 0,5-122 0,-2 1 0,1-1 0,0 0 0,-1 0 0,0 0 0,1 0 0,-2 0 0,1 0 0,0-1 0,-4 5 0,-14 27 0,15-21 0,-1-1 0,-1 0 0,-13 21 0,-7 13 0,0 31 0,25-76 0,0 1 0,0 0 0,-1 0 0,1-1 0,-1 0 0,1 1 0,-1-1 0,0 0 0,0 0 0,0 0 0,0-1 0,-5 3 0,4-2 0,-1 0 0,1 1 0,0 0 0,0-1 0,0 1 0,-6 7 0,4-4 0,0-1 0,0 0 0,-1 0 0,0 0 0,0-1 0,0 1 0,0-2 0,-1 1 0,1-1 0,-17 4 0,-21 11 0,18-5 0,11-4 0,0-1 0,0-1 0,0-1 0,-1 0 0,-34 7 0,-63-6 0,34-4 0,-87 19 0,-38-12 0,157-10 0,17 1 0,1-1 0,-1-1 0,1-1 0,-57-14 0,75 13 0,0 0 0,1-1 0,-1-1 0,1 0 0,1-1 0,-1 0 0,-13-10 0,6 4 0,-1 0 0,-28-11 0,28 14 0,0-1 0,-28-19 0,7 0 0,21 17 0,1-2 0,1 0 0,-25-25 0,37 34 0,1 0 0,0-1 0,0 0 0,0 0 0,0 0 0,1-1 0,0 1 0,1-1 0,-1 1 0,1-1 0,1 0 0,-1 0 0,1 0 0,0 0 0,1-11 0,1-52 0,-2-102 0,0 166 0,-1 1 0,0 0 0,-1-1 0,0 1 0,1 0 0,-1 0 0,-1 0 0,1 1 0,-6-7 0,-12-17 0,11 9 0,2-1 0,0 1 0,1-2 0,1 1 0,1 0 0,1-1 0,1 0 0,0 0 0,2 0 0,0-1 0,5-40 0,-2 53 0,0-1 0,0 1 0,1-1 0,1 1 0,5-11 0,-4 9 0,-1 1 0,0-1 0,4-18 0,-7 25 0,-1 1 0,0-1 0,1 1 0,-1 0 0,-1-1 0,1 1 0,0-1 0,-1 1 0,0 0 0,0-1 0,0 1 0,0 0 0,0 0 0,-1 0 0,1 0 0,-4-5 0,3 6 6,0 0-1,1 0 1,-1-1-1,1 1 0,-1-1 1,1 1-1,0-1 1,0 0-1,0 1 1,0-1-1,0 0 1,1 0-1,-1 0 0,1 1 1,0-1-1,0 0 1,0 0-1,0 0 1,1 0-1,-1 1 1,2-5-1,-1 4-73,1 1 1,0 0-1,-1-1 1,1 1-1,0 0 1,0 0-1,0 0 1,1 1-1,-1-1 1,0 0-1,1 1 1,-1 0-1,1-1 1,-1 1-1,1 0 1,0 0-1,-1 0 1,1 1-1,0-1 1,0 1-1,4-1 1,3 0-6759</inkml:trace>
</inkml:ink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WD_KV_KL5.dotm</Template>
  <TotalTime>0</TotalTime>
  <Pages>1</Pages>
  <Words>52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>Stephanie Harkcom (U)</dc:description>
  <cp:lastModifiedBy>Klepel-Wilschky, Karena</cp:lastModifiedBy>
  <cp:revision>5</cp:revision>
  <cp:lastPrinted>2016-12-23T16:36:00Z</cp:lastPrinted>
  <dcterms:created xsi:type="dcterms:W3CDTF">2022-07-19T13:31:00Z</dcterms:created>
  <dcterms:modified xsi:type="dcterms:W3CDTF">2022-10-11T07:53:00Z</dcterms:modified>
  <cp:category>S585000000_Deutschland_2_58, S585000000_Deutschland_3_17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