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2A068" w14:textId="585AA448" w:rsidR="004F3D6E" w:rsidRDefault="00220E44" w:rsidP="004F3D6E">
      <w:pPr>
        <w:pStyle w:val="ekvue1arial"/>
      </w:pPr>
      <w:bookmarkStart w:id="0" w:name="_Hlk109133803"/>
      <w:bookmarkEnd w:id="0"/>
      <w:r w:rsidRPr="00220E44">
        <w:t>Wie kommen die Inhalte in dein Geschichtsbuch?</w:t>
      </w:r>
    </w:p>
    <w:p w14:paraId="0A20B5B0" w14:textId="0F13A4F8" w:rsidR="00CF7468" w:rsidRDefault="00220E44" w:rsidP="00CF7468">
      <w:pPr>
        <w:pStyle w:val="ekvue2arial"/>
      </w:pPr>
      <w:r w:rsidRPr="00220E44">
        <w:t>Teil 1: Der Lehrplan</w:t>
      </w:r>
    </w:p>
    <w:p w14:paraId="23E6D6D0" w14:textId="77777777" w:rsidR="004F3D6E" w:rsidRDefault="004F3D6E" w:rsidP="004F3D6E"/>
    <w:p w14:paraId="69CBB40A" w14:textId="77777777" w:rsidR="004F3D6E" w:rsidRPr="00716152" w:rsidRDefault="004F3D6E" w:rsidP="004F3D6E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222003D2" wp14:editId="2DB7F9ED">
            <wp:extent cx="215900" cy="2159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mitte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6D29A" w14:textId="21DF598A" w:rsidR="004969C0" w:rsidRDefault="004F3D6E" w:rsidP="003F25B1">
      <w:pPr>
        <w:pStyle w:val="ekvaufzhlung"/>
      </w:pPr>
      <w:r w:rsidRPr="009E23EB">
        <w:rPr>
          <w:rStyle w:val="ekvnummerierung"/>
        </w:rPr>
        <w:t>1</w:t>
      </w:r>
      <w:r>
        <w:tab/>
      </w:r>
      <w:r w:rsidR="00220E44" w:rsidRPr="00220E44">
        <w:t>Ergänze die fehlenden Begriffe des Schaubildes.</w:t>
      </w:r>
    </w:p>
    <w:p w14:paraId="548A3828" w14:textId="77777777" w:rsidR="003F25B1" w:rsidRDefault="003F25B1" w:rsidP="00220E44">
      <w:pPr>
        <w:pStyle w:val="ekvgrundtexthalbe"/>
      </w:pPr>
    </w:p>
    <w:p w14:paraId="7B827DB6" w14:textId="56FE5DFD" w:rsidR="003F25B1" w:rsidRDefault="00220E44" w:rsidP="00220E44">
      <w:pPr>
        <w:pStyle w:val="ekvbild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29BAC" wp14:editId="331BCB0D">
                <wp:simplePos x="0" y="0"/>
                <wp:positionH relativeFrom="column">
                  <wp:posOffset>1426210</wp:posOffset>
                </wp:positionH>
                <wp:positionV relativeFrom="paragraph">
                  <wp:posOffset>1905</wp:posOffset>
                </wp:positionV>
                <wp:extent cx="3060000" cy="1404620"/>
                <wp:effectExtent l="0" t="0" r="26670" b="2286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1E290" w14:textId="10025C39" w:rsidR="00220E44" w:rsidRDefault="00F35205" w:rsidP="00F35205">
                            <w:pPr>
                              <w:pStyle w:val="ekvschreiblinie"/>
                              <w:tabs>
                                <w:tab w:val="right" w:pos="4536"/>
                              </w:tabs>
                              <w:jc w:val="center"/>
                              <w:rPr>
                                <w:rStyle w:val="ekvlsungunterstrichen"/>
                              </w:rPr>
                            </w:pPr>
                            <w:r w:rsidRPr="00F35205">
                              <w:rPr>
                                <w:rStyle w:val="ekvlsungunterstrichen"/>
                              </w:rPr>
                              <w:t>Geschichte:</w:t>
                            </w:r>
                          </w:p>
                          <w:p w14:paraId="43558319" w14:textId="11158538" w:rsidR="00220E44" w:rsidRPr="00220E44" w:rsidRDefault="00220E44" w:rsidP="00220E44">
                            <w:pPr>
                              <w:jc w:val="center"/>
                            </w:pPr>
                            <w:r w:rsidRPr="00220E44">
                              <w:t>alles, was in der Vergangenheit passiert 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829BA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12.3pt;margin-top:.15pt;width:240.95pt;height:11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">
                <v:textbox style="mso-fit-shape-to-text:t">
                  <w:txbxContent>
                    <w:p w14:paraId="2221E290" w14:textId="10025C39" w:rsidR="00220E44" w:rsidRDefault="00F35205" w:rsidP="00F35205">
                      <w:pPr>
                        <w:pStyle w:val="ekvschreiblinie"/>
                        <w:tabs>
                          <w:tab w:val="right" w:pos="4536"/>
                        </w:tabs>
                        <w:jc w:val="center"/>
                        <w:rPr>
                          <w:rStyle w:val="ekvlsungunterstrichen"/>
                        </w:rPr>
                      </w:pPr>
                      <w:r w:rsidRPr="00F35205">
                        <w:rPr>
                          <w:rStyle w:val="ekvlsungunterstrichen"/>
                        </w:rPr>
                        <w:t>Geschichte:</w:t>
                      </w:r>
                    </w:p>
                    <w:p w14:paraId="43558319" w14:textId="11158538" w:rsidR="00220E44" w:rsidRPr="00220E44" w:rsidRDefault="00220E44" w:rsidP="00220E44">
                      <w:pPr>
                        <w:jc w:val="center"/>
                      </w:pPr>
                      <w:r w:rsidRPr="00220E44">
                        <w:t>alles, was in der Vergangenheit passiert ist</w:t>
                      </w:r>
                    </w:p>
                  </w:txbxContent>
                </v:textbox>
              </v:shape>
            </w:pict>
          </mc:Fallback>
        </mc:AlternateContent>
      </w:r>
    </w:p>
    <w:p w14:paraId="4C4E6C61" w14:textId="77777777" w:rsidR="00F96D91" w:rsidRDefault="00F96D91" w:rsidP="00220E44">
      <w:pPr>
        <w:pStyle w:val="ekvbild"/>
        <w:jc w:val="center"/>
      </w:pPr>
    </w:p>
    <w:p w14:paraId="66B622F0" w14:textId="77777777" w:rsidR="00F96D91" w:rsidRDefault="00F96D91" w:rsidP="00220E44">
      <w:pPr>
        <w:pStyle w:val="ekvbild"/>
        <w:jc w:val="center"/>
      </w:pPr>
    </w:p>
    <w:p w14:paraId="37855F36" w14:textId="669853AF" w:rsidR="00F96D91" w:rsidRDefault="007C6FD7" w:rsidP="00220E44">
      <w:pPr>
        <w:pStyle w:val="ekvbild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461A31" wp14:editId="17E50F43">
                <wp:simplePos x="0" y="0"/>
                <wp:positionH relativeFrom="column">
                  <wp:posOffset>2955925</wp:posOffset>
                </wp:positionH>
                <wp:positionV relativeFrom="paragraph">
                  <wp:posOffset>135890</wp:posOffset>
                </wp:positionV>
                <wp:extent cx="0" cy="270000"/>
                <wp:effectExtent l="76200" t="0" r="57150" b="53975"/>
                <wp:wrapNone/>
                <wp:docPr id="12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0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046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2" o:spid="_x0000_s1026" type="#_x0000_t32" style="position:absolute;margin-left:232.75pt;margin-top:10.7pt;width:0;height:21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0B4FCD70" w14:textId="7A493C39" w:rsidR="00F96D91" w:rsidRDefault="00F96D91" w:rsidP="00220E44">
      <w:pPr>
        <w:pStyle w:val="ekvbild"/>
        <w:jc w:val="center"/>
      </w:pPr>
    </w:p>
    <w:p w14:paraId="1F906348" w14:textId="08BE74D0" w:rsidR="00220E44" w:rsidRDefault="007C6FD7" w:rsidP="00220E44">
      <w:pPr>
        <w:pStyle w:val="ekvbild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5C981A" wp14:editId="2EAD60CD">
                <wp:simplePos x="0" y="0"/>
                <wp:positionH relativeFrom="column">
                  <wp:posOffset>1427480</wp:posOffset>
                </wp:positionH>
                <wp:positionV relativeFrom="paragraph">
                  <wp:posOffset>138430</wp:posOffset>
                </wp:positionV>
                <wp:extent cx="3059430" cy="1404620"/>
                <wp:effectExtent l="0" t="0" r="26670" b="22860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94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B5CE5" w14:textId="30B8CE92" w:rsidR="007C6FD7" w:rsidRPr="007C6FD7" w:rsidRDefault="00F35205" w:rsidP="00F35205">
                            <w:pPr>
                              <w:pStyle w:val="ekvschreiblinie"/>
                              <w:tabs>
                                <w:tab w:val="right" w:pos="4536"/>
                              </w:tabs>
                              <w:jc w:val="center"/>
                              <w:rPr>
                                <w:rStyle w:val="ekvlsungunterstrichen"/>
                              </w:rPr>
                            </w:pPr>
                            <w:r w:rsidRPr="00F35205">
                              <w:rPr>
                                <w:rStyle w:val="ekvlsungunterstrichen"/>
                              </w:rPr>
                              <w:t>Fachleute</w:t>
                            </w:r>
                          </w:p>
                          <w:p w14:paraId="3A77A066" w14:textId="133236F9" w:rsidR="007C6FD7" w:rsidRPr="00220E44" w:rsidRDefault="007C6FD7" w:rsidP="00220E44">
                            <w:pPr>
                              <w:jc w:val="center"/>
                            </w:pPr>
                            <w:r w:rsidRPr="007C6FD7">
                              <w:t>ordnen und wählen aus, was bedeutend ist.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5C981A" id="_x0000_s1027" type="#_x0000_t202" style="position:absolute;left:0;text-align:left;margin-left:112.4pt;margin-top:10.9pt;width:240.9pt;height:110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">
                <v:textbox style="mso-fit-shape-to-text:t">
                  <w:txbxContent>
                    <w:p w14:paraId="618B5CE5" w14:textId="30B8CE92" w:rsidR="007C6FD7" w:rsidRPr="007C6FD7" w:rsidRDefault="00F35205" w:rsidP="00F35205">
                      <w:pPr>
                        <w:pStyle w:val="ekvschreiblinie"/>
                        <w:tabs>
                          <w:tab w:val="right" w:pos="4536"/>
                        </w:tabs>
                        <w:jc w:val="center"/>
                        <w:rPr>
                          <w:rStyle w:val="ekvlsungunterstrichen"/>
                        </w:rPr>
                      </w:pPr>
                      <w:r w:rsidRPr="00F35205">
                        <w:rPr>
                          <w:rStyle w:val="ekvlsungunterstrichen"/>
                        </w:rPr>
                        <w:t>Fachleute</w:t>
                      </w:r>
                    </w:p>
                    <w:p w14:paraId="3A77A066" w14:textId="133236F9" w:rsidR="007C6FD7" w:rsidRPr="00220E44" w:rsidRDefault="007C6FD7" w:rsidP="00220E44">
                      <w:pPr>
                        <w:jc w:val="center"/>
                      </w:pPr>
                      <w:r w:rsidRPr="007C6FD7">
                        <w:t>ordnen und wählen aus, was bedeutend ist.</w:t>
                      </w:r>
                    </w:p>
                  </w:txbxContent>
                </v:textbox>
              </v:shape>
            </w:pict>
          </mc:Fallback>
        </mc:AlternateContent>
      </w:r>
    </w:p>
    <w:p w14:paraId="3DCCC2AA" w14:textId="10F87072" w:rsidR="00F96D91" w:rsidRDefault="00F96D91" w:rsidP="00F96D91">
      <w:pPr>
        <w:pStyle w:val="ekvbild"/>
        <w:jc w:val="center"/>
      </w:pPr>
    </w:p>
    <w:p w14:paraId="6C87838C" w14:textId="016DE52A" w:rsidR="00F96D91" w:rsidRDefault="00F96D91" w:rsidP="00F96D91"/>
    <w:p w14:paraId="4BC3AC39" w14:textId="5D2E4C3E" w:rsidR="00F96D91" w:rsidRDefault="00F96D91" w:rsidP="00F96D91">
      <w:pPr>
        <w:jc w:val="center"/>
      </w:pPr>
    </w:p>
    <w:p w14:paraId="15F6088D" w14:textId="78EE5FF0" w:rsidR="00F96D91" w:rsidRDefault="00F35205" w:rsidP="00F96D91">
      <w:pPr>
        <w:pStyle w:val="ekvbild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07158" wp14:editId="78B77BAD">
                <wp:simplePos x="0" y="0"/>
                <wp:positionH relativeFrom="column">
                  <wp:posOffset>2955925</wp:posOffset>
                </wp:positionH>
                <wp:positionV relativeFrom="paragraph">
                  <wp:posOffset>88265</wp:posOffset>
                </wp:positionV>
                <wp:extent cx="0" cy="324000"/>
                <wp:effectExtent l="76200" t="0" r="76200" b="57150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930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4" o:spid="_x0000_s1026" type="#_x0000_t32" style="position:absolute;margin-left:232.75pt;margin-top:6.95pt;width:0;height:2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" strokecolor="black [3213]" strokeweight=".5pt">
                <v:stroke endarrow="block" joinstyle="miter"/>
              </v:shape>
            </w:pict>
          </mc:Fallback>
        </mc:AlternateContent>
      </w:r>
    </w:p>
    <w:p w14:paraId="3016BA33" w14:textId="2D407F16" w:rsidR="00F96D91" w:rsidRDefault="00F96D91" w:rsidP="00A8231D">
      <w:pPr>
        <w:pStyle w:val="ekvgrundtexthalbe"/>
      </w:pPr>
    </w:p>
    <w:p w14:paraId="4DD570D3" w14:textId="00481B5D" w:rsidR="00220E44" w:rsidRDefault="00220E44" w:rsidP="00220E44">
      <w:pPr>
        <w:pStyle w:val="ekvbild"/>
        <w:jc w:val="center"/>
      </w:pPr>
    </w:p>
    <w:p w14:paraId="7A2EC612" w14:textId="627DE925" w:rsidR="00F35205" w:rsidRPr="00F35205" w:rsidRDefault="00F35205" w:rsidP="00F3520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B474A3" wp14:editId="5A8F9999">
                <wp:simplePos x="0" y="0"/>
                <wp:positionH relativeFrom="column">
                  <wp:posOffset>1426210</wp:posOffset>
                </wp:positionH>
                <wp:positionV relativeFrom="paragraph">
                  <wp:posOffset>68580</wp:posOffset>
                </wp:positionV>
                <wp:extent cx="3059430" cy="1404620"/>
                <wp:effectExtent l="0" t="0" r="26670" b="13970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94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7F782" w14:textId="477BF63E" w:rsidR="007C6FD7" w:rsidRDefault="007C6FD7" w:rsidP="00220E44">
                            <w:pPr>
                              <w:jc w:val="center"/>
                            </w:pPr>
                            <w:r>
                              <w:t>Lehrplan</w:t>
                            </w:r>
                          </w:p>
                          <w:p w14:paraId="79A283EF" w14:textId="7C1FC49C" w:rsidR="007C6FD7" w:rsidRDefault="007C6FD7" w:rsidP="007C6FD7">
                            <w:pPr>
                              <w:pStyle w:val="ekvgrundtexthalbe"/>
                            </w:pPr>
                          </w:p>
                          <w:tbl>
                            <w:tblPr>
                              <w:tblStyle w:val="Tabellenraster"/>
                              <w:tblW w:w="453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26"/>
                              <w:gridCol w:w="284"/>
                              <w:gridCol w:w="2126"/>
                            </w:tblGrid>
                            <w:tr w:rsidR="00A8231D" w14:paraId="0F7A31CF" w14:textId="77777777" w:rsidTr="00A8231D">
                              <w:trPr>
                                <w:trHeight w:val="397"/>
                              </w:trPr>
                              <w:tc>
                                <w:tcPr>
                                  <w:tcW w:w="2126" w:type="dxa"/>
                                  <w:tcBorders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14:paraId="4394BFD5" w14:textId="6EEBC83A" w:rsidR="00A8231D" w:rsidRPr="00A8231D" w:rsidRDefault="00F35205" w:rsidP="00F35205">
                                  <w:pPr>
                                    <w:jc w:val="center"/>
                                    <w:rPr>
                                      <w:rStyle w:val="ekvlsung"/>
                                    </w:rPr>
                                  </w:pPr>
                                  <w:r>
                                    <w:rPr>
                                      <w:rStyle w:val="ekvlsung"/>
                                    </w:rPr>
                                    <w:t>Was?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3C903961" w14:textId="77777777" w:rsidR="00A8231D" w:rsidRPr="00A8231D" w:rsidRDefault="00A8231D" w:rsidP="007C6FD7">
                                  <w:pPr>
                                    <w:rPr>
                                      <w:rStyle w:val="ekvlsung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8" w:space="0" w:color="auto"/>
                                  </w:tcBorders>
                                  <w:vAlign w:val="center"/>
                                </w:tcPr>
                                <w:p w14:paraId="03F60067" w14:textId="4FBCE819" w:rsidR="00A8231D" w:rsidRPr="00A8231D" w:rsidRDefault="00F35205" w:rsidP="00F35205">
                                  <w:pPr>
                                    <w:jc w:val="center"/>
                                    <w:rPr>
                                      <w:rStyle w:val="ekvlsung"/>
                                    </w:rPr>
                                  </w:pPr>
                                  <w:r>
                                    <w:rPr>
                                      <w:rStyle w:val="ekvlsung"/>
                                    </w:rPr>
                                    <w:t>Wie?</w:t>
                                  </w:r>
                                </w:p>
                              </w:tc>
                            </w:tr>
                            <w:tr w:rsidR="00A8231D" w14:paraId="553C5916" w14:textId="77777777" w:rsidTr="00A8231D">
                              <w:tc>
                                <w:tcPr>
                                  <w:tcW w:w="2126" w:type="dxa"/>
                                  <w:tcBorders>
                                    <w:top w:val="single" w:sz="8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DD58320" w14:textId="698F550E" w:rsidR="00A8231D" w:rsidRDefault="00A8231D" w:rsidP="00A8231D">
                                  <w:pPr>
                                    <w:pStyle w:val="ekvtabelle"/>
                                  </w:pPr>
                                  <w:r w:rsidRPr="00A8231D">
                                    <w:t>Inhalte (z.</w:t>
                                  </w:r>
                                  <w:r w:rsidRPr="00A8231D">
                                    <w:rPr>
                                      <w:w w:val="50"/>
                                    </w:rPr>
                                    <w:t> </w:t>
                                  </w:r>
                                  <w:r w:rsidRPr="00A8231D">
                                    <w:t>B. verschiedene Epochen und Orte)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31453EA" w14:textId="77777777" w:rsidR="00A8231D" w:rsidRDefault="00A8231D" w:rsidP="007C6FD7"/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single" w:sz="8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DE42A6D" w14:textId="512943BC" w:rsidR="00A8231D" w:rsidRDefault="00A8231D" w:rsidP="00A8231D">
                                  <w:pPr>
                                    <w:pStyle w:val="ekvtabelle"/>
                                  </w:pPr>
                                  <w:r w:rsidRPr="00A8231D">
                                    <w:t>Fähigkeiten (z.</w:t>
                                  </w:r>
                                  <w:r w:rsidRPr="00A8231D">
                                    <w:rPr>
                                      <w:w w:val="50"/>
                                    </w:rPr>
                                    <w:t> </w:t>
                                  </w:r>
                                  <w:r w:rsidRPr="00A8231D">
                                    <w:t>B. für den Unterricht, für den Alltag)</w:t>
                                  </w:r>
                                </w:p>
                              </w:tc>
                            </w:tr>
                          </w:tbl>
                          <w:p w14:paraId="69C68789" w14:textId="77777777" w:rsidR="007C6FD7" w:rsidRPr="00220E44" w:rsidRDefault="007C6FD7" w:rsidP="007C6FD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B474A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12.3pt;margin-top:5.4pt;width:240.9pt;height:110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">
                <v:textbox style="mso-fit-shape-to-text:t">
                  <w:txbxContent>
                    <w:p w14:paraId="2177F782" w14:textId="477BF63E" w:rsidR="007C6FD7" w:rsidRDefault="007C6FD7" w:rsidP="00220E44">
                      <w:pPr>
                        <w:jc w:val="center"/>
                      </w:pPr>
                      <w:r>
                        <w:t>Lehrplan</w:t>
                      </w:r>
                    </w:p>
                    <w:p w14:paraId="79A283EF" w14:textId="7C1FC49C" w:rsidR="007C6FD7" w:rsidRDefault="007C6FD7" w:rsidP="007C6FD7">
                      <w:pPr>
                        <w:pStyle w:val="ekvgrundtexthalbe"/>
                      </w:pPr>
                    </w:p>
                    <w:tbl>
                      <w:tblPr>
                        <w:tblStyle w:val="Tabellenraster"/>
                        <w:tblW w:w="453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26"/>
                        <w:gridCol w:w="284"/>
                        <w:gridCol w:w="2126"/>
                      </w:tblGrid>
                      <w:tr w:rsidR="00A8231D" w14:paraId="0F7A31CF" w14:textId="77777777" w:rsidTr="00A8231D">
                        <w:trPr>
                          <w:trHeight w:val="397"/>
                        </w:trPr>
                        <w:tc>
                          <w:tcPr>
                            <w:tcW w:w="2126" w:type="dxa"/>
                            <w:tcBorders>
                              <w:bottom w:val="single" w:sz="8" w:space="0" w:color="auto"/>
                            </w:tcBorders>
                            <w:vAlign w:val="center"/>
                          </w:tcPr>
                          <w:p w14:paraId="4394BFD5" w14:textId="6EEBC83A" w:rsidR="00A8231D" w:rsidRPr="00A8231D" w:rsidRDefault="00F35205" w:rsidP="00F35205">
                            <w:pPr>
                              <w:jc w:val="center"/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Was?</w:t>
                            </w: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3C903961" w14:textId="77777777" w:rsidR="00A8231D" w:rsidRPr="00A8231D" w:rsidRDefault="00A8231D" w:rsidP="007C6FD7">
                            <w:pPr>
                              <w:rPr>
                                <w:rStyle w:val="ekvlsung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8" w:space="0" w:color="auto"/>
                            </w:tcBorders>
                            <w:vAlign w:val="center"/>
                          </w:tcPr>
                          <w:p w14:paraId="03F60067" w14:textId="4FBCE819" w:rsidR="00A8231D" w:rsidRPr="00A8231D" w:rsidRDefault="00F35205" w:rsidP="00F35205">
                            <w:pPr>
                              <w:jc w:val="center"/>
                              <w:rPr>
                                <w:rStyle w:val="ekvlsung"/>
                              </w:rPr>
                            </w:pPr>
                            <w:r>
                              <w:rPr>
                                <w:rStyle w:val="ekvlsung"/>
                              </w:rPr>
                              <w:t>Wie?</w:t>
                            </w:r>
                          </w:p>
                        </w:tc>
                      </w:tr>
                      <w:tr w:rsidR="00A8231D" w14:paraId="553C5916" w14:textId="77777777" w:rsidTr="00A8231D">
                        <w:tc>
                          <w:tcPr>
                            <w:tcW w:w="2126" w:type="dxa"/>
                            <w:tcBorders>
                              <w:top w:val="single" w:sz="8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DD58320" w14:textId="698F550E" w:rsidR="00A8231D" w:rsidRDefault="00A8231D" w:rsidP="00A8231D">
                            <w:pPr>
                              <w:pStyle w:val="ekvtabelle"/>
                            </w:pPr>
                            <w:r w:rsidRPr="00A8231D">
                              <w:t>Inhalte (z.</w:t>
                            </w:r>
                            <w:r w:rsidRPr="00A8231D">
                              <w:rPr>
                                <w:w w:val="50"/>
                              </w:rPr>
                              <w:t> </w:t>
                            </w:r>
                            <w:r w:rsidRPr="00A8231D">
                              <w:t>B. verschiedene Epochen und Orte)</w:t>
                            </w:r>
                          </w:p>
                        </w:tc>
                        <w:tc>
                          <w:tcPr>
                            <w:tcW w:w="284" w:type="dxa"/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31453EA" w14:textId="77777777" w:rsidR="00A8231D" w:rsidRDefault="00A8231D" w:rsidP="007C6FD7"/>
                        </w:tc>
                        <w:tc>
                          <w:tcPr>
                            <w:tcW w:w="2126" w:type="dxa"/>
                            <w:tcBorders>
                              <w:top w:val="single" w:sz="8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DE42A6D" w14:textId="512943BC" w:rsidR="00A8231D" w:rsidRDefault="00A8231D" w:rsidP="00A8231D">
                            <w:pPr>
                              <w:pStyle w:val="ekvtabelle"/>
                            </w:pPr>
                            <w:r w:rsidRPr="00A8231D">
                              <w:t>Fähigkeiten (z.</w:t>
                            </w:r>
                            <w:r w:rsidRPr="00A8231D">
                              <w:rPr>
                                <w:w w:val="50"/>
                              </w:rPr>
                              <w:t> </w:t>
                            </w:r>
                            <w:r w:rsidRPr="00A8231D">
                              <w:t>B. für den Unterricht, für den Alltag)</w:t>
                            </w:r>
                          </w:p>
                        </w:tc>
                      </w:tr>
                    </w:tbl>
                    <w:p w14:paraId="69C68789" w14:textId="77777777" w:rsidR="007C6FD7" w:rsidRPr="00220E44" w:rsidRDefault="007C6FD7" w:rsidP="007C6FD7"/>
                  </w:txbxContent>
                </v:textbox>
              </v:shape>
            </w:pict>
          </mc:Fallback>
        </mc:AlternateContent>
      </w:r>
    </w:p>
    <w:p w14:paraId="770215D1" w14:textId="3980E153" w:rsidR="00F35205" w:rsidRDefault="00F35205" w:rsidP="00F35205"/>
    <w:p w14:paraId="674EA695" w14:textId="5BE40550" w:rsidR="00F35205" w:rsidRPr="00F35205" w:rsidRDefault="00F35205" w:rsidP="00F35205"/>
    <w:p w14:paraId="3227D9FF" w14:textId="71B13B6C" w:rsidR="00F35205" w:rsidRPr="00F35205" w:rsidRDefault="00F35205" w:rsidP="00F35205"/>
    <w:p w14:paraId="43A73536" w14:textId="51CE62C0" w:rsidR="00F35205" w:rsidRPr="00F35205" w:rsidRDefault="00F35205" w:rsidP="00F35205"/>
    <w:p w14:paraId="361A6F9B" w14:textId="28BCD861" w:rsidR="003F25B1" w:rsidRDefault="003F25B1" w:rsidP="003F25B1"/>
    <w:p w14:paraId="791BC934" w14:textId="413020DC" w:rsidR="00F35205" w:rsidRDefault="00F35205" w:rsidP="003F25B1"/>
    <w:p w14:paraId="165838AD" w14:textId="1366258F" w:rsidR="00F35205" w:rsidRDefault="00F35205" w:rsidP="003F25B1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9FA05B" wp14:editId="430B875D">
                <wp:simplePos x="0" y="0"/>
                <wp:positionH relativeFrom="column">
                  <wp:posOffset>2956560</wp:posOffset>
                </wp:positionH>
                <wp:positionV relativeFrom="paragraph">
                  <wp:posOffset>34925</wp:posOffset>
                </wp:positionV>
                <wp:extent cx="0" cy="324000"/>
                <wp:effectExtent l="76200" t="0" r="76200" b="5715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C44F0" id="Gerade Verbindung mit Pfeil 19" o:spid="_x0000_s1026" type="#_x0000_t32" style="position:absolute;margin-left:232.8pt;margin-top:2.75pt;width:0;height:25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" strokecolor="black [3213]" strokeweight=".5pt">
                <v:stroke endarrow="block" joinstyle="miter"/>
              </v:shape>
            </w:pict>
          </mc:Fallback>
        </mc:AlternateContent>
      </w:r>
    </w:p>
    <w:p w14:paraId="2AADE09B" w14:textId="51D3C05F" w:rsidR="00F35205" w:rsidRDefault="00F35205" w:rsidP="003F25B1"/>
    <w:p w14:paraId="534704C3" w14:textId="44DC1168" w:rsidR="00F35205" w:rsidRDefault="00F35205" w:rsidP="003F25B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495A98" wp14:editId="100382C0">
                <wp:simplePos x="0" y="0"/>
                <wp:positionH relativeFrom="column">
                  <wp:posOffset>1427480</wp:posOffset>
                </wp:positionH>
                <wp:positionV relativeFrom="paragraph">
                  <wp:posOffset>52070</wp:posOffset>
                </wp:positionV>
                <wp:extent cx="3059430" cy="1404620"/>
                <wp:effectExtent l="0" t="0" r="26670" b="1270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94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604B2" w14:textId="730C5A8A" w:rsidR="007C6FD7" w:rsidRPr="007C6FD7" w:rsidRDefault="00F35205" w:rsidP="00F35205">
                            <w:pPr>
                              <w:pStyle w:val="ekvschreiblinie"/>
                              <w:tabs>
                                <w:tab w:val="right" w:pos="4536"/>
                              </w:tabs>
                              <w:jc w:val="center"/>
                              <w:rPr>
                                <w:rStyle w:val="ekvlsungunterstrichen"/>
                              </w:rPr>
                            </w:pPr>
                            <w:r w:rsidRPr="00F35205">
                              <w:rPr>
                                <w:rStyle w:val="ekvlsungunterstrichen"/>
                              </w:rPr>
                              <w:t>Geschichtsbuch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95A98" id="_x0000_s1029" type="#_x0000_t202" style="position:absolute;margin-left:112.4pt;margin-top:4.1pt;width:240.9pt;height:110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">
                <v:textbox style="mso-fit-shape-to-text:t">
                  <w:txbxContent>
                    <w:p w14:paraId="16A604B2" w14:textId="730C5A8A" w:rsidR="007C6FD7" w:rsidRPr="007C6FD7" w:rsidRDefault="00F35205" w:rsidP="00F35205">
                      <w:pPr>
                        <w:pStyle w:val="ekvschreiblinie"/>
                        <w:tabs>
                          <w:tab w:val="right" w:pos="4536"/>
                        </w:tabs>
                        <w:jc w:val="center"/>
                        <w:rPr>
                          <w:rStyle w:val="ekvlsungunterstrichen"/>
                        </w:rPr>
                      </w:pPr>
                      <w:r w:rsidRPr="00F35205">
                        <w:rPr>
                          <w:rStyle w:val="ekvlsungunterstrichen"/>
                        </w:rPr>
                        <w:t>Geschichtsbuch</w:t>
                      </w:r>
                    </w:p>
                  </w:txbxContent>
                </v:textbox>
              </v:shape>
            </w:pict>
          </mc:Fallback>
        </mc:AlternateContent>
      </w:r>
    </w:p>
    <w:p w14:paraId="034AA47A" w14:textId="2B6D5EBD" w:rsidR="00F35205" w:rsidRDefault="00F35205" w:rsidP="003F25B1"/>
    <w:p w14:paraId="190D316D" w14:textId="2A2DF193" w:rsidR="00F35205" w:rsidRDefault="00F35205" w:rsidP="003F25B1"/>
    <w:p w14:paraId="08613C64" w14:textId="77777777" w:rsidR="00F35205" w:rsidRDefault="00F35205" w:rsidP="003F25B1"/>
    <w:p w14:paraId="2F3866D9" w14:textId="0C89F1E7" w:rsidR="003F25B1" w:rsidRDefault="003F25B1" w:rsidP="003F25B1">
      <w:pPr>
        <w:pStyle w:val="ekvue3arial"/>
      </w:pPr>
      <w:r>
        <w:t>Zusatzaufgabe</w:t>
      </w:r>
    </w:p>
    <w:p w14:paraId="21CE6EFF" w14:textId="004B3487" w:rsidR="003F25B1" w:rsidRDefault="003F25B1" w:rsidP="003F25B1"/>
    <w:p w14:paraId="0784F027" w14:textId="77777777" w:rsidR="003F25B1" w:rsidRPr="00716152" w:rsidRDefault="003F25B1" w:rsidP="003F25B1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470A934C" wp14:editId="7BC1B574">
            <wp:extent cx="213360" cy="2159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A6585" w14:textId="08BBE01A" w:rsidR="00727832" w:rsidRDefault="00727832" w:rsidP="00727832">
      <w:pPr>
        <w:pStyle w:val="ekvaufzhlung"/>
      </w:pPr>
      <w:r>
        <w:rPr>
          <w:rStyle w:val="ekvnummerierung"/>
        </w:rPr>
        <w:t>2</w:t>
      </w:r>
      <w:r w:rsidR="003F25B1">
        <w:tab/>
      </w:r>
      <w:r>
        <w:t>Schau dir die Themen in deinem Schulbuch an. Schreibe einen Brief an die Fachleute, die den Lehrplan erstellt haben. Teile ihnen mit,</w:t>
      </w:r>
    </w:p>
    <w:p w14:paraId="78D56512" w14:textId="7656A538" w:rsidR="00727832" w:rsidRDefault="00727832" w:rsidP="00727832">
      <w:pPr>
        <w:pStyle w:val="ekvaufzhlung1"/>
      </w:pPr>
      <w:r>
        <w:t>–</w:t>
      </w:r>
      <w:r>
        <w:tab/>
        <w:t>welche Themen du für besonders wichtig hältst.</w:t>
      </w:r>
    </w:p>
    <w:p w14:paraId="2D9367DD" w14:textId="19786620" w:rsidR="00727832" w:rsidRDefault="00727832" w:rsidP="00727832">
      <w:pPr>
        <w:pStyle w:val="ekvaufzhlung1"/>
      </w:pPr>
      <w:r>
        <w:t>–</w:t>
      </w:r>
      <w:r>
        <w:tab/>
        <w:t>welche Themen dich nicht so sehr interessieren.</w:t>
      </w:r>
    </w:p>
    <w:p w14:paraId="64CCE8A6" w14:textId="09E1C4AB" w:rsidR="003F25B1" w:rsidRDefault="00727832" w:rsidP="00727832">
      <w:pPr>
        <w:pStyle w:val="ekvaufzhlung1"/>
        <w:rPr>
          <w:u w:val="single"/>
        </w:rPr>
      </w:pPr>
      <w:r>
        <w:t>–</w:t>
      </w:r>
      <w:r>
        <w:tab/>
        <w:t>ob es Themen gibt, die deiner Meinung nach unbedingt in den Lehrplan aufgenommen werden sollten.</w:t>
      </w:r>
    </w:p>
    <w:p w14:paraId="61522A95" w14:textId="19244B30" w:rsidR="00727832" w:rsidRPr="00561625" w:rsidRDefault="00561625" w:rsidP="00F35205">
      <w:pPr>
        <w:pStyle w:val="ekvschreiblinie"/>
        <w:rPr>
          <w:rStyle w:val="ekvlsungunterstrichen"/>
        </w:rPr>
      </w:pPr>
      <w:r w:rsidRPr="00561625">
        <w:rPr>
          <w:rStyle w:val="ekvlsungunterstrichen"/>
        </w:rPr>
        <w:t>i</w:t>
      </w:r>
      <w:r w:rsidR="00F35205" w:rsidRPr="00561625">
        <w:rPr>
          <w:rStyle w:val="ekvlsungunterstrichen"/>
        </w:rPr>
        <w:t>ndividuelle Lösung</w:t>
      </w:r>
    </w:p>
    <w:sectPr w:rsidR="00727832" w:rsidRPr="00561625" w:rsidSect="003F25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58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45356" w14:textId="77777777" w:rsidR="0004278B" w:rsidRDefault="0004278B" w:rsidP="003C599D">
      <w:pPr>
        <w:spacing w:line="240" w:lineRule="auto"/>
      </w:pPr>
      <w:r>
        <w:separator/>
      </w:r>
    </w:p>
  </w:endnote>
  <w:endnote w:type="continuationSeparator" w:id="0">
    <w:p w14:paraId="264D11D1" w14:textId="77777777" w:rsidR="0004278B" w:rsidRDefault="0004278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9E8C8" w14:textId="77777777" w:rsidR="00F4672E" w:rsidRDefault="00F4672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1D585FC" w14:textId="77777777" w:rsidTr="00503EE6">
      <w:trPr>
        <w:trHeight w:hRule="exact" w:val="680"/>
      </w:trPr>
      <w:tc>
        <w:tcPr>
          <w:tcW w:w="864" w:type="dxa"/>
          <w:noWrap/>
        </w:tcPr>
        <w:p w14:paraId="3A685EE9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DE72E0F" wp14:editId="08DEE1E0">
                <wp:extent cx="468000" cy="234000"/>
                <wp:effectExtent l="0" t="0" r="8255" b="0"/>
                <wp:docPr id="20" name="Graf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10DDB1F" w14:textId="28E20C82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727832">
            <w:t>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ABB7675" w14:textId="4B6F7174" w:rsidR="002659C5" w:rsidRPr="00913892" w:rsidRDefault="00615404" w:rsidP="00947DC8">
          <w:pPr>
            <w:pStyle w:val="ekvquelle"/>
          </w:pPr>
          <w:r>
            <w:t xml:space="preserve">Autorin: </w:t>
          </w:r>
          <w:r w:rsidR="00F4672E" w:rsidRPr="00F4672E">
            <w:t>Stephanie Harkcom</w:t>
          </w:r>
          <w:r>
            <w:t xml:space="preserve">, Abbildungen: </w:t>
          </w:r>
          <w:r w:rsidR="00F4672E" w:rsidRPr="00F4672E">
            <w:t>creanovo GmbH, Hannover</w:t>
          </w:r>
          <w:r>
            <w:br/>
            <w:t>Programmbereich Gesellschaftswissenschaften</w:t>
          </w:r>
        </w:p>
      </w:tc>
      <w:tc>
        <w:tcPr>
          <w:tcW w:w="813" w:type="dxa"/>
        </w:tcPr>
        <w:p w14:paraId="44BC2B4A" w14:textId="77777777" w:rsidR="002659C5" w:rsidRPr="00913892" w:rsidRDefault="002659C5" w:rsidP="00913892">
          <w:pPr>
            <w:pStyle w:val="ekvpagina"/>
          </w:pPr>
        </w:p>
      </w:tc>
    </w:tr>
  </w:tbl>
  <w:p w14:paraId="7781CEB0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7B9AF" w14:textId="77777777" w:rsidR="00F4672E" w:rsidRDefault="00F467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3BE05" w14:textId="77777777" w:rsidR="0004278B" w:rsidRDefault="0004278B" w:rsidP="003C599D">
      <w:pPr>
        <w:spacing w:line="240" w:lineRule="auto"/>
      </w:pPr>
      <w:r>
        <w:separator/>
      </w:r>
    </w:p>
  </w:footnote>
  <w:footnote w:type="continuationSeparator" w:id="0">
    <w:p w14:paraId="014D847F" w14:textId="77777777" w:rsidR="0004278B" w:rsidRDefault="0004278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CBB74" w14:textId="77777777" w:rsidR="00F4672E" w:rsidRDefault="00F4672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B16979B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E7B1E4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457D8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EEA2C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E77F3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0923EC" w14:textId="0ACA61AE" w:rsidR="00901B13" w:rsidRPr="007C1230" w:rsidRDefault="00F35205" w:rsidP="00901B13">
          <w:pPr>
            <w:pStyle w:val="ekvkvnummer"/>
          </w:pPr>
          <w:r>
            <w:t>Lösung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2B3E9A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8A2933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CC3188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3900F2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FF6F129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D34FF" w14:textId="77777777" w:rsidR="00F4672E" w:rsidRDefault="00F4672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E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6439"/>
    <w:rsid w:val="00037566"/>
    <w:rsid w:val="0004278B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33F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0E44"/>
    <w:rsid w:val="002240EA"/>
    <w:rsid w:val="002266E8"/>
    <w:rsid w:val="002277D2"/>
    <w:rsid w:val="002301FF"/>
    <w:rsid w:val="00232213"/>
    <w:rsid w:val="002435BD"/>
    <w:rsid w:val="00245DA5"/>
    <w:rsid w:val="00246F77"/>
    <w:rsid w:val="002527A5"/>
    <w:rsid w:val="002548B1"/>
    <w:rsid w:val="00255466"/>
    <w:rsid w:val="002556F1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50E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263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25B1"/>
    <w:rsid w:val="003F362F"/>
    <w:rsid w:val="003F7F74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969C0"/>
    <w:rsid w:val="004A0BCC"/>
    <w:rsid w:val="004A66C3"/>
    <w:rsid w:val="004A66CF"/>
    <w:rsid w:val="004A67E8"/>
    <w:rsid w:val="004B17DA"/>
    <w:rsid w:val="004C020F"/>
    <w:rsid w:val="004E3969"/>
    <w:rsid w:val="004E3E95"/>
    <w:rsid w:val="004F3D6E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61625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2E06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5404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6A27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D96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7832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6FD7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3500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31D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3773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0C94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21E9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CF7468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7EC6"/>
    <w:rsid w:val="00DE0F07"/>
    <w:rsid w:val="00DE287B"/>
    <w:rsid w:val="00DE603B"/>
    <w:rsid w:val="00DE7D33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028D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205"/>
    <w:rsid w:val="00F35DB1"/>
    <w:rsid w:val="00F3651F"/>
    <w:rsid w:val="00F36D0F"/>
    <w:rsid w:val="00F40EE3"/>
    <w:rsid w:val="00F4144F"/>
    <w:rsid w:val="00F42294"/>
    <w:rsid w:val="00F42A8F"/>
    <w:rsid w:val="00F42F7B"/>
    <w:rsid w:val="00F459EB"/>
    <w:rsid w:val="00F4672E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6D91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448B"/>
    <w:rsid w:val="00FE2067"/>
    <w:rsid w:val="00FE4FE6"/>
    <w:rsid w:val="00FF1E96"/>
    <w:rsid w:val="00FF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B84DC"/>
  <w15:chartTrackingRefBased/>
  <w15:docId w15:val="{777AB1EE-3301-430F-B705-56D9BCB9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F3D6E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vx140\AppData\Roaming\Microsoft\Templates\WD_KV_KL5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WD_KV_KL5.dotm</Template>
  <TotalTime>0</TotalTime>
  <Pages>1</Pages>
  <Words>71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>Stephanie Harkcom (U)</dc:description>
  <cp:lastModifiedBy>Klepel-Wilschky, Karena</cp:lastModifiedBy>
  <cp:revision>5</cp:revision>
  <cp:lastPrinted>2016-12-23T16:36:00Z</cp:lastPrinted>
  <dcterms:created xsi:type="dcterms:W3CDTF">2022-07-19T12:54:00Z</dcterms:created>
  <dcterms:modified xsi:type="dcterms:W3CDTF">2022-10-11T06:44:00Z</dcterms:modified>
  <cp:category>S585000000_Deutschland_2_58, S585000000_Deutschland_3_17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