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1B83C" w14:textId="72448A58" w:rsidR="00901B13" w:rsidRDefault="00116D80" w:rsidP="00116D80">
      <w:pPr>
        <w:pStyle w:val="ekvue2arial"/>
      </w:pPr>
      <w:bookmarkStart w:id="0" w:name="bmStart"/>
      <w:bookmarkEnd w:id="0"/>
      <w:r>
        <w:t xml:space="preserve">Quiz: Das Wahlsystem </w:t>
      </w:r>
      <w:r w:rsidR="000B54DA">
        <w:t>der Bundesrepublik</w:t>
      </w:r>
      <w:r w:rsidR="00370743">
        <w:t xml:space="preserve"> Deutschland</w:t>
      </w:r>
    </w:p>
    <w:p w14:paraId="18996D43" w14:textId="77777777" w:rsidR="00116D80" w:rsidRDefault="00116D80" w:rsidP="00116D80"/>
    <w:p w14:paraId="3C0A7A7C" w14:textId="281A4626" w:rsidR="00116D80" w:rsidRDefault="00116D80" w:rsidP="00CA4E23">
      <w:pPr>
        <w:spacing w:line="360" w:lineRule="auto"/>
      </w:pPr>
      <w:r w:rsidRPr="00116D80">
        <w:rPr>
          <w:b/>
          <w:bCs/>
        </w:rPr>
        <w:t>Aufgabe</w:t>
      </w:r>
      <w:r>
        <w:t>: Kreuze bei den nachfolgenden Fragen die richtige Antwort an. Es</w:t>
      </w:r>
      <w:r w:rsidR="00CA4E23">
        <w:t xml:space="preserve"> ist</w:t>
      </w:r>
      <w:r>
        <w:t xml:space="preserve"> immer nur eine Antwort richtig. </w:t>
      </w:r>
    </w:p>
    <w:p w14:paraId="48B43B96" w14:textId="77777777" w:rsidR="00CA4E23" w:rsidRDefault="00CA4E23" w:rsidP="00CA4E23">
      <w:pPr>
        <w:spacing w:line="360" w:lineRule="auto"/>
      </w:pPr>
    </w:p>
    <w:p w14:paraId="6C292D11" w14:textId="77777777" w:rsidR="00116D80" w:rsidRDefault="00116D80" w:rsidP="00CA4E23">
      <w:pPr>
        <w:spacing w:line="360" w:lineRule="auto"/>
      </w:pPr>
      <w:r>
        <w:t>1. In welchen Abständen finden die Bundestagswahlen in der Regel statt?</w:t>
      </w:r>
    </w:p>
    <w:p w14:paraId="02B2D0B4" w14:textId="426EF821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jedes Jahr</w:t>
      </w:r>
    </w:p>
    <w:p w14:paraId="20FD2FAE" w14:textId="3631CF99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alle zwei Jahre</w:t>
      </w:r>
    </w:p>
    <w:p w14:paraId="2C1AF916" w14:textId="38967526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alle drei Jahre</w:t>
      </w:r>
    </w:p>
    <w:p w14:paraId="21D2876D" w14:textId="5DA6D339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alle vier Jahre</w:t>
      </w:r>
    </w:p>
    <w:p w14:paraId="24A2308C" w14:textId="77777777" w:rsidR="00116D80" w:rsidRDefault="00116D80" w:rsidP="00CA4E23">
      <w:pPr>
        <w:spacing w:line="360" w:lineRule="auto"/>
      </w:pPr>
    </w:p>
    <w:p w14:paraId="7D2D3D6D" w14:textId="77777777" w:rsidR="00116D80" w:rsidRDefault="00116D80" w:rsidP="00CA4E23">
      <w:pPr>
        <w:spacing w:line="360" w:lineRule="auto"/>
      </w:pPr>
      <w:r>
        <w:t xml:space="preserve">2. Ab welchem Alter ist man bei der Bundestagswahl wahlberechtigt? </w:t>
      </w:r>
    </w:p>
    <w:p w14:paraId="4B9A853E" w14:textId="47A708CC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4F4A94">
        <w:t xml:space="preserve">ab </w:t>
      </w:r>
      <w:r>
        <w:t>18 Jahre</w:t>
      </w:r>
      <w:r w:rsidR="004F4A94">
        <w:t>n</w:t>
      </w:r>
    </w:p>
    <w:p w14:paraId="64B41492" w14:textId="175A49E9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4F4A94">
        <w:t xml:space="preserve">ab </w:t>
      </w:r>
      <w:r>
        <w:t>16 Jahre</w:t>
      </w:r>
      <w:r w:rsidR="004F4A94">
        <w:t>n</w:t>
      </w:r>
    </w:p>
    <w:p w14:paraId="695CE74C" w14:textId="0F834B08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4F4A94">
        <w:t xml:space="preserve">ab </w:t>
      </w:r>
      <w:r>
        <w:t>21 Jahre</w:t>
      </w:r>
      <w:r w:rsidR="004F4A94">
        <w:t>n</w:t>
      </w:r>
    </w:p>
    <w:p w14:paraId="2C2238F0" w14:textId="695E8C2C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4F4A94">
        <w:t xml:space="preserve">ab </w:t>
      </w:r>
      <w:r>
        <w:t>25 Jahre</w:t>
      </w:r>
      <w:r w:rsidR="004F4A94">
        <w:t>n</w:t>
      </w:r>
      <w:r>
        <w:t xml:space="preserve"> </w:t>
      </w:r>
    </w:p>
    <w:p w14:paraId="37EF1000" w14:textId="77777777" w:rsidR="00116D80" w:rsidRDefault="00116D80" w:rsidP="00CA4E23">
      <w:pPr>
        <w:spacing w:line="360" w:lineRule="auto"/>
      </w:pPr>
    </w:p>
    <w:p w14:paraId="6945AE68" w14:textId="77777777" w:rsidR="00116D80" w:rsidRDefault="00116D80" w:rsidP="00CA4E23">
      <w:pPr>
        <w:spacing w:line="360" w:lineRule="auto"/>
      </w:pPr>
      <w:r>
        <w:t>3. Was ist der Unterschied zwischen der Erststimme und der Zweitstimme bei der Bundestagswahl?</w:t>
      </w:r>
    </w:p>
    <w:p w14:paraId="5E38ACF9" w14:textId="77777777" w:rsidR="00116D80" w:rsidRDefault="00116D80" w:rsidP="00CA4E23">
      <w:pPr>
        <w:spacing w:line="360" w:lineRule="auto"/>
      </w:pPr>
      <w:r>
        <w:rPr>
          <w:rStyle w:val="ekvsymbol"/>
        </w:rP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Mit der Erststimme wird der/die Bundeskanzler/in gewählt, mit der Zweistimme eine Partei.</w:t>
      </w:r>
    </w:p>
    <w:p w14:paraId="1D1ADD04" w14:textId="169AC5AB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Mit der Erststimme wird eine Partei, mit der Zweitstimme der/</w:t>
      </w:r>
      <w:proofErr w:type="gramStart"/>
      <w:r>
        <w:t>die Bundespräsident</w:t>
      </w:r>
      <w:proofErr w:type="gramEnd"/>
      <w:r>
        <w:t xml:space="preserve">/in gewählt. </w:t>
      </w:r>
    </w:p>
    <w:p w14:paraId="2A9DA12B" w14:textId="65E4F507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Mit der Erststimme wird der Bundestag, mit der Zweitstimme der Bundesrat gewählt. </w:t>
      </w:r>
    </w:p>
    <w:p w14:paraId="7C3CC9BB" w14:textId="0304A141" w:rsidR="00116D80" w:rsidRDefault="00116D80" w:rsidP="00CA4E23">
      <w:pPr>
        <w:spacing w:line="360" w:lineRule="auto"/>
        <w:ind w:left="595" w:hanging="595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Mit der Erststimme wird ein/e Direktkandidat/in aus dem jeweiligen Wahlkreis gewählt, mit der Zweitstimme eine Partei. </w:t>
      </w:r>
    </w:p>
    <w:p w14:paraId="43140657" w14:textId="77777777" w:rsidR="00116D80" w:rsidRDefault="00116D80" w:rsidP="00CA4E23">
      <w:pPr>
        <w:spacing w:line="360" w:lineRule="auto"/>
      </w:pPr>
    </w:p>
    <w:p w14:paraId="724417BC" w14:textId="77777777" w:rsidR="00116D80" w:rsidRDefault="00116D80" w:rsidP="00CA4E23">
      <w:pPr>
        <w:spacing w:line="360" w:lineRule="auto"/>
      </w:pPr>
      <w:r>
        <w:t>4. Was sind die wichtigsten Änderungen nach der Wahlrechtsreform 2023?</w:t>
      </w:r>
    </w:p>
    <w:p w14:paraId="394F8939" w14:textId="3EC289C1" w:rsidR="00116D80" w:rsidRDefault="00116D80" w:rsidP="00CA4E23">
      <w:pPr>
        <w:spacing w:line="360" w:lineRule="auto"/>
      </w:pPr>
      <w:r>
        <w:rPr>
          <w:rStyle w:val="ekvsymbol"/>
        </w:rPr>
        <w:tab/>
      </w:r>
      <w:r w:rsidRPr="00116D80">
        <w:rPr>
          <w:rStyle w:val="ekvsymbol"/>
        </w:rPr>
        <w:sym w:font="Wingdings" w:char="F0A8"/>
      </w:r>
      <w:r w:rsidRPr="00116D80">
        <w:rPr>
          <w:rStyle w:val="ekvsymbol"/>
        </w:rPr>
        <w:tab/>
      </w:r>
      <w:r>
        <w:t xml:space="preserve">Die sogenannte Fünf-Prozent-Hürde wurde auf zehn Prozent angehoben. </w:t>
      </w:r>
    </w:p>
    <w:p w14:paraId="3B502859" w14:textId="5580EB8A" w:rsidR="00116D80" w:rsidRDefault="00116D80" w:rsidP="00CA4E23">
      <w:pPr>
        <w:spacing w:line="360" w:lineRule="auto"/>
        <w:ind w:left="595" w:hanging="595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Die Zahl der Abgeordneten wird gesetzlich auf 630 Personen beschränkt. Überhang- und Ausgleichsmandate entfallen dabei vollständig. </w:t>
      </w:r>
    </w:p>
    <w:p w14:paraId="0D28B39B" w14:textId="082F8EA0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Es wurde ein Höchstalter für die Wahlberechtigung von Personen festgelegt. </w:t>
      </w:r>
    </w:p>
    <w:p w14:paraId="6D7EE98B" w14:textId="6DFBF37D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Der Anteil von Frauen im Bundestag muss mindestens bei 40 Prozent liegen. </w:t>
      </w:r>
    </w:p>
    <w:p w14:paraId="38D26817" w14:textId="77777777" w:rsidR="00116D80" w:rsidRDefault="00116D80" w:rsidP="00CA4E23">
      <w:pPr>
        <w:spacing w:line="360" w:lineRule="auto"/>
      </w:pPr>
    </w:p>
    <w:p w14:paraId="7AF01816" w14:textId="77777777" w:rsidR="00116D80" w:rsidRDefault="00116D80" w:rsidP="00CA4E23">
      <w:pPr>
        <w:spacing w:line="360" w:lineRule="auto"/>
      </w:pPr>
      <w:r>
        <w:t>5. Wie wird der/die Bundeskanzler/in gewählt?</w:t>
      </w:r>
    </w:p>
    <w:p w14:paraId="67D90D1C" w14:textId="063B5AFB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Der/Die Bundeskanzler/in wird direkt vom Volk gewählt. </w:t>
      </w:r>
    </w:p>
    <w:p w14:paraId="0CD8D499" w14:textId="70774FB6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Der/Die Bundespräsident/in entscheidet, wer neue/r Bundeskanzler/in wird. </w:t>
      </w:r>
    </w:p>
    <w:p w14:paraId="7560BADC" w14:textId="714EE6D7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Der/Die Bundeskanzler/in wird vom Bundestag gewählt. </w:t>
      </w:r>
    </w:p>
    <w:p w14:paraId="1AED7C7D" w14:textId="7C8FD099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Der/Die Bundeskanzler/in wird vom Bundesrat gewählt. </w:t>
      </w:r>
    </w:p>
    <w:p w14:paraId="23CD96E9" w14:textId="77777777" w:rsidR="00116D80" w:rsidRDefault="00116D80" w:rsidP="00CA4E23">
      <w:pPr>
        <w:spacing w:line="360" w:lineRule="auto"/>
      </w:pPr>
    </w:p>
    <w:p w14:paraId="6B6BD52A" w14:textId="77777777" w:rsidR="00CA4E23" w:rsidRDefault="00CA4E23" w:rsidP="00CA4E23">
      <w:pPr>
        <w:spacing w:line="360" w:lineRule="auto"/>
      </w:pPr>
    </w:p>
    <w:p w14:paraId="2CE61FEC" w14:textId="77777777" w:rsidR="00CA4E23" w:rsidRDefault="00CA4E23" w:rsidP="00CA4E23">
      <w:pPr>
        <w:spacing w:line="360" w:lineRule="auto"/>
      </w:pPr>
    </w:p>
    <w:p w14:paraId="6A98C89D" w14:textId="77777777" w:rsidR="00CA4E23" w:rsidRDefault="00CA4E23" w:rsidP="00CA4E23">
      <w:pPr>
        <w:spacing w:line="360" w:lineRule="auto"/>
      </w:pPr>
    </w:p>
    <w:p w14:paraId="212337C5" w14:textId="77777777" w:rsidR="00116D80" w:rsidRDefault="00116D80" w:rsidP="00CA4E23">
      <w:pPr>
        <w:spacing w:line="360" w:lineRule="auto"/>
      </w:pPr>
      <w:r>
        <w:lastRenderedPageBreak/>
        <w:t>6. Wen wählt die Bundesversammlung?</w:t>
      </w:r>
    </w:p>
    <w:p w14:paraId="5F1F5336" w14:textId="56BD82CE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4F4A94">
        <w:t>d</w:t>
      </w:r>
      <w:r>
        <w:t>ie Parteivorsitzenden</w:t>
      </w:r>
    </w:p>
    <w:p w14:paraId="4FC825DE" w14:textId="790F54A1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4F4A94">
        <w:t>d</w:t>
      </w:r>
      <w:r>
        <w:t>ie Ministerpräsidenten/innen der einzelnen Bundesländer</w:t>
      </w:r>
    </w:p>
    <w:p w14:paraId="4C619B07" w14:textId="6C194E6E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4F4A94">
        <w:t>d</w:t>
      </w:r>
      <w:r>
        <w:t>e</w:t>
      </w:r>
      <w:r w:rsidR="003003BC">
        <w:t>n</w:t>
      </w:r>
      <w:r>
        <w:t xml:space="preserve">/die Vorsitzende des Bundesverfassungsgerichts </w:t>
      </w:r>
    </w:p>
    <w:p w14:paraId="57852C2A" w14:textId="63539332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="004F4A94">
        <w:t>den</w:t>
      </w:r>
      <w:r>
        <w:t>/</w:t>
      </w:r>
      <w:proofErr w:type="gramStart"/>
      <w:r>
        <w:t>die Bundespräsident</w:t>
      </w:r>
      <w:proofErr w:type="gramEnd"/>
      <w:r>
        <w:t>/in</w:t>
      </w:r>
    </w:p>
    <w:p w14:paraId="2AFC322F" w14:textId="77777777" w:rsidR="00116D80" w:rsidRDefault="00116D80" w:rsidP="00CA4E23">
      <w:pPr>
        <w:spacing w:line="360" w:lineRule="auto"/>
      </w:pPr>
    </w:p>
    <w:p w14:paraId="281DF045" w14:textId="77777777" w:rsidR="00116D80" w:rsidRDefault="00116D80" w:rsidP="00CA4E23">
      <w:pPr>
        <w:spacing w:line="360" w:lineRule="auto"/>
      </w:pPr>
      <w:r>
        <w:t xml:space="preserve">7. Wie wird der Bundesrat gewählt? </w:t>
      </w:r>
    </w:p>
    <w:p w14:paraId="1F974D94" w14:textId="7C71CAD7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Der Bundesrat wird im Zuge einer separaten Wahl direkt vom Volk gewählt.</w:t>
      </w:r>
    </w:p>
    <w:p w14:paraId="0A87D753" w14:textId="775488C4" w:rsidR="00116D80" w:rsidRDefault="00116D80" w:rsidP="00CA4E23">
      <w:pPr>
        <w:spacing w:line="360" w:lineRule="auto"/>
        <w:ind w:left="595" w:hanging="595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Der Bundesrat wird nicht direkt gewählt, sondern setzt sich aus den Vertretern/innen der verschiedenen Bundesländer zusammen. </w:t>
      </w:r>
    </w:p>
    <w:p w14:paraId="185C333E" w14:textId="70F785F0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Der Bundesrat wird vom Bundestag gewählt. </w:t>
      </w:r>
    </w:p>
    <w:p w14:paraId="24268BD2" w14:textId="50C10EF7" w:rsidR="00116D80" w:rsidRDefault="00116D80" w:rsidP="00CA4E23">
      <w:pPr>
        <w:spacing w:line="360" w:lineRule="auto"/>
        <w:ind w:left="595" w:hanging="595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Der Bundesrat wird nicht direkt gewählt, sondern setzt sich aus den Bürgermeistern/innen der verschiedenen Bundesländer zusammen. </w:t>
      </w:r>
    </w:p>
    <w:p w14:paraId="2409808F" w14:textId="77777777" w:rsidR="00116D80" w:rsidRDefault="00116D80" w:rsidP="00CA4E23">
      <w:pPr>
        <w:spacing w:line="360" w:lineRule="auto"/>
      </w:pPr>
    </w:p>
    <w:p w14:paraId="164B9DED" w14:textId="7F1D59C3" w:rsidR="00116D80" w:rsidRDefault="00116D80" w:rsidP="00CA4E23">
      <w:pPr>
        <w:spacing w:line="360" w:lineRule="auto"/>
      </w:pPr>
      <w:r>
        <w:t xml:space="preserve">8. Wie viele Mitglieder hat der Bundesrat? </w:t>
      </w:r>
    </w:p>
    <w:p w14:paraId="6DF6570D" w14:textId="0D5C9477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69 Mitglieder</w:t>
      </w:r>
    </w:p>
    <w:p w14:paraId="1E767247" w14:textId="7DAC35B7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213 Mitglieder </w:t>
      </w:r>
    </w:p>
    <w:p w14:paraId="410ADEA4" w14:textId="30E4B8AF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455 Mitglieder </w:t>
      </w:r>
    </w:p>
    <w:p w14:paraId="590C130B" w14:textId="09850CE8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733 Mitglieder</w:t>
      </w:r>
    </w:p>
    <w:p w14:paraId="3F436231" w14:textId="77777777" w:rsidR="00116D80" w:rsidRDefault="00116D80" w:rsidP="00CA4E23">
      <w:pPr>
        <w:spacing w:line="360" w:lineRule="auto"/>
      </w:pPr>
    </w:p>
    <w:p w14:paraId="171AB96F" w14:textId="77777777" w:rsidR="00116D80" w:rsidRDefault="00116D80" w:rsidP="00CA4E23">
      <w:pPr>
        <w:spacing w:line="360" w:lineRule="auto"/>
      </w:pPr>
      <w:r>
        <w:t xml:space="preserve">9. In welchem Zeitraum müssen nach einer vorzeitigen Auflösung des Bundestags Neuwahlen stattfinden? </w:t>
      </w:r>
    </w:p>
    <w:p w14:paraId="7748A3AC" w14:textId="429DFA7D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Der Termin wird von dem/der Bundeskanzler/in festgelegt.</w:t>
      </w:r>
    </w:p>
    <w:p w14:paraId="38BC0136" w14:textId="4E1B3CF5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Die Wahlen finden an dem ursprünglichen Wahltermin statt.</w:t>
      </w:r>
    </w:p>
    <w:p w14:paraId="1F8734AF" w14:textId="3028B7D2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Vorgezogene Neuwahlen müssen innerhalb von 60 Tagen nach der Auflösung stattfinden. </w:t>
      </w:r>
    </w:p>
    <w:p w14:paraId="20FCDCAB" w14:textId="38E31D92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Die Parteien müssen sich auf einen neuen Wahltermin einigen. </w:t>
      </w:r>
    </w:p>
    <w:p w14:paraId="1FAA3D5A" w14:textId="77777777" w:rsidR="00116D80" w:rsidRDefault="00116D80" w:rsidP="00CA4E23">
      <w:pPr>
        <w:spacing w:line="360" w:lineRule="auto"/>
      </w:pPr>
    </w:p>
    <w:p w14:paraId="61006622" w14:textId="3F726041" w:rsidR="00116D80" w:rsidRDefault="00116D80" w:rsidP="00CA4E23">
      <w:pPr>
        <w:spacing w:line="360" w:lineRule="auto"/>
      </w:pPr>
      <w:r>
        <w:t>10. Was müssen kleinere Parteien tun, die aktuell nicht im Bundestag oder Landtag vertreten sind, um bei der nächsten Wahl auf den Wahlzettel zu</w:t>
      </w:r>
      <w:r w:rsidR="00845729">
        <w:t xml:space="preserve"> </w:t>
      </w:r>
      <w:r>
        <w:t>kommen?</w:t>
      </w:r>
    </w:p>
    <w:p w14:paraId="675B0848" w14:textId="02F20FE9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Sie müssen den/die amtierende/n Bundeskanzler/in persönlich kontaktieren. </w:t>
      </w:r>
    </w:p>
    <w:p w14:paraId="2A599B82" w14:textId="246E92AF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Sie müssen mindestens 5000 Parteimitglieder haben. </w:t>
      </w:r>
    </w:p>
    <w:p w14:paraId="4AAF8C8A" w14:textId="3D5B8395" w:rsidR="00116D80" w:rsidRDefault="00116D80" w:rsidP="00CA4E23">
      <w:pPr>
        <w:spacing w:line="360" w:lineRule="auto"/>
        <w:ind w:left="595" w:hanging="595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Sie müssen im Vorfeld Unterstützungsunterschriften sammeln, um ihr Interesse an der politischen Mitgestaltung zu bekunden. </w:t>
      </w:r>
    </w:p>
    <w:p w14:paraId="71E15FB6" w14:textId="610CB55B" w:rsidR="00116D80" w:rsidRDefault="00116D80" w:rsidP="00CA4E23">
      <w:pPr>
        <w:spacing w:line="360" w:lineRule="auto"/>
      </w:pP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>
        <w:t>Sie müssen eine Anmeldegebühr bezahlen.</w:t>
      </w:r>
    </w:p>
    <w:sectPr w:rsidR="00116D80" w:rsidSect="00720D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4CE41" w14:textId="77777777" w:rsidR="00116D80" w:rsidRDefault="00116D80" w:rsidP="003C599D">
      <w:pPr>
        <w:spacing w:line="240" w:lineRule="auto"/>
      </w:pPr>
      <w:r>
        <w:separator/>
      </w:r>
    </w:p>
  </w:endnote>
  <w:endnote w:type="continuationSeparator" w:id="0">
    <w:p w14:paraId="7278C268" w14:textId="77777777" w:rsidR="00116D80" w:rsidRDefault="00116D8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DB56F" w14:textId="77777777" w:rsidR="006063E6" w:rsidRDefault="006063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B151471" w14:textId="77777777" w:rsidTr="00503EE6">
      <w:trPr>
        <w:trHeight w:hRule="exact" w:val="680"/>
      </w:trPr>
      <w:tc>
        <w:tcPr>
          <w:tcW w:w="864" w:type="dxa"/>
          <w:noWrap/>
        </w:tcPr>
        <w:p w14:paraId="25DB8FB6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E1A2319" wp14:editId="7BC1681F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324F9B4" w14:textId="1A75A64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6063E6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1324DFF" w14:textId="01A2086B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11E72221" w14:textId="77777777" w:rsidR="002659C5" w:rsidRPr="00913892" w:rsidRDefault="002659C5" w:rsidP="00913892">
          <w:pPr>
            <w:pStyle w:val="ekvpagina"/>
          </w:pPr>
        </w:p>
      </w:tc>
    </w:tr>
  </w:tbl>
  <w:p w14:paraId="22BE25B1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7AF0B" w14:textId="77777777" w:rsidR="006063E6" w:rsidRDefault="006063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D8519" w14:textId="77777777" w:rsidR="00116D80" w:rsidRDefault="00116D80" w:rsidP="003C599D">
      <w:pPr>
        <w:spacing w:line="240" w:lineRule="auto"/>
      </w:pPr>
      <w:r>
        <w:separator/>
      </w:r>
    </w:p>
  </w:footnote>
  <w:footnote w:type="continuationSeparator" w:id="0">
    <w:p w14:paraId="0D03B14F" w14:textId="77777777" w:rsidR="00116D80" w:rsidRDefault="00116D8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AC7AC" w14:textId="77777777" w:rsidR="006063E6" w:rsidRDefault="006063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D555EB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8558CF2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0D218B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3CC8E43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97A861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C7713D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F40359B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E1E193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F20540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643479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3B91C27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178A7" w14:textId="77777777" w:rsidR="006063E6" w:rsidRDefault="006063E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B2FEA"/>
    <w:multiLevelType w:val="hybridMultilevel"/>
    <w:tmpl w:val="56AC57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96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80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297E"/>
    <w:rsid w:val="000A4BD4"/>
    <w:rsid w:val="000A51A5"/>
    <w:rsid w:val="000A7892"/>
    <w:rsid w:val="000B098D"/>
    <w:rsid w:val="000B54DA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D80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3BB6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03B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67459"/>
    <w:rsid w:val="00370743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D5777"/>
    <w:rsid w:val="004E3969"/>
    <w:rsid w:val="004F45AB"/>
    <w:rsid w:val="004F4A94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2EC0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063E6"/>
    <w:rsid w:val="00612896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2EB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02DC"/>
    <w:rsid w:val="007814C9"/>
    <w:rsid w:val="00787700"/>
    <w:rsid w:val="00794685"/>
    <w:rsid w:val="007A18E0"/>
    <w:rsid w:val="007A2888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729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6E05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4954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7B9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4E23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4124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EE3AD"/>
  <w15:chartTrackingRefBased/>
  <w15:docId w15:val="{D256D6F7-AE62-4431-BCB4-0915D726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paragraph" w:styleId="berarbeitung">
    <w:name w:val="Revision"/>
    <w:hidden/>
    <w:uiPriority w:val="99"/>
    <w:semiHidden/>
    <w:rsid w:val="00845729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jj333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2016-12-23T16:36:00Z</cp:lastPrinted>
  <dcterms:created xsi:type="dcterms:W3CDTF">2024-12-04T11:27:00Z</dcterms:created>
  <dcterms:modified xsi:type="dcterms:W3CDTF">2024-12-17T14:28:00Z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