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1B83C" w14:textId="3B90ACDB" w:rsidR="00901B13" w:rsidRDefault="00116D80" w:rsidP="00116D80">
      <w:pPr>
        <w:pStyle w:val="ekvue2arial"/>
      </w:pPr>
      <w:bookmarkStart w:id="0" w:name="bmStart"/>
      <w:bookmarkEnd w:id="0"/>
      <w:r>
        <w:t xml:space="preserve">Quiz: </w:t>
      </w:r>
      <w:r w:rsidR="00303910">
        <w:t>Die politischen Organe der</w:t>
      </w:r>
      <w:r w:rsidR="00785555" w:rsidRPr="00785555">
        <w:t xml:space="preserve"> </w:t>
      </w:r>
      <w:r w:rsidR="00785555">
        <w:t>Bundesrepublik Deutschland</w:t>
      </w:r>
    </w:p>
    <w:p w14:paraId="18996D43" w14:textId="77777777" w:rsidR="00116D80" w:rsidRDefault="00116D80" w:rsidP="00116D80"/>
    <w:p w14:paraId="3C0A7A7C" w14:textId="281A4626" w:rsidR="00116D80" w:rsidRDefault="00116D80" w:rsidP="00CA4E23">
      <w:pPr>
        <w:spacing w:line="360" w:lineRule="auto"/>
      </w:pPr>
      <w:r w:rsidRPr="00116D80">
        <w:rPr>
          <w:b/>
          <w:bCs/>
        </w:rPr>
        <w:t>Aufgabe</w:t>
      </w:r>
      <w:r>
        <w:t>: Kreuze bei den nachfolgenden Fragen die richtige Antwort an. Es</w:t>
      </w:r>
      <w:r w:rsidR="00CA4E23">
        <w:t xml:space="preserve"> ist</w:t>
      </w:r>
      <w:r>
        <w:t xml:space="preserve"> immer nur eine Antwort richtig. </w:t>
      </w:r>
    </w:p>
    <w:p w14:paraId="48B43B96" w14:textId="77777777" w:rsidR="00CA4E23" w:rsidRDefault="00CA4E23" w:rsidP="00CA4E23">
      <w:pPr>
        <w:spacing w:line="360" w:lineRule="auto"/>
      </w:pPr>
    </w:p>
    <w:p w14:paraId="6C292D11" w14:textId="3F8F95CE" w:rsidR="00116D80" w:rsidRDefault="00116D80" w:rsidP="00CA4E23">
      <w:pPr>
        <w:spacing w:line="360" w:lineRule="auto"/>
      </w:pPr>
      <w:r>
        <w:t xml:space="preserve">1. </w:t>
      </w:r>
      <w:r w:rsidR="00303910" w:rsidRPr="00303910">
        <w:t>Wie viele ständige Verfassungsorgane gibt es insgesamt in Deutschland?</w:t>
      </w:r>
    </w:p>
    <w:p w14:paraId="02B2D0B4" w14:textId="2F113E57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303910">
        <w:t>Drei</w:t>
      </w:r>
    </w:p>
    <w:p w14:paraId="20FD2FAE" w14:textId="36C26D1D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303910">
        <w:t>Vier</w:t>
      </w:r>
    </w:p>
    <w:p w14:paraId="2C1AF916" w14:textId="4A0AC455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303910">
        <w:t>Fünf</w:t>
      </w:r>
    </w:p>
    <w:p w14:paraId="21D2876D" w14:textId="5A8110ED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303910">
        <w:t>Sechs</w:t>
      </w:r>
    </w:p>
    <w:p w14:paraId="24A2308C" w14:textId="77777777" w:rsidR="00116D80" w:rsidRDefault="00116D80" w:rsidP="00CA4E23">
      <w:pPr>
        <w:spacing w:line="360" w:lineRule="auto"/>
      </w:pPr>
    </w:p>
    <w:p w14:paraId="7D2D3D6D" w14:textId="5BE35DE1" w:rsidR="00116D80" w:rsidRDefault="00116D80" w:rsidP="00CA4E23">
      <w:pPr>
        <w:spacing w:line="360" w:lineRule="auto"/>
      </w:pPr>
      <w:r>
        <w:t xml:space="preserve">2. </w:t>
      </w:r>
      <w:r w:rsidR="00AD1D4D" w:rsidRPr="00AD1D4D">
        <w:t>Welche der folgenden Organe zählt nicht zu den ständigen Verfassungsorganen?</w:t>
      </w:r>
    </w:p>
    <w:p w14:paraId="4B9A853E" w14:textId="7AEA5763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AD1D4D">
        <w:t>Bundesrat</w:t>
      </w:r>
    </w:p>
    <w:p w14:paraId="64B41492" w14:textId="5A80DF0F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AD1D4D">
        <w:t>Bundestag</w:t>
      </w:r>
    </w:p>
    <w:p w14:paraId="695CE74C" w14:textId="1EBE4427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AD1D4D">
        <w:t xml:space="preserve">Bundesverfassungsgericht </w:t>
      </w:r>
    </w:p>
    <w:p w14:paraId="2C2238F0" w14:textId="12C58980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AD1D4D">
        <w:t xml:space="preserve">Bundesversammlung </w:t>
      </w:r>
    </w:p>
    <w:p w14:paraId="37EF1000" w14:textId="77777777" w:rsidR="00116D80" w:rsidRDefault="00116D80" w:rsidP="00CA4E23">
      <w:pPr>
        <w:spacing w:line="360" w:lineRule="auto"/>
      </w:pPr>
    </w:p>
    <w:p w14:paraId="6945AE68" w14:textId="0303CDCF" w:rsidR="00116D80" w:rsidRDefault="00116D80" w:rsidP="00CA4E23">
      <w:pPr>
        <w:spacing w:line="360" w:lineRule="auto"/>
      </w:pPr>
      <w:r>
        <w:t xml:space="preserve">3. </w:t>
      </w:r>
      <w:r w:rsidR="00AD1D4D" w:rsidRPr="00AD1D4D">
        <w:t>Was sind die Aufgaben des Bundestags?</w:t>
      </w:r>
    </w:p>
    <w:p w14:paraId="5E38ACF9" w14:textId="55300990" w:rsidR="00116D80" w:rsidRDefault="00116D80" w:rsidP="00CA4E23">
      <w:pPr>
        <w:spacing w:line="360" w:lineRule="auto"/>
      </w:pPr>
      <w:r>
        <w:rPr>
          <w:rStyle w:val="ekvsymbol"/>
        </w:rP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AD1D4D" w:rsidRPr="00AD1D4D">
        <w:t>Er wählt den/die Bundespräsidenten/in.</w:t>
      </w:r>
    </w:p>
    <w:p w14:paraId="1D1ADD04" w14:textId="091C96D4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AD1D4D" w:rsidRPr="00AD1D4D">
        <w:t>Er überwacht die Arbeit der Bundesregierung und verabschiedet Gesetze.</w:t>
      </w:r>
    </w:p>
    <w:p w14:paraId="2A9DA12B" w14:textId="3726B693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AD1D4D" w:rsidRPr="00AD1D4D">
        <w:t>Er prüft die Verfassungsmäßigkeit von Gesetzen.</w:t>
      </w:r>
      <w:r>
        <w:t xml:space="preserve"> </w:t>
      </w:r>
    </w:p>
    <w:p w14:paraId="7C3CC9BB" w14:textId="68328960" w:rsidR="00116D80" w:rsidRDefault="00116D80" w:rsidP="00CA4E23">
      <w:pPr>
        <w:spacing w:line="360" w:lineRule="auto"/>
        <w:ind w:left="595" w:hanging="595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AD1D4D" w:rsidRPr="00AD1D4D">
        <w:t>Er entscheidet über die Außenpolitik.</w:t>
      </w:r>
      <w:r>
        <w:t xml:space="preserve"> </w:t>
      </w:r>
    </w:p>
    <w:p w14:paraId="43140657" w14:textId="77777777" w:rsidR="00116D80" w:rsidRDefault="00116D80" w:rsidP="00CA4E23">
      <w:pPr>
        <w:spacing w:line="360" w:lineRule="auto"/>
      </w:pPr>
    </w:p>
    <w:p w14:paraId="724417BC" w14:textId="15F357A1" w:rsidR="00116D80" w:rsidRDefault="00116D80" w:rsidP="00CA4E23">
      <w:pPr>
        <w:spacing w:line="360" w:lineRule="auto"/>
      </w:pPr>
      <w:r>
        <w:t xml:space="preserve">4. </w:t>
      </w:r>
      <w:r w:rsidR="00AD1D4D" w:rsidRPr="00AD1D4D">
        <w:t>Welche Funktion hat der/</w:t>
      </w:r>
      <w:proofErr w:type="gramStart"/>
      <w:r w:rsidR="00AD1D4D" w:rsidRPr="00AD1D4D">
        <w:t>die Bundespräsident</w:t>
      </w:r>
      <w:proofErr w:type="gramEnd"/>
      <w:r w:rsidR="00AD1D4D" w:rsidRPr="00AD1D4D">
        <w:t>/in Deutschland</w:t>
      </w:r>
      <w:r w:rsidR="00FB2B65">
        <w:t>s</w:t>
      </w:r>
      <w:r w:rsidR="00AD1D4D" w:rsidRPr="00AD1D4D">
        <w:t>?</w:t>
      </w:r>
    </w:p>
    <w:p w14:paraId="394F8939" w14:textId="0BEEB47E" w:rsidR="00116D80" w:rsidRDefault="00116D80" w:rsidP="00CA4E23">
      <w:pPr>
        <w:spacing w:line="360" w:lineRule="auto"/>
      </w:pPr>
      <w:r>
        <w:rPr>
          <w:rStyle w:val="ekvsymbol"/>
        </w:rPr>
        <w:tab/>
      </w:r>
      <w:r w:rsidRPr="00116D80">
        <w:rPr>
          <w:rStyle w:val="ekvsymbol"/>
        </w:rPr>
        <w:sym w:font="Wingdings" w:char="F0A8"/>
      </w:r>
      <w:r w:rsidRPr="00116D80">
        <w:rPr>
          <w:rStyle w:val="ekvsymbol"/>
        </w:rPr>
        <w:tab/>
      </w:r>
      <w:r w:rsidR="00AD1D4D" w:rsidRPr="00AD1D4D">
        <w:t xml:space="preserve">Er/Sie </w:t>
      </w:r>
      <w:r w:rsidR="00FB2B65">
        <w:t>re</w:t>
      </w:r>
      <w:r w:rsidR="00AD1D4D" w:rsidRPr="00AD1D4D">
        <w:t>präsentiert Deutschland nach außen und unterzeichnet Gesetze.</w:t>
      </w:r>
      <w:r>
        <w:t xml:space="preserve"> </w:t>
      </w:r>
    </w:p>
    <w:p w14:paraId="3B502859" w14:textId="7693ABB5" w:rsidR="00116D80" w:rsidRDefault="00116D80" w:rsidP="00CA4E23">
      <w:pPr>
        <w:spacing w:line="360" w:lineRule="auto"/>
        <w:ind w:left="595" w:hanging="595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AD1D4D" w:rsidRPr="00AD1D4D">
        <w:t>Er/Sie leitet die Bundesregierung und hat bei wichtigen Entscheidungen das letzte Wort.</w:t>
      </w:r>
      <w:r>
        <w:t xml:space="preserve"> </w:t>
      </w:r>
    </w:p>
    <w:p w14:paraId="0D28B39B" w14:textId="1E578121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AD1D4D" w:rsidRPr="00AD1D4D">
        <w:t>Er/Sie kontrolliert die Verwaltung der einzelnen Bundesländer.</w:t>
      </w:r>
    </w:p>
    <w:p w14:paraId="6D7EE98B" w14:textId="055F2C07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AD1D4D" w:rsidRPr="00AD1D4D">
        <w:t>Er/Sie leitet die Bundestagswahlen.</w:t>
      </w:r>
    </w:p>
    <w:p w14:paraId="38D26817" w14:textId="77777777" w:rsidR="00116D80" w:rsidRDefault="00116D80" w:rsidP="00CA4E23">
      <w:pPr>
        <w:spacing w:line="360" w:lineRule="auto"/>
      </w:pPr>
    </w:p>
    <w:p w14:paraId="67D90D1C" w14:textId="44620CFD" w:rsidR="00116D80" w:rsidRDefault="00116D80" w:rsidP="00CA4E23">
      <w:pPr>
        <w:spacing w:line="360" w:lineRule="auto"/>
      </w:pPr>
      <w:r>
        <w:t xml:space="preserve">5. </w:t>
      </w:r>
      <w:r w:rsidR="00AD1D4D" w:rsidRPr="00AD1D4D">
        <w:t>Welche der folgenden Aufgaben gehört nicht zu den Hauptaufgaben des Bundesverfassungsgerichts?</w:t>
      </w: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AD1D4D" w:rsidRPr="00AD1D4D">
        <w:t>Das Bundesverfassungsgericht prüft Gesetze auf ihre Verfassungsmäßigkeit.</w:t>
      </w:r>
    </w:p>
    <w:p w14:paraId="0CD8D499" w14:textId="4C5AAACF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AD1D4D" w:rsidRPr="00AD1D4D">
        <w:t xml:space="preserve">Das Bundesverfassungsgericht entscheidet über Anträge </w:t>
      </w:r>
      <w:r w:rsidR="00EA2562">
        <w:t>zum</w:t>
      </w:r>
      <w:r w:rsidR="00FB2B65">
        <w:t xml:space="preserve"> </w:t>
      </w:r>
      <w:r w:rsidR="00AD1D4D" w:rsidRPr="00AD1D4D">
        <w:t>Verbot von politischen Parteien.</w:t>
      </w:r>
    </w:p>
    <w:p w14:paraId="7560BADC" w14:textId="4D98DA5B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AD1D4D" w:rsidRPr="00AD1D4D">
        <w:t>Das Bundesverfassungsgericht ist für die Prüfung von Verfassungsbeschwerden zuständig.</w:t>
      </w:r>
    </w:p>
    <w:p w14:paraId="23CD96E9" w14:textId="178CB938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AD1D4D" w:rsidRPr="00AD1D4D">
        <w:t>Das Bundesverfassungsgericht ist für die Formulierung neuer Gesetzesentwürfe zuständig.</w:t>
      </w:r>
    </w:p>
    <w:p w14:paraId="6B6BD52A" w14:textId="77777777" w:rsidR="00CA4E23" w:rsidRDefault="00CA4E23" w:rsidP="00CA4E23">
      <w:pPr>
        <w:spacing w:line="360" w:lineRule="auto"/>
      </w:pPr>
    </w:p>
    <w:p w14:paraId="212337C5" w14:textId="7DE0406A" w:rsidR="00116D80" w:rsidRDefault="00116D80" w:rsidP="00CA4E23">
      <w:pPr>
        <w:spacing w:line="360" w:lineRule="auto"/>
      </w:pPr>
      <w:r>
        <w:t xml:space="preserve">6. </w:t>
      </w:r>
      <w:r w:rsidR="00AD1D4D" w:rsidRPr="00AD1D4D">
        <w:t>Aus wie vielen Richterinnen und Richtern besteht das Bundesverfassungsgericht?</w:t>
      </w:r>
    </w:p>
    <w:p w14:paraId="5F1F5336" w14:textId="2E16A6ED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AD1D4D">
        <w:t>16</w:t>
      </w:r>
    </w:p>
    <w:p w14:paraId="4FC825DE" w14:textId="33FF2067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AD1D4D">
        <w:t>30</w:t>
      </w:r>
    </w:p>
    <w:p w14:paraId="4C619B07" w14:textId="7D0C7501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AD1D4D">
        <w:t>78</w:t>
      </w:r>
      <w:r>
        <w:t xml:space="preserve"> </w:t>
      </w:r>
    </w:p>
    <w:p w14:paraId="57852C2A" w14:textId="2E3A6DD7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AD1D4D">
        <w:t>100</w:t>
      </w:r>
    </w:p>
    <w:p w14:paraId="2AFC322F" w14:textId="77777777" w:rsidR="00116D80" w:rsidRDefault="00116D80" w:rsidP="00CA4E23">
      <w:pPr>
        <w:spacing w:line="360" w:lineRule="auto"/>
      </w:pPr>
    </w:p>
    <w:p w14:paraId="281DF045" w14:textId="58872BF4" w:rsidR="00116D80" w:rsidRDefault="00116D80" w:rsidP="00CA4E23">
      <w:pPr>
        <w:spacing w:line="360" w:lineRule="auto"/>
      </w:pPr>
      <w:r>
        <w:t xml:space="preserve">7. </w:t>
      </w:r>
      <w:r w:rsidR="00B634CC" w:rsidRPr="00B634CC">
        <w:t>Wie setz</w:t>
      </w:r>
      <w:r w:rsidR="00EA2562">
        <w:t>t</w:t>
      </w:r>
      <w:r w:rsidR="00B634CC" w:rsidRPr="00B634CC">
        <w:t xml:space="preserve"> sich </w:t>
      </w:r>
      <w:r w:rsidR="00EA2562">
        <w:t>der</w:t>
      </w:r>
      <w:r w:rsidR="00B634CC" w:rsidRPr="00B634CC">
        <w:t xml:space="preserve"> Bundesrat zusammen?</w:t>
      </w:r>
    </w:p>
    <w:p w14:paraId="1F974D94" w14:textId="6AE0B462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B634CC" w:rsidRPr="00B634CC">
        <w:t>Aus Mitgliedern der Landesregierungen</w:t>
      </w:r>
      <w:r w:rsidR="00FB2B65">
        <w:t>.</w:t>
      </w:r>
    </w:p>
    <w:p w14:paraId="0A87D753" w14:textId="140F3FE9" w:rsidR="00116D80" w:rsidRDefault="00116D80" w:rsidP="00CA4E23">
      <w:pPr>
        <w:spacing w:line="360" w:lineRule="auto"/>
        <w:ind w:left="595" w:hanging="595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B634CC" w:rsidRPr="00B634CC">
        <w:t xml:space="preserve">Aus den Bürgermeistern oder Bürgermeisterinnen der 16 Bundesländer. </w:t>
      </w:r>
      <w:r>
        <w:t xml:space="preserve"> </w:t>
      </w:r>
    </w:p>
    <w:p w14:paraId="185C333E" w14:textId="306EDD32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B634CC" w:rsidRPr="00B634CC">
        <w:t>Die Mitglieder werden von dem/der Bundeskanzler/in ernannt.</w:t>
      </w:r>
    </w:p>
    <w:p w14:paraId="24268BD2" w14:textId="0358C7C2" w:rsidR="00116D80" w:rsidRDefault="00116D80" w:rsidP="00CA4E23">
      <w:pPr>
        <w:spacing w:line="360" w:lineRule="auto"/>
        <w:ind w:left="595" w:hanging="595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B634CC" w:rsidRPr="00B634CC">
        <w:t>Die Mitglieder werden von dem/der Bundespräsidenten/in ernannt.</w:t>
      </w:r>
      <w:r>
        <w:t xml:space="preserve"> </w:t>
      </w:r>
    </w:p>
    <w:p w14:paraId="2409808F" w14:textId="77777777" w:rsidR="00116D80" w:rsidRDefault="00116D80" w:rsidP="00CA4E23">
      <w:pPr>
        <w:spacing w:line="360" w:lineRule="auto"/>
      </w:pPr>
    </w:p>
    <w:p w14:paraId="164B9DED" w14:textId="75C4F3F5" w:rsidR="00116D80" w:rsidRDefault="00116D80" w:rsidP="00CA4E23">
      <w:pPr>
        <w:spacing w:line="360" w:lineRule="auto"/>
      </w:pPr>
      <w:r>
        <w:t xml:space="preserve">8. </w:t>
      </w:r>
      <w:r w:rsidR="00B634CC" w:rsidRPr="00B634CC">
        <w:t>Worin bestehen die Aufgaben des Bundesrats?</w:t>
      </w:r>
    </w:p>
    <w:p w14:paraId="6DF6570D" w14:textId="5E7248FC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B634CC" w:rsidRPr="00B634CC">
        <w:t>Der Bundesrat ernennt die Minister/innen der Bundesregierung.</w:t>
      </w:r>
    </w:p>
    <w:p w14:paraId="1E767247" w14:textId="34F924B8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B634CC" w:rsidRPr="00B634CC">
        <w:t>Der Bundesrat wirkt bei der Gesetzgebung und Verwaltung des Bundes mit.</w:t>
      </w:r>
      <w:r>
        <w:t xml:space="preserve"> </w:t>
      </w:r>
    </w:p>
    <w:p w14:paraId="410ADEA4" w14:textId="3FF76643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B634CC" w:rsidRPr="00B634CC">
        <w:t>Der Bundesrat entscheidet über Bundeswehr-Einsätze.</w:t>
      </w:r>
    </w:p>
    <w:p w14:paraId="590C130B" w14:textId="0D9B6EA0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B634CC" w:rsidRPr="00B634CC">
        <w:t>Der Bundesrat legt fest, wie viel Geld für etwas ausgegeben wird.</w:t>
      </w:r>
    </w:p>
    <w:p w14:paraId="3F436231" w14:textId="77777777" w:rsidR="00116D80" w:rsidRDefault="00116D80" w:rsidP="00CA4E23">
      <w:pPr>
        <w:spacing w:line="360" w:lineRule="auto"/>
      </w:pPr>
    </w:p>
    <w:p w14:paraId="171AB96F" w14:textId="0DF24139" w:rsidR="00116D80" w:rsidRDefault="00116D80" w:rsidP="00CA4E23">
      <w:pPr>
        <w:spacing w:line="360" w:lineRule="auto"/>
      </w:pPr>
      <w:r>
        <w:t xml:space="preserve">9. </w:t>
      </w:r>
      <w:r w:rsidR="00B634CC" w:rsidRPr="00B634CC">
        <w:t>Wie wird die Bundesregierung auch genannt?</w:t>
      </w:r>
      <w:r>
        <w:t xml:space="preserve"> </w:t>
      </w:r>
    </w:p>
    <w:p w14:paraId="7748A3AC" w14:textId="07EB61A6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B634CC" w:rsidRPr="00B634CC">
        <w:t>Bundesversammlung</w:t>
      </w:r>
    </w:p>
    <w:p w14:paraId="38BC0136" w14:textId="4AB72DC4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B634CC" w:rsidRPr="00B634CC">
        <w:t>Bundestag</w:t>
      </w:r>
    </w:p>
    <w:p w14:paraId="1F8734AF" w14:textId="30979EFA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B634CC" w:rsidRPr="00B634CC">
        <w:t>Bundeskabinett</w:t>
      </w:r>
    </w:p>
    <w:p w14:paraId="20FCDCAB" w14:textId="3248ED89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B634CC" w:rsidRPr="00B634CC">
        <w:t>Bundestreffen</w:t>
      </w:r>
      <w:r>
        <w:t xml:space="preserve"> </w:t>
      </w:r>
    </w:p>
    <w:p w14:paraId="1FAA3D5A" w14:textId="77777777" w:rsidR="00116D80" w:rsidRDefault="00116D80" w:rsidP="00CA4E23">
      <w:pPr>
        <w:spacing w:line="360" w:lineRule="auto"/>
      </w:pPr>
    </w:p>
    <w:p w14:paraId="61006622" w14:textId="18A6ED39" w:rsidR="00116D80" w:rsidRDefault="00116D80" w:rsidP="00CA4E23">
      <w:pPr>
        <w:spacing w:line="360" w:lineRule="auto"/>
      </w:pPr>
      <w:r>
        <w:t xml:space="preserve">10. </w:t>
      </w:r>
      <w:r w:rsidR="00B634CC">
        <w:t>Welche Aufgaben hat der/die Bundeskanzler/in?</w:t>
      </w:r>
    </w:p>
    <w:p w14:paraId="675B0848" w14:textId="335E08FA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B634CC" w:rsidRPr="00B634CC">
        <w:t>Der/</w:t>
      </w:r>
      <w:r w:rsidR="00EA2562">
        <w:t>d</w:t>
      </w:r>
      <w:r w:rsidR="00B634CC" w:rsidRPr="00B634CC">
        <w:t>ie Bundeskanzler/in verabschiedet Gesetze.</w:t>
      </w:r>
    </w:p>
    <w:p w14:paraId="44FF9641" w14:textId="77777777" w:rsidR="00EA2562" w:rsidRDefault="00116D80" w:rsidP="00EA2562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bookmarkStart w:id="1" w:name="_Hlk185407357"/>
      <w:r w:rsidR="00EA2562" w:rsidRPr="00EA2562">
        <w:t>Bei Meinungsverschiedenheiten innerhalb der Regierung ruft der/die Bundeskanzler/in den Vermittlungsausschuss an.</w:t>
      </w:r>
      <w:bookmarkEnd w:id="1"/>
      <w:r>
        <w:tab/>
      </w:r>
    </w:p>
    <w:p w14:paraId="4AAF8C8A" w14:textId="55E68B52" w:rsidR="00116D80" w:rsidRDefault="00EA2562" w:rsidP="00EA2562">
      <w:pPr>
        <w:spacing w:line="360" w:lineRule="auto"/>
      </w:pPr>
      <w:r>
        <w:tab/>
      </w:r>
      <w:r w:rsidR="00116D80" w:rsidRPr="00D559DE">
        <w:rPr>
          <w:rStyle w:val="ekvsymbol"/>
        </w:rPr>
        <w:sym w:font="Wingdings" w:char="F0A8"/>
      </w:r>
      <w:r w:rsidR="00116D80" w:rsidRPr="00B32DAF">
        <w:tab/>
      </w:r>
      <w:r w:rsidR="00B634CC" w:rsidRPr="00B634CC">
        <w:t>Der/</w:t>
      </w:r>
      <w:r>
        <w:t>d</w:t>
      </w:r>
      <w:r w:rsidR="00B634CC" w:rsidRPr="00B634CC">
        <w:t>ie Bundeskanzler/in ernennt den/die Bundespräsident</w:t>
      </w:r>
      <w:r w:rsidR="00B634CC">
        <w:t>en</w:t>
      </w:r>
      <w:r w:rsidR="00B634CC" w:rsidRPr="00B634CC">
        <w:t>/in.</w:t>
      </w:r>
    </w:p>
    <w:p w14:paraId="71E15FB6" w14:textId="0A6E286A" w:rsidR="00116D80" w:rsidRDefault="00116D80" w:rsidP="005401B7">
      <w:pPr>
        <w:spacing w:line="360" w:lineRule="auto"/>
        <w:ind w:left="595" w:hanging="595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B634CC" w:rsidRPr="00B634CC">
        <w:t>Der/</w:t>
      </w:r>
      <w:r w:rsidR="00EA2562">
        <w:t>d</w:t>
      </w:r>
      <w:r w:rsidR="00B634CC" w:rsidRPr="00B634CC">
        <w:t>ie Bundeskanzler/in leitet die Regierung und schlägt dem/der Bundespräsidenten/in vor, wer Minister/in werden soll.</w:t>
      </w:r>
    </w:p>
    <w:sectPr w:rsidR="00116D80" w:rsidSect="00720D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C4CE41" w14:textId="77777777" w:rsidR="00116D80" w:rsidRDefault="00116D80" w:rsidP="003C599D">
      <w:pPr>
        <w:spacing w:line="240" w:lineRule="auto"/>
      </w:pPr>
      <w:r>
        <w:separator/>
      </w:r>
    </w:p>
  </w:endnote>
  <w:endnote w:type="continuationSeparator" w:id="0">
    <w:p w14:paraId="7278C268" w14:textId="77777777" w:rsidR="00116D80" w:rsidRDefault="00116D8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DB56F" w14:textId="77777777" w:rsidR="006063E6" w:rsidRDefault="006063E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6B151471" w14:textId="77777777" w:rsidTr="00503EE6">
      <w:trPr>
        <w:trHeight w:hRule="exact" w:val="680"/>
      </w:trPr>
      <w:tc>
        <w:tcPr>
          <w:tcW w:w="864" w:type="dxa"/>
          <w:noWrap/>
        </w:tcPr>
        <w:p w14:paraId="25DB8FB6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E1A2319" wp14:editId="7BC1681F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7324F9B4" w14:textId="1A75A648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6063E6">
            <w:t>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1324DFF" w14:textId="01A2086B" w:rsidR="002659C5" w:rsidRPr="00913892" w:rsidRDefault="002659C5" w:rsidP="00947DC8">
          <w:pPr>
            <w:pStyle w:val="ekvquelle"/>
          </w:pPr>
        </w:p>
      </w:tc>
      <w:tc>
        <w:tcPr>
          <w:tcW w:w="813" w:type="dxa"/>
        </w:tcPr>
        <w:p w14:paraId="11E72221" w14:textId="77777777" w:rsidR="002659C5" w:rsidRPr="00913892" w:rsidRDefault="002659C5" w:rsidP="00913892">
          <w:pPr>
            <w:pStyle w:val="ekvpagina"/>
          </w:pPr>
        </w:p>
      </w:tc>
    </w:tr>
  </w:tbl>
  <w:p w14:paraId="22BE25B1" w14:textId="77777777" w:rsidR="002659C5" w:rsidRDefault="0026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7AF0B" w14:textId="77777777" w:rsidR="006063E6" w:rsidRDefault="006063E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6D8519" w14:textId="77777777" w:rsidR="00116D80" w:rsidRDefault="00116D80" w:rsidP="003C599D">
      <w:pPr>
        <w:spacing w:line="240" w:lineRule="auto"/>
      </w:pPr>
      <w:r>
        <w:separator/>
      </w:r>
    </w:p>
  </w:footnote>
  <w:footnote w:type="continuationSeparator" w:id="0">
    <w:p w14:paraId="0D03B14F" w14:textId="77777777" w:rsidR="00116D80" w:rsidRDefault="00116D80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8AC7AC" w14:textId="77777777" w:rsidR="006063E6" w:rsidRDefault="006063E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D555EBE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78558CF2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50D218B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3CC8E43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97A8618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C7713D2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6F40359B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4E1E1930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F205400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36434796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73B91C27" w14:textId="77777777" w:rsidR="00901B13" w:rsidRDefault="00901B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5178A7" w14:textId="77777777" w:rsidR="006063E6" w:rsidRDefault="006063E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6B2FEA"/>
    <w:multiLevelType w:val="hybridMultilevel"/>
    <w:tmpl w:val="56AC57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966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D80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D80"/>
    <w:rsid w:val="00116EF2"/>
    <w:rsid w:val="00124062"/>
    <w:rsid w:val="00126C2B"/>
    <w:rsid w:val="00131417"/>
    <w:rsid w:val="001343C4"/>
    <w:rsid w:val="00137DDD"/>
    <w:rsid w:val="00140765"/>
    <w:rsid w:val="00142F89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3BB6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3910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480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01B7"/>
    <w:rsid w:val="00547103"/>
    <w:rsid w:val="00554EDA"/>
    <w:rsid w:val="00560848"/>
    <w:rsid w:val="00570137"/>
    <w:rsid w:val="0057200E"/>
    <w:rsid w:val="00572A0F"/>
    <w:rsid w:val="00574FE0"/>
    <w:rsid w:val="00576D2D"/>
    <w:rsid w:val="00581979"/>
    <w:rsid w:val="00583FC8"/>
    <w:rsid w:val="00584F88"/>
    <w:rsid w:val="005859EB"/>
    <w:rsid w:val="00587CF5"/>
    <w:rsid w:val="00587DF4"/>
    <w:rsid w:val="00593ED6"/>
    <w:rsid w:val="00597E2F"/>
    <w:rsid w:val="005A3FB2"/>
    <w:rsid w:val="005A6D94"/>
    <w:rsid w:val="005B6C9C"/>
    <w:rsid w:val="005C047C"/>
    <w:rsid w:val="005C0FBD"/>
    <w:rsid w:val="005C2EC0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063E6"/>
    <w:rsid w:val="00612896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69E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5555"/>
    <w:rsid w:val="00787700"/>
    <w:rsid w:val="00793885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05AC"/>
    <w:rsid w:val="008D3CE0"/>
    <w:rsid w:val="008D6E05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C37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43CE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1D4D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634CC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A4E23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2562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2B65"/>
    <w:rsid w:val="00FB59FB"/>
    <w:rsid w:val="00FB72A0"/>
    <w:rsid w:val="00FB7FEF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8EE3AD"/>
  <w15:chartTrackingRefBased/>
  <w15:docId w15:val="{D256D6F7-AE62-4431-BCB4-0915D7261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paragraph" w:styleId="berarbeitung">
    <w:name w:val="Revision"/>
    <w:hidden/>
    <w:uiPriority w:val="99"/>
    <w:semiHidden/>
    <w:rsid w:val="00FB2B65"/>
    <w:pPr>
      <w:spacing w:after="0" w:line="240" w:lineRule="auto"/>
    </w:pPr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jj333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5</cp:revision>
  <cp:lastPrinted>2016-12-23T16:36:00Z</cp:lastPrinted>
  <dcterms:created xsi:type="dcterms:W3CDTF">2024-12-17T13:45:00Z</dcterms:created>
  <dcterms:modified xsi:type="dcterms:W3CDTF">2024-12-18T08:42:00Z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