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807CEB" w14:textId="06A49D31" w:rsidR="00DA1BBA" w:rsidRPr="001D3CBB" w:rsidRDefault="001D3CBB" w:rsidP="001D3CBB">
      <w:pPr>
        <w:pStyle w:val="ekvue2arial"/>
        <w:rPr>
          <w:szCs w:val="27"/>
        </w:rPr>
      </w:pPr>
      <w:r>
        <w:t>Mystery-Methode</w:t>
      </w:r>
      <w:r>
        <w:t xml:space="preserve">: </w:t>
      </w:r>
      <w:r w:rsidR="00DA1BBA" w:rsidRPr="001D3CBB">
        <w:rPr>
          <w:szCs w:val="27"/>
        </w:rPr>
        <w:t>Ein Amt der Ehre?</w:t>
      </w:r>
    </w:p>
    <w:p w14:paraId="4C9F274B" w14:textId="5698EB1C" w:rsidR="007E692A" w:rsidRPr="002C24B7" w:rsidRDefault="007E692A" w:rsidP="00FD20A8"/>
    <w:p w14:paraId="552BD74A" w14:textId="77777777" w:rsidR="00DA1BBA" w:rsidRDefault="00DA1BBA" w:rsidP="00FD20A8">
      <w:pPr>
        <w:rPr>
          <w:b/>
        </w:rPr>
      </w:pPr>
    </w:p>
    <w:p w14:paraId="5726E53F" w14:textId="77777777" w:rsidR="00DA1BBA" w:rsidRDefault="00DA1BBA" w:rsidP="00DA1BBA">
      <w:pPr>
        <w:pBdr>
          <w:top w:val="single" w:sz="4" w:space="1" w:color="auto"/>
          <w:left w:val="single" w:sz="4" w:space="4" w:color="auto"/>
          <w:bottom w:val="single" w:sz="4" w:space="1" w:color="auto"/>
          <w:right w:val="single" w:sz="4" w:space="4" w:color="auto"/>
        </w:pBdr>
        <w:rPr>
          <w:b/>
        </w:rPr>
      </w:pPr>
    </w:p>
    <w:p w14:paraId="1B175E18" w14:textId="0DA3920E" w:rsidR="00DA1BBA" w:rsidRDefault="00DA1BBA" w:rsidP="00DA1BBA">
      <w:pPr>
        <w:pBdr>
          <w:top w:val="single" w:sz="4" w:space="1" w:color="auto"/>
          <w:left w:val="single" w:sz="4" w:space="4" w:color="auto"/>
          <w:bottom w:val="single" w:sz="4" w:space="1" w:color="auto"/>
          <w:right w:val="single" w:sz="4" w:space="4" w:color="auto"/>
        </w:pBdr>
        <w:rPr>
          <w:b/>
        </w:rPr>
      </w:pPr>
      <w:r w:rsidRPr="00523B89">
        <w:rPr>
          <w:b/>
        </w:rPr>
        <w:t>Einstiegsgeschichte</w:t>
      </w:r>
    </w:p>
    <w:p w14:paraId="3A2C8D0A" w14:textId="77777777" w:rsidR="00DA1BBA" w:rsidRDefault="00DA1BBA" w:rsidP="00DA1BBA">
      <w:pPr>
        <w:pBdr>
          <w:top w:val="single" w:sz="4" w:space="1" w:color="auto"/>
          <w:left w:val="single" w:sz="4" w:space="4" w:color="auto"/>
          <w:bottom w:val="single" w:sz="4" w:space="1" w:color="auto"/>
          <w:right w:val="single" w:sz="4" w:space="4" w:color="auto"/>
        </w:pBdr>
      </w:pPr>
    </w:p>
    <w:p w14:paraId="752813DA" w14:textId="7C8F28A6" w:rsidR="00DA1BBA" w:rsidRDefault="007E2225" w:rsidP="00DA1BBA">
      <w:pPr>
        <w:pBdr>
          <w:top w:val="single" w:sz="4" w:space="1" w:color="auto"/>
          <w:left w:val="single" w:sz="4" w:space="4" w:color="auto"/>
          <w:bottom w:val="single" w:sz="4" w:space="1" w:color="auto"/>
          <w:right w:val="single" w:sz="4" w:space="4" w:color="auto"/>
        </w:pBdr>
      </w:pPr>
      <w:r>
        <w:t xml:space="preserve">Mittwochs ist Mias Vater in Eile. Er kommt früher von der Arbeit nach Hause und muss schnell wieder los, denn mittwochs hilft er bei der Tafel. Weil Mia es doof findet, dass ihr Vater </w:t>
      </w:r>
      <w:r w:rsidR="00DA1BBA">
        <w:t xml:space="preserve">mittwochs </w:t>
      </w:r>
      <w:r>
        <w:t>keine Zeit für sie hat, hat er ihr angeboten</w:t>
      </w:r>
      <w:r w:rsidR="00DA1BBA">
        <w:t>, einmal</w:t>
      </w:r>
      <w:r>
        <w:t xml:space="preserve"> mit</w:t>
      </w:r>
      <w:r w:rsidR="00DA1BBA">
        <w:t xml:space="preserve"> zur Tafel </w:t>
      </w:r>
      <w:r>
        <w:t>zu</w:t>
      </w:r>
      <w:r w:rsidR="00DA1BBA">
        <w:t xml:space="preserve"> </w:t>
      </w:r>
      <w:r>
        <w:t xml:space="preserve">kommen. </w:t>
      </w:r>
    </w:p>
    <w:p w14:paraId="43146682" w14:textId="77777777" w:rsidR="00DA1BBA" w:rsidRDefault="00DA1BBA" w:rsidP="00DA1BBA">
      <w:pPr>
        <w:pBdr>
          <w:top w:val="single" w:sz="4" w:space="1" w:color="auto"/>
          <w:left w:val="single" w:sz="4" w:space="4" w:color="auto"/>
          <w:bottom w:val="single" w:sz="4" w:space="1" w:color="auto"/>
          <w:right w:val="single" w:sz="4" w:space="4" w:color="auto"/>
        </w:pBdr>
      </w:pPr>
    </w:p>
    <w:p w14:paraId="10B33C78" w14:textId="0A358AA4" w:rsidR="007E2225" w:rsidRDefault="007E2225" w:rsidP="00DA1BBA">
      <w:pPr>
        <w:pBdr>
          <w:top w:val="single" w:sz="4" w:space="1" w:color="auto"/>
          <w:left w:val="single" w:sz="4" w:space="4" w:color="auto"/>
          <w:bottom w:val="single" w:sz="4" w:space="1" w:color="auto"/>
          <w:right w:val="single" w:sz="4" w:space="4" w:color="auto"/>
        </w:pBdr>
      </w:pPr>
      <w:r>
        <w:t>Mit dem Transporter fahren sie zu mehreren Supermärkten und sammeln Lebensmittel ein</w:t>
      </w:r>
      <w:r w:rsidR="00DA1BBA">
        <w:t>, die nicht mehr verkauft werden</w:t>
      </w:r>
      <w:r>
        <w:t>. Bei der Tafel werden diese an viele Menschen verteilt, die nicht genug Geld haben, um sich selbst ausreichend mit Lebensmitteln zu versorgen.</w:t>
      </w:r>
    </w:p>
    <w:p w14:paraId="14824E96" w14:textId="77777777" w:rsidR="00DA1BBA" w:rsidRDefault="00DA1BBA" w:rsidP="00DA1BBA">
      <w:pPr>
        <w:pBdr>
          <w:top w:val="single" w:sz="4" w:space="1" w:color="auto"/>
          <w:left w:val="single" w:sz="4" w:space="4" w:color="auto"/>
          <w:bottom w:val="single" w:sz="4" w:space="1" w:color="auto"/>
          <w:right w:val="single" w:sz="4" w:space="4" w:color="auto"/>
        </w:pBdr>
      </w:pPr>
    </w:p>
    <w:p w14:paraId="4723815D" w14:textId="00AD5429" w:rsidR="007E2225" w:rsidRDefault="007E2225" w:rsidP="00DA1BBA">
      <w:pPr>
        <w:pBdr>
          <w:top w:val="single" w:sz="4" w:space="1" w:color="auto"/>
          <w:left w:val="single" w:sz="4" w:space="4" w:color="auto"/>
          <w:bottom w:val="single" w:sz="4" w:space="1" w:color="auto"/>
          <w:right w:val="single" w:sz="4" w:space="4" w:color="auto"/>
        </w:pBdr>
      </w:pPr>
      <w:r>
        <w:t>Auf dem Heimweg fragt Mia ihren Vater, warum er diesen Job macht. Er hat doch schon einen Beruf. Mias Vater lächelt. „Das hier ist kein Job, Mia, sondern ein Ehrenamt. Es ist sehr wichtig für die Gesellschaft, dass es Menschen gibt, die auch ehrenamtlich arbeiten.“</w:t>
      </w:r>
    </w:p>
    <w:p w14:paraId="31A62616" w14:textId="77777777" w:rsidR="00DA1BBA" w:rsidRDefault="00DA1BBA" w:rsidP="00DA1BBA">
      <w:pPr>
        <w:pBdr>
          <w:top w:val="single" w:sz="4" w:space="1" w:color="auto"/>
          <w:left w:val="single" w:sz="4" w:space="4" w:color="auto"/>
          <w:bottom w:val="single" w:sz="4" w:space="1" w:color="auto"/>
          <w:right w:val="single" w:sz="4" w:space="4" w:color="auto"/>
        </w:pBdr>
      </w:pPr>
    </w:p>
    <w:p w14:paraId="50EB1383" w14:textId="77777777" w:rsidR="00DA1BBA" w:rsidRDefault="00DA1BBA" w:rsidP="00DA1BBA">
      <w:pPr>
        <w:pBdr>
          <w:top w:val="single" w:sz="4" w:space="1" w:color="auto"/>
          <w:left w:val="single" w:sz="4" w:space="4" w:color="auto"/>
          <w:bottom w:val="single" w:sz="4" w:space="1" w:color="auto"/>
          <w:right w:val="single" w:sz="4" w:space="4" w:color="auto"/>
        </w:pBdr>
      </w:pPr>
    </w:p>
    <w:p w14:paraId="3826A859" w14:textId="77777777" w:rsidR="002C24B7" w:rsidRDefault="002C24B7" w:rsidP="00FD20A8"/>
    <w:p w14:paraId="6E1300C4" w14:textId="77777777" w:rsidR="00DA1BBA" w:rsidRDefault="00DA1BBA" w:rsidP="00FD20A8"/>
    <w:p w14:paraId="34F3A838" w14:textId="77777777" w:rsidR="00DA1BBA" w:rsidRDefault="00DA1BBA" w:rsidP="00FD20A8"/>
    <w:p w14:paraId="3E1536D3" w14:textId="6EBA2CE2" w:rsidR="002C24B7" w:rsidRPr="002C24B7" w:rsidRDefault="002C24B7" w:rsidP="00DA1BBA">
      <w:pPr>
        <w:shd w:val="clear" w:color="auto" w:fill="D9D9D9" w:themeFill="background1" w:themeFillShade="D9"/>
        <w:rPr>
          <w:b/>
        </w:rPr>
      </w:pPr>
      <w:r w:rsidRPr="002C24B7">
        <w:rPr>
          <w:b/>
        </w:rPr>
        <w:t>Fragestellung</w:t>
      </w:r>
      <w:r w:rsidR="00DA1BBA">
        <w:rPr>
          <w:b/>
        </w:rPr>
        <w:t>en</w:t>
      </w:r>
    </w:p>
    <w:p w14:paraId="4EE503FC" w14:textId="77777777" w:rsidR="002C24B7" w:rsidRDefault="002C24B7" w:rsidP="00DA1BBA">
      <w:pPr>
        <w:shd w:val="clear" w:color="auto" w:fill="D9D9D9" w:themeFill="background1" w:themeFillShade="D9"/>
      </w:pPr>
    </w:p>
    <w:p w14:paraId="42D6B164" w14:textId="409FD509" w:rsidR="002C24B7" w:rsidRDefault="007E2225" w:rsidP="00DA1BBA">
      <w:pPr>
        <w:shd w:val="clear" w:color="auto" w:fill="D9D9D9" w:themeFill="background1" w:themeFillShade="D9"/>
      </w:pPr>
      <w:r>
        <w:t xml:space="preserve">Warum ist </w:t>
      </w:r>
      <w:r w:rsidR="00DA1BBA">
        <w:t>das</w:t>
      </w:r>
      <w:r>
        <w:t xml:space="preserve"> Ehrenamt gesellschaftlich so wichtig? Und was hat das eigentlich mit Ehre zu tun?</w:t>
      </w:r>
    </w:p>
    <w:p w14:paraId="7D831D30" w14:textId="77777777" w:rsidR="00DA1BBA" w:rsidRDefault="00DA1BBA" w:rsidP="00DA1BBA">
      <w:pPr>
        <w:shd w:val="clear" w:color="auto" w:fill="D9D9D9" w:themeFill="background1" w:themeFillShade="D9"/>
      </w:pPr>
    </w:p>
    <w:p w14:paraId="416010CF" w14:textId="77777777" w:rsidR="002C24B7" w:rsidRDefault="002C24B7" w:rsidP="00FD20A8"/>
    <w:p w14:paraId="670E6DFA" w14:textId="77777777" w:rsidR="00DA1BBA" w:rsidRDefault="00DA1BBA" w:rsidP="00FD20A8">
      <w:pPr>
        <w:rPr>
          <w:b/>
        </w:rPr>
      </w:pPr>
    </w:p>
    <w:p w14:paraId="1D71B9FB" w14:textId="02894450" w:rsidR="002C24B7" w:rsidRDefault="002C24B7" w:rsidP="00FD20A8">
      <w:pPr>
        <w:rPr>
          <w:b/>
        </w:rPr>
      </w:pPr>
      <w:r>
        <w:rPr>
          <w:b/>
        </w:rPr>
        <w:t>Aufgabe</w:t>
      </w:r>
      <w:r w:rsidR="00DA1BBA">
        <w:rPr>
          <w:b/>
        </w:rPr>
        <w:t>n</w:t>
      </w:r>
    </w:p>
    <w:p w14:paraId="2EF8916D" w14:textId="75463A5C" w:rsidR="002C24B7" w:rsidRDefault="002C24B7" w:rsidP="00FD20A8">
      <w:pPr>
        <w:rPr>
          <w:b/>
        </w:rPr>
      </w:pPr>
    </w:p>
    <w:p w14:paraId="10EFC1C4" w14:textId="5C35B01E" w:rsidR="002C24B7" w:rsidRDefault="00DA1BBA" w:rsidP="00DA1BBA">
      <w:pPr>
        <w:pStyle w:val="ekvaufzhlung1"/>
        <w:tabs>
          <w:tab w:val="clear" w:pos="794"/>
        </w:tabs>
        <w:ind w:left="0" w:firstLine="0"/>
      </w:pPr>
      <w:r w:rsidRPr="00DA1BBA">
        <w:rPr>
          <w:rStyle w:val="ekvnummerierung"/>
        </w:rPr>
        <w:t xml:space="preserve">1 </w:t>
      </w:r>
      <w:r>
        <w:t>Bildet Teams. V</w:t>
      </w:r>
      <w:r w:rsidR="002C24B7">
        <w:t>erteilt die Karten in eurem Team. Lest die Informationen gründlich</w:t>
      </w:r>
      <w:r>
        <w:t>. St</w:t>
      </w:r>
      <w:r w:rsidR="002C24B7">
        <w:t>ellt euch die Karten gegenseitig vor.</w:t>
      </w:r>
    </w:p>
    <w:p w14:paraId="6A2B2FA0" w14:textId="77777777" w:rsidR="00DA1BBA" w:rsidRDefault="00DA1BBA" w:rsidP="00DA1BBA">
      <w:pPr>
        <w:pStyle w:val="ekvaufzhlung1"/>
        <w:tabs>
          <w:tab w:val="clear" w:pos="794"/>
        </w:tabs>
        <w:ind w:left="0" w:firstLine="0"/>
      </w:pPr>
    </w:p>
    <w:p w14:paraId="1E503206" w14:textId="77777777" w:rsidR="00DA1BBA" w:rsidRDefault="00DA1BBA" w:rsidP="00DA1BBA">
      <w:pPr>
        <w:pStyle w:val="ekvaufzhlung1"/>
        <w:tabs>
          <w:tab w:val="clear" w:pos="794"/>
        </w:tabs>
        <w:ind w:left="0" w:firstLine="0"/>
      </w:pPr>
    </w:p>
    <w:p w14:paraId="58E93466" w14:textId="6D4451D2" w:rsidR="002C24B7" w:rsidRDefault="00DA1BBA" w:rsidP="00FD20A8">
      <w:r>
        <w:rPr>
          <w:rStyle w:val="ekvnummerierung"/>
        </w:rPr>
        <w:t xml:space="preserve">2 </w:t>
      </w:r>
      <w:r w:rsidR="002C24B7">
        <w:t>Ordnet die Karten so, dass sich ein logisches Netz ergibt, mit dessen Hilfe ihr d</w:t>
      </w:r>
      <w:r w:rsidR="00CA4E87">
        <w:t xml:space="preserve">ie Fragestellung </w:t>
      </w:r>
      <w:r w:rsidR="00756598">
        <w:t>um das Ehrenamt von Mias Vater lösen könnt.</w:t>
      </w:r>
    </w:p>
    <w:p w14:paraId="2596E826" w14:textId="77777777" w:rsidR="00DA1BBA" w:rsidRDefault="00DA1BBA" w:rsidP="00FD20A8"/>
    <w:p w14:paraId="4354B9B6" w14:textId="77777777" w:rsidR="00DA1BBA" w:rsidRDefault="00DA1BBA" w:rsidP="00FD20A8"/>
    <w:p w14:paraId="058C0FBD" w14:textId="17A9AFC3" w:rsidR="002C24B7" w:rsidRDefault="00DA1BBA" w:rsidP="00FD20A8">
      <w:r>
        <w:rPr>
          <w:rStyle w:val="ekvnummerierung"/>
        </w:rPr>
        <w:t xml:space="preserve">3 </w:t>
      </w:r>
      <w:r w:rsidR="002C24B7">
        <w:t xml:space="preserve">Bereitet </w:t>
      </w:r>
      <w:r>
        <w:t xml:space="preserve">eure Präsentation vor </w:t>
      </w:r>
      <w:r w:rsidR="002C24B7">
        <w:t>der Klasse vor.</w:t>
      </w:r>
    </w:p>
    <w:p w14:paraId="6944819A" w14:textId="77777777" w:rsidR="0005503E" w:rsidRDefault="0005503E">
      <w:pPr>
        <w:tabs>
          <w:tab w:val="clear" w:pos="340"/>
          <w:tab w:val="clear" w:pos="595"/>
          <w:tab w:val="clear" w:pos="851"/>
        </w:tabs>
        <w:spacing w:after="160" w:line="259" w:lineRule="auto"/>
      </w:pPr>
      <w:r>
        <w:br w:type="page"/>
      </w:r>
    </w:p>
    <w:tbl>
      <w:tblPr>
        <w:tblStyle w:val="Tabellenraster"/>
        <w:tblW w:w="0" w:type="auto"/>
        <w:tblLook w:val="04A0" w:firstRow="1" w:lastRow="0" w:firstColumn="1" w:lastColumn="0" w:noHBand="0" w:noVBand="1"/>
      </w:tblPr>
      <w:tblGrid>
        <w:gridCol w:w="4672"/>
        <w:gridCol w:w="4672"/>
      </w:tblGrid>
      <w:tr w:rsidR="0005503E" w14:paraId="53AF5832" w14:textId="77777777" w:rsidTr="0005503E">
        <w:trPr>
          <w:trHeight w:val="2211"/>
        </w:trPr>
        <w:tc>
          <w:tcPr>
            <w:tcW w:w="4672" w:type="dxa"/>
            <w:vAlign w:val="center"/>
          </w:tcPr>
          <w:p w14:paraId="042CD6C7" w14:textId="77777777" w:rsidR="0005503E" w:rsidRDefault="007E2225" w:rsidP="007E2225">
            <w:pPr>
              <w:jc w:val="center"/>
            </w:pPr>
            <w:r>
              <w:lastRenderedPageBreak/>
              <w:t xml:space="preserve">Die „Tafeln“ sind Organisationen, die Lebensmittel retten, die zum Beispiel von Supermärkten sonst weggeworfen würden, weil man sie nicht mehr verkaufen kann. Die Tafeln verteilen diese Lebensmittel an Menschen, die in Armut leben. </w:t>
            </w:r>
          </w:p>
        </w:tc>
        <w:tc>
          <w:tcPr>
            <w:tcW w:w="4672" w:type="dxa"/>
            <w:vAlign w:val="center"/>
          </w:tcPr>
          <w:p w14:paraId="5FD76534" w14:textId="77777777" w:rsidR="001D3CBB" w:rsidRDefault="007E2225" w:rsidP="00D9309A">
            <w:pPr>
              <w:jc w:val="center"/>
            </w:pPr>
            <w:r>
              <w:t xml:space="preserve">Die </w:t>
            </w:r>
            <w:r w:rsidR="001D3CBB">
              <w:t>m</w:t>
            </w:r>
            <w:r>
              <w:t>eisten Mitarbeiter</w:t>
            </w:r>
            <w:r w:rsidR="001D3CBB">
              <w:t xml:space="preserve"> und Mitarbeiter</w:t>
            </w:r>
            <w:r>
              <w:t xml:space="preserve">innen </w:t>
            </w:r>
          </w:p>
          <w:p w14:paraId="47383E00" w14:textId="35F70068" w:rsidR="0005503E" w:rsidRDefault="007E2225" w:rsidP="00D9309A">
            <w:pPr>
              <w:jc w:val="center"/>
            </w:pPr>
            <w:r>
              <w:t>der Tafeln sind ehrenamtlich tätig.</w:t>
            </w:r>
          </w:p>
        </w:tc>
      </w:tr>
      <w:tr w:rsidR="0005503E" w14:paraId="3D471E1E" w14:textId="77777777" w:rsidTr="0005503E">
        <w:trPr>
          <w:trHeight w:val="2211"/>
        </w:trPr>
        <w:tc>
          <w:tcPr>
            <w:tcW w:w="4672" w:type="dxa"/>
            <w:vAlign w:val="center"/>
          </w:tcPr>
          <w:p w14:paraId="08D759F9" w14:textId="3A3E5613" w:rsidR="0005503E" w:rsidRDefault="007E2225" w:rsidP="009D5423">
            <w:pPr>
              <w:jc w:val="center"/>
            </w:pPr>
            <w:r>
              <w:t xml:space="preserve">Die Bezeichnung </w:t>
            </w:r>
            <w:r w:rsidR="001D3CBB">
              <w:t>„</w:t>
            </w:r>
            <w:r>
              <w:t>Ehrenamt</w:t>
            </w:r>
            <w:r w:rsidR="001D3CBB">
              <w:t>“</w:t>
            </w:r>
            <w:r>
              <w:t xml:space="preserve"> wird für Tätigkeiten verwendet, die Menschen ausüben</w:t>
            </w:r>
            <w:r w:rsidR="001D3CBB">
              <w:t>,</w:t>
            </w:r>
            <w:r>
              <w:t xml:space="preserve"> ohne dafür einen Arbeitslohn zu erhalten. Sie arbeiten aus Freude und für „die Ehre“. Allenfalls erhalten sie eine Aufwandsentschädigung, die zum Beispiel Fahrtkosten ersetzen soll.</w:t>
            </w:r>
          </w:p>
        </w:tc>
        <w:tc>
          <w:tcPr>
            <w:tcW w:w="4672" w:type="dxa"/>
            <w:vAlign w:val="center"/>
          </w:tcPr>
          <w:p w14:paraId="48A356D6" w14:textId="0478E2E2" w:rsidR="0005503E" w:rsidRDefault="001F211A" w:rsidP="001F211A">
            <w:pPr>
              <w:jc w:val="center"/>
            </w:pPr>
            <w:r>
              <w:t>Ehrenamtliche Arbeit ist „gemeinwohlorientiert“, das heißt</w:t>
            </w:r>
            <w:r w:rsidR="001D3CBB">
              <w:t>,</w:t>
            </w:r>
            <w:r>
              <w:t xml:space="preserve"> sie ist darauf ausgerichtet etwas Nützliches für die Gesellschaft zu tun und zum Wohlergehen von Menschen beizutragen.</w:t>
            </w:r>
          </w:p>
        </w:tc>
      </w:tr>
      <w:tr w:rsidR="0005503E" w14:paraId="6A40847C" w14:textId="77777777" w:rsidTr="0005503E">
        <w:trPr>
          <w:trHeight w:val="2211"/>
        </w:trPr>
        <w:tc>
          <w:tcPr>
            <w:tcW w:w="4672" w:type="dxa"/>
            <w:vAlign w:val="center"/>
          </w:tcPr>
          <w:p w14:paraId="675FC326" w14:textId="172B4960" w:rsidR="001D3CBB" w:rsidRDefault="00E668DE" w:rsidP="00E668DE">
            <w:pPr>
              <w:jc w:val="center"/>
            </w:pPr>
            <w:r>
              <w:t>Ehrenamtliche Tätigkeiten sind vielfältig. Ehrenamtliche arbeiten zum Beispiel als Gruppenleite</w:t>
            </w:r>
            <w:r w:rsidR="001D3CBB">
              <w:t>nde</w:t>
            </w:r>
            <w:r>
              <w:t xml:space="preserve"> in Sportvereinen, </w:t>
            </w:r>
            <w:r w:rsidR="001D3CBB">
              <w:t xml:space="preserve">bei der </w:t>
            </w:r>
            <w:r>
              <w:t>Hausaufgabenhilfe</w:t>
            </w:r>
            <w:r w:rsidR="001D3CBB">
              <w:t>,</w:t>
            </w:r>
            <w:r>
              <w:t xml:space="preserve"> </w:t>
            </w:r>
            <w:r w:rsidR="001D3CBB">
              <w:t xml:space="preserve">als </w:t>
            </w:r>
            <w:r>
              <w:t>Nachmittagsbetreuer</w:t>
            </w:r>
            <w:r w:rsidR="001D3CBB">
              <w:t>/</w:t>
            </w:r>
          </w:p>
          <w:p w14:paraId="6C5B3E96" w14:textId="4A71A2E6" w:rsidR="0005503E" w:rsidRDefault="001D3CBB" w:rsidP="00E668DE">
            <w:pPr>
              <w:jc w:val="center"/>
            </w:pPr>
            <w:r>
              <w:t>-</w:t>
            </w:r>
            <w:r w:rsidR="00E668DE">
              <w:t xml:space="preserve">innen oder </w:t>
            </w:r>
            <w:r>
              <w:t xml:space="preserve">sind eine hilfreiche Hand im </w:t>
            </w:r>
            <w:r w:rsidR="006B0337">
              <w:t xml:space="preserve">Alltag und </w:t>
            </w:r>
            <w:r>
              <w:t xml:space="preserve">bieten </w:t>
            </w:r>
            <w:r w:rsidR="00E668DE">
              <w:t>Gesellschaft für ältere Menschen, die keine Angehörigen mehr haben.</w:t>
            </w:r>
          </w:p>
        </w:tc>
        <w:tc>
          <w:tcPr>
            <w:tcW w:w="4672" w:type="dxa"/>
            <w:vAlign w:val="center"/>
          </w:tcPr>
          <w:p w14:paraId="49AEB5B6" w14:textId="77777777" w:rsidR="001D2CF5" w:rsidRDefault="00D5634D" w:rsidP="004F783D">
            <w:pPr>
              <w:jc w:val="center"/>
            </w:pPr>
            <w:r>
              <w:t xml:space="preserve">Mias Vater arbeitet einmal pro Woche für die Tafel und sammelt Lebensmittel </w:t>
            </w:r>
            <w:r w:rsidR="001D2CF5">
              <w:t xml:space="preserve">in </w:t>
            </w:r>
            <w:r>
              <w:t xml:space="preserve">Supermärkten ein. </w:t>
            </w:r>
          </w:p>
          <w:p w14:paraId="037CEA98" w14:textId="29BD9E19" w:rsidR="0005503E" w:rsidRDefault="00D5634D" w:rsidP="004F783D">
            <w:pPr>
              <w:jc w:val="center"/>
            </w:pPr>
            <w:r>
              <w:t>Die Supermärkte überlassen die Lebensmittel den Tafeln</w:t>
            </w:r>
            <w:r w:rsidR="001D2CF5">
              <w:t xml:space="preserve">, aber sie </w:t>
            </w:r>
            <w:r>
              <w:t xml:space="preserve">müssen abgeholt werden, </w:t>
            </w:r>
            <w:r w:rsidR="001D2CF5">
              <w:t xml:space="preserve">um </w:t>
            </w:r>
            <w:r>
              <w:t xml:space="preserve">zu den Menschen </w:t>
            </w:r>
            <w:r w:rsidR="001D2CF5">
              <w:t>zu gelangen</w:t>
            </w:r>
            <w:r>
              <w:t xml:space="preserve">, die </w:t>
            </w:r>
            <w:r w:rsidR="001D2CF5">
              <w:t xml:space="preserve">die Lebensmittel </w:t>
            </w:r>
            <w:r>
              <w:t>dringend brauchen.</w:t>
            </w:r>
          </w:p>
        </w:tc>
      </w:tr>
      <w:tr w:rsidR="0005503E" w14:paraId="4091502A" w14:textId="77777777" w:rsidTr="0005503E">
        <w:trPr>
          <w:trHeight w:val="2211"/>
        </w:trPr>
        <w:tc>
          <w:tcPr>
            <w:tcW w:w="4672" w:type="dxa"/>
            <w:vAlign w:val="center"/>
          </w:tcPr>
          <w:p w14:paraId="48277CE3" w14:textId="6A66FE05" w:rsidR="0005503E" w:rsidRDefault="00D8618B" w:rsidP="00F619E1">
            <w:pPr>
              <w:jc w:val="center"/>
            </w:pPr>
            <w:r>
              <w:t>Ehrenämter werden gru</w:t>
            </w:r>
            <w:r w:rsidR="00F619E1">
              <w:t>ndsätzlich freiwillig ausgeübt. Niemand kann gezwungen werden</w:t>
            </w:r>
            <w:r w:rsidR="001D2CF5">
              <w:t>,</w:t>
            </w:r>
            <w:r w:rsidR="00F619E1">
              <w:t xml:space="preserve"> ehrenamtlich zu arbeiten.</w:t>
            </w:r>
          </w:p>
        </w:tc>
        <w:tc>
          <w:tcPr>
            <w:tcW w:w="4672" w:type="dxa"/>
            <w:vAlign w:val="center"/>
          </w:tcPr>
          <w:p w14:paraId="2DEEE343" w14:textId="0E7A5F2E" w:rsidR="0005503E" w:rsidRDefault="00154BEB" w:rsidP="0005503E">
            <w:pPr>
              <w:jc w:val="center"/>
            </w:pPr>
            <w:r>
              <w:t xml:space="preserve">Ehrenamtliche Tätigkeiten decken oft </w:t>
            </w:r>
            <w:r w:rsidR="001D2CF5">
              <w:t xml:space="preserve">gesellschaftliche </w:t>
            </w:r>
            <w:r>
              <w:t>Bereiche ab, die notwendig sind oder nützlich, die aber weder durch den Staat noch durch private Unternehmen abgedeckt werden.</w:t>
            </w:r>
          </w:p>
        </w:tc>
      </w:tr>
      <w:tr w:rsidR="0005503E" w14:paraId="1257E5B2" w14:textId="77777777" w:rsidTr="0005503E">
        <w:trPr>
          <w:trHeight w:val="2211"/>
        </w:trPr>
        <w:tc>
          <w:tcPr>
            <w:tcW w:w="4672" w:type="dxa"/>
            <w:vAlign w:val="center"/>
          </w:tcPr>
          <w:p w14:paraId="21BD3865" w14:textId="77777777" w:rsidR="0005503E" w:rsidRDefault="002E0E7F" w:rsidP="002E0E7F">
            <w:pPr>
              <w:jc w:val="center"/>
            </w:pPr>
            <w:r>
              <w:t xml:space="preserve">Auch die freiwilligen Feuerwehren </w:t>
            </w:r>
            <w:r w:rsidR="00DE3D17">
              <w:t xml:space="preserve">und das Technische Hilfswerk (THW) </w:t>
            </w:r>
            <w:r>
              <w:t>bestehen aus Menschen, die ein Ehrenamt ausüben.</w:t>
            </w:r>
          </w:p>
        </w:tc>
        <w:tc>
          <w:tcPr>
            <w:tcW w:w="4672" w:type="dxa"/>
            <w:vAlign w:val="center"/>
          </w:tcPr>
          <w:p w14:paraId="73294C10" w14:textId="07A20F0D" w:rsidR="0005503E" w:rsidRDefault="00C67CD2" w:rsidP="00C67CD2">
            <w:pPr>
              <w:jc w:val="center"/>
            </w:pPr>
            <w:r>
              <w:t>Je nachdem</w:t>
            </w:r>
            <w:r w:rsidR="001D2CF5">
              <w:t>,</w:t>
            </w:r>
            <w:r>
              <w:t xml:space="preserve"> wie weit man den Ehrenamtsbegriff fasst</w:t>
            </w:r>
            <w:r w:rsidR="00F376B5">
              <w:t>,</w:t>
            </w:r>
            <w:r>
              <w:t xml:space="preserve"> übten 2023 zwischen </w:t>
            </w:r>
            <w:r w:rsidR="000955AC">
              <w:t xml:space="preserve">16 </w:t>
            </w:r>
            <w:r>
              <w:t xml:space="preserve">und 30 </w:t>
            </w:r>
            <w:r w:rsidR="000955AC">
              <w:t xml:space="preserve">Millionen Menschen in Deutschland </w:t>
            </w:r>
            <w:r w:rsidR="00891C27">
              <w:t>ein</w:t>
            </w:r>
            <w:r w:rsidR="000955AC">
              <w:t xml:space="preserve"> Ehrenamt aus.</w:t>
            </w:r>
          </w:p>
        </w:tc>
      </w:tr>
      <w:tr w:rsidR="0005503E" w14:paraId="5C5C62EC" w14:textId="77777777" w:rsidTr="0005503E">
        <w:trPr>
          <w:trHeight w:val="2211"/>
        </w:trPr>
        <w:tc>
          <w:tcPr>
            <w:tcW w:w="4672" w:type="dxa"/>
            <w:vAlign w:val="center"/>
          </w:tcPr>
          <w:p w14:paraId="51139616" w14:textId="57031565" w:rsidR="0005503E" w:rsidRDefault="001D2CF5" w:rsidP="0005503E">
            <w:pPr>
              <w:jc w:val="center"/>
            </w:pPr>
            <w:r>
              <w:t xml:space="preserve">Ein </w:t>
            </w:r>
            <w:r w:rsidR="000955AC">
              <w:t xml:space="preserve">Engagement </w:t>
            </w:r>
            <w:r>
              <w:t xml:space="preserve">in </w:t>
            </w:r>
            <w:r w:rsidR="000955AC">
              <w:t>ehrenamtliche Tätigkeit</w:t>
            </w:r>
            <w:r>
              <w:t>en</w:t>
            </w:r>
            <w:r w:rsidR="000955AC">
              <w:t xml:space="preserve"> ist sozial erwünscht und gesellschaftlich angesehen. Das heißt, dass die</w:t>
            </w:r>
            <w:r>
              <w:t xml:space="preserve"> Helfenden</w:t>
            </w:r>
            <w:r w:rsidR="000955AC">
              <w:t xml:space="preserve"> von ihren Mitmenschen Anerkennung für ihre Tätigkeiten erhalten.</w:t>
            </w:r>
          </w:p>
        </w:tc>
        <w:tc>
          <w:tcPr>
            <w:tcW w:w="4672" w:type="dxa"/>
            <w:vAlign w:val="center"/>
          </w:tcPr>
          <w:p w14:paraId="77719B36" w14:textId="7F2F50B7" w:rsidR="0005503E" w:rsidRDefault="00040CCC" w:rsidP="00040CCC">
            <w:pPr>
              <w:jc w:val="center"/>
            </w:pPr>
            <w:r>
              <w:t xml:space="preserve">Ehrenamtliche Tätigkeiten werden meist </w:t>
            </w:r>
            <w:r w:rsidR="001D2CF5">
              <w:t xml:space="preserve">durch </w:t>
            </w:r>
            <w:r>
              <w:t>gemeinnützige Vereine organisiert. Sie bieten den Helfe</w:t>
            </w:r>
            <w:r w:rsidR="001D2CF5">
              <w:t xml:space="preserve">nden </w:t>
            </w:r>
            <w:r>
              <w:t>einen Rahmen und übernehmen z. B. die Verteilung von Aufgaben</w:t>
            </w:r>
            <w:r w:rsidR="006B134F">
              <w:t xml:space="preserve"> </w:t>
            </w:r>
            <w:r w:rsidR="001D2CF5">
              <w:t xml:space="preserve">und </w:t>
            </w:r>
            <w:r w:rsidR="006B134F">
              <w:t>sorgen dafür, dass alle Helfe</w:t>
            </w:r>
            <w:r w:rsidR="001D2CF5">
              <w:t xml:space="preserve">nden </w:t>
            </w:r>
            <w:r w:rsidR="006B134F">
              <w:t>bei ihren Tätigkeiten versichert sind</w:t>
            </w:r>
            <w:r>
              <w:t>.</w:t>
            </w:r>
          </w:p>
        </w:tc>
      </w:tr>
      <w:tr w:rsidR="0005503E" w14:paraId="2E2B6D0D" w14:textId="77777777" w:rsidTr="0005503E">
        <w:trPr>
          <w:trHeight w:val="2211"/>
        </w:trPr>
        <w:tc>
          <w:tcPr>
            <w:tcW w:w="4672" w:type="dxa"/>
            <w:vAlign w:val="center"/>
          </w:tcPr>
          <w:p w14:paraId="216D3D37" w14:textId="77777777" w:rsidR="002D6506" w:rsidRDefault="00414D4E" w:rsidP="0005503E">
            <w:pPr>
              <w:jc w:val="center"/>
            </w:pPr>
            <w:r>
              <w:lastRenderedPageBreak/>
              <w:t xml:space="preserve">Auch an ihrer Schule entdeckt Mia Ehrenämter. </w:t>
            </w:r>
          </w:p>
          <w:p w14:paraId="5F4BDEC2" w14:textId="6C33FC91" w:rsidR="0005503E" w:rsidRDefault="00414D4E" w:rsidP="0005503E">
            <w:pPr>
              <w:jc w:val="center"/>
            </w:pPr>
            <w:r>
              <w:t xml:space="preserve">Es gibt Mütter und Väter, die die Bibliothek betreuen. Und ein Verein schickt einmal in der Woche Menschen vorbei, die mit einigen </w:t>
            </w:r>
            <w:r w:rsidR="001D2CF5">
              <w:t>Schülern und Schülerinnen</w:t>
            </w:r>
            <w:r>
              <w:t xml:space="preserve"> lesen üben.</w:t>
            </w:r>
          </w:p>
        </w:tc>
        <w:tc>
          <w:tcPr>
            <w:tcW w:w="4672" w:type="dxa"/>
            <w:vAlign w:val="center"/>
          </w:tcPr>
          <w:p w14:paraId="621D66BC" w14:textId="77777777" w:rsidR="002D6506" w:rsidRDefault="00414D4E" w:rsidP="0005503E">
            <w:pPr>
              <w:jc w:val="center"/>
            </w:pPr>
            <w:r>
              <w:t>Anders als bei einem Hobby oder einer Freizeitbeschäftigung geht es im Ehrenamt darum</w:t>
            </w:r>
            <w:r w:rsidR="002D6506">
              <w:t>,</w:t>
            </w:r>
            <w:r>
              <w:t xml:space="preserve"> etwas Nützliches für die Gesellschaft zu tun. </w:t>
            </w:r>
          </w:p>
          <w:p w14:paraId="7CADAF4F" w14:textId="2D5A4D53" w:rsidR="0005503E" w:rsidRDefault="00342A61" w:rsidP="0005503E">
            <w:pPr>
              <w:jc w:val="center"/>
            </w:pPr>
            <w:r>
              <w:t>Aber das schließt nicht aus, dass v</w:t>
            </w:r>
            <w:r w:rsidR="00414D4E">
              <w:t xml:space="preserve">iele Menschen </w:t>
            </w:r>
            <w:r>
              <w:t>im Ehrenamt etwas tun</w:t>
            </w:r>
            <w:r w:rsidR="00414D4E">
              <w:t>, was ihnen Freude bereitet oder was sie gut können.</w:t>
            </w:r>
          </w:p>
        </w:tc>
      </w:tr>
      <w:tr w:rsidR="0005503E" w14:paraId="3DF35785" w14:textId="77777777" w:rsidTr="0005503E">
        <w:trPr>
          <w:trHeight w:val="2211"/>
        </w:trPr>
        <w:tc>
          <w:tcPr>
            <w:tcW w:w="4672" w:type="dxa"/>
            <w:vAlign w:val="center"/>
          </w:tcPr>
          <w:p w14:paraId="53034F3B" w14:textId="76418D02" w:rsidR="0005503E" w:rsidRDefault="005824C5" w:rsidP="0005503E">
            <w:pPr>
              <w:jc w:val="center"/>
            </w:pPr>
            <w:r>
              <w:t>Der</w:t>
            </w:r>
            <w:r w:rsidR="002D6506">
              <w:t>/Die</w:t>
            </w:r>
            <w:r>
              <w:t xml:space="preserve"> typische Ehrenamtliche in Deutschland ist mittleren Alters, hat ein gehobenes Bildungsniveau und ein überdurchschnittliches Einkommen.</w:t>
            </w:r>
          </w:p>
        </w:tc>
        <w:tc>
          <w:tcPr>
            <w:tcW w:w="4672" w:type="dxa"/>
            <w:vAlign w:val="center"/>
          </w:tcPr>
          <w:p w14:paraId="41037D86" w14:textId="3213B7FB" w:rsidR="0005503E" w:rsidRDefault="0016595E" w:rsidP="0005503E">
            <w:pPr>
              <w:jc w:val="center"/>
            </w:pPr>
            <w:r>
              <w:t>In ihrem Sportverein fragt Mia nach, wer</w:t>
            </w:r>
            <w:r w:rsidR="00342A61">
              <w:t xml:space="preserve"> dort</w:t>
            </w:r>
            <w:r>
              <w:t xml:space="preserve"> ehrenamtlich arbeitet. Fast alle Trainer</w:t>
            </w:r>
            <w:r w:rsidR="00342A61">
              <w:t xml:space="preserve"> und Trainer</w:t>
            </w:r>
            <w:r>
              <w:t>innen und die Mitglieder des Vorstandes stellen ihre Arbeitskraft freiwillig und ohne Lohn zur Verfügung. Nur die Mitarbeite</w:t>
            </w:r>
            <w:r w:rsidR="00342A61">
              <w:t>nden</w:t>
            </w:r>
            <w:r>
              <w:t xml:space="preserve"> </w:t>
            </w:r>
            <w:r w:rsidR="00342A61">
              <w:t xml:space="preserve">in </w:t>
            </w:r>
            <w:r>
              <w:t>der Geschäftsstelle sind fest angestellt.</w:t>
            </w:r>
          </w:p>
        </w:tc>
      </w:tr>
      <w:tr w:rsidR="00FA171B" w14:paraId="06ECD934" w14:textId="77777777" w:rsidTr="0005503E">
        <w:trPr>
          <w:trHeight w:val="2211"/>
        </w:trPr>
        <w:tc>
          <w:tcPr>
            <w:tcW w:w="4672" w:type="dxa"/>
            <w:vAlign w:val="center"/>
          </w:tcPr>
          <w:p w14:paraId="3B715AFD" w14:textId="36A9F6D4" w:rsidR="00FA171B" w:rsidRDefault="001079AF" w:rsidP="0005503E">
            <w:pPr>
              <w:jc w:val="center"/>
            </w:pPr>
            <w:r>
              <w:t xml:space="preserve">Als Mia ihren Vater fragt, ob er für immer bei der Tafel arbeiten möchte, schüttelt er den Kopf. „Nein. Ich würde mich freuen, wenn wir die Tafeln nicht mehr brauchen. Aber solange </w:t>
            </w:r>
            <w:r w:rsidR="002D6506">
              <w:t>Tafeln notwendig sind, möchte ich helfen</w:t>
            </w:r>
            <w:r>
              <w:t>.“</w:t>
            </w:r>
          </w:p>
        </w:tc>
        <w:tc>
          <w:tcPr>
            <w:tcW w:w="4672" w:type="dxa"/>
            <w:vAlign w:val="center"/>
          </w:tcPr>
          <w:p w14:paraId="5FA60440" w14:textId="77777777" w:rsidR="00342A61" w:rsidRDefault="005824C5" w:rsidP="0005503E">
            <w:pPr>
              <w:jc w:val="center"/>
            </w:pPr>
            <w:r>
              <w:t xml:space="preserve">Ein Ehrenamt </w:t>
            </w:r>
            <w:r w:rsidR="005F1507">
              <w:t xml:space="preserve">langfristig </w:t>
            </w:r>
            <w:r>
              <w:t>auszuüben</w:t>
            </w:r>
            <w:r w:rsidR="00F93ED5">
              <w:t>,</w:t>
            </w:r>
            <w:r>
              <w:t xml:space="preserve"> muss man sich leisten können. Es kostet Zeit und macht Arbeit. Trotzdem machen es viele Menschen sehr gern. </w:t>
            </w:r>
          </w:p>
          <w:p w14:paraId="3D1DC3C3" w14:textId="77777777" w:rsidR="00342A61" w:rsidRDefault="005824C5" w:rsidP="0005503E">
            <w:pPr>
              <w:jc w:val="center"/>
            </w:pPr>
            <w:r>
              <w:t>Ihre Motivation ist „das Richtige zu tun</w:t>
            </w:r>
            <w:r w:rsidR="00621DA3">
              <w:t>“</w:t>
            </w:r>
            <w:r>
              <w:t xml:space="preserve"> oder </w:t>
            </w:r>
          </w:p>
          <w:p w14:paraId="06BC754E" w14:textId="01B94F24" w:rsidR="00FA171B" w:rsidRDefault="005824C5" w:rsidP="0005503E">
            <w:pPr>
              <w:jc w:val="center"/>
            </w:pPr>
            <w:r>
              <w:t xml:space="preserve">„einen </w:t>
            </w:r>
            <w:r w:rsidR="00342A61">
              <w:t xml:space="preserve">wertvollen </w:t>
            </w:r>
            <w:r>
              <w:t>Beitrag zu leisten“.</w:t>
            </w:r>
          </w:p>
        </w:tc>
      </w:tr>
      <w:tr w:rsidR="00FA171B" w14:paraId="63CBA43B" w14:textId="77777777" w:rsidTr="0005503E">
        <w:trPr>
          <w:trHeight w:val="2211"/>
        </w:trPr>
        <w:tc>
          <w:tcPr>
            <w:tcW w:w="4672" w:type="dxa"/>
            <w:vAlign w:val="center"/>
          </w:tcPr>
          <w:p w14:paraId="47554548" w14:textId="46EAAF72" w:rsidR="00FA171B" w:rsidRDefault="00363F78" w:rsidP="00DD19B6">
            <w:pPr>
              <w:jc w:val="center"/>
            </w:pPr>
            <w:r>
              <w:t>Menschen, die ihre freie Zeit sicher planen können, also zum Beispiel keine schwankenden Dienstpläne haben und nicht zu stark durch Kinderbetreuung belastet sind, engagieren sich besonders häufig.</w:t>
            </w:r>
          </w:p>
        </w:tc>
        <w:tc>
          <w:tcPr>
            <w:tcW w:w="4672" w:type="dxa"/>
            <w:vAlign w:val="center"/>
          </w:tcPr>
          <w:p w14:paraId="2D4FA723" w14:textId="2F385FE0" w:rsidR="00FA171B" w:rsidRDefault="00C5438C" w:rsidP="00342A61">
            <w:pPr>
              <w:jc w:val="center"/>
            </w:pPr>
            <w:r>
              <w:t>Manche Menschen engagieren sich ehrenamtlich, weil sie hoffen, dass ihnen diese Tätigkeit auch beruflich nützt</w:t>
            </w:r>
            <w:r w:rsidR="00B8000F">
              <w:t xml:space="preserve">, da sie hier </w:t>
            </w:r>
            <w:r w:rsidR="00342A61">
              <w:t>z. B.</w:t>
            </w:r>
            <w:r w:rsidR="00B8000F">
              <w:t xml:space="preserve"> Fähigkeiten entwickeln oder erproben, die für sie auch beruflich wichtig sind</w:t>
            </w:r>
            <w:r>
              <w:t>.</w:t>
            </w:r>
          </w:p>
        </w:tc>
      </w:tr>
      <w:tr w:rsidR="00FA171B" w14:paraId="6D5E089D" w14:textId="77777777" w:rsidTr="0005503E">
        <w:trPr>
          <w:trHeight w:val="2211"/>
        </w:trPr>
        <w:tc>
          <w:tcPr>
            <w:tcW w:w="4672" w:type="dxa"/>
            <w:vAlign w:val="center"/>
          </w:tcPr>
          <w:p w14:paraId="16686652" w14:textId="1BDF5303" w:rsidR="00FA171B" w:rsidRDefault="00E47996" w:rsidP="00CA56B5">
            <w:pPr>
              <w:jc w:val="center"/>
            </w:pPr>
            <w:r>
              <w:t xml:space="preserve">Manche Menschen engagieren sich ehrenamtlich, weil sie sich so </w:t>
            </w:r>
            <w:r w:rsidR="00342A61">
              <w:t xml:space="preserve">auch </w:t>
            </w:r>
            <w:r>
              <w:t>für ihre persönlichen Interessen einsetzen oder hoffe</w:t>
            </w:r>
            <w:r w:rsidR="00F619E1">
              <w:t>n</w:t>
            </w:r>
            <w:r w:rsidR="00342A61">
              <w:t>,</w:t>
            </w:r>
            <w:r>
              <w:t xml:space="preserve"> Probleme zu lösen.</w:t>
            </w:r>
          </w:p>
        </w:tc>
        <w:tc>
          <w:tcPr>
            <w:tcW w:w="4672" w:type="dxa"/>
            <w:vAlign w:val="center"/>
          </w:tcPr>
          <w:p w14:paraId="4BE288B1" w14:textId="77777777" w:rsidR="00342A61" w:rsidRDefault="000833B1" w:rsidP="0005503E">
            <w:pPr>
              <w:jc w:val="center"/>
            </w:pPr>
            <w:r>
              <w:t xml:space="preserve">Viele Ehrenamtliche </w:t>
            </w:r>
            <w:r w:rsidR="00342A61">
              <w:t>sind langfristig engagiert,</w:t>
            </w:r>
            <w:r>
              <w:t xml:space="preserve"> </w:t>
            </w:r>
          </w:p>
          <w:p w14:paraId="3E2A0712" w14:textId="0CF91D37" w:rsidR="00FA171B" w:rsidRDefault="000833B1" w:rsidP="0005503E">
            <w:pPr>
              <w:jc w:val="center"/>
            </w:pPr>
            <w:r>
              <w:t>weil sie in den Vereinen ein Netzwerk finden und neue Menschen kennenlernen, mit denen sie gern Zeit verbringen. So verbinden sich ehrenamtliche Tätigkeit und Freizeit.</w:t>
            </w:r>
          </w:p>
        </w:tc>
      </w:tr>
      <w:tr w:rsidR="00FA171B" w14:paraId="4283A06C" w14:textId="77777777" w:rsidTr="0005503E">
        <w:trPr>
          <w:trHeight w:val="2211"/>
        </w:trPr>
        <w:tc>
          <w:tcPr>
            <w:tcW w:w="4672" w:type="dxa"/>
            <w:vAlign w:val="center"/>
          </w:tcPr>
          <w:p w14:paraId="75131F33" w14:textId="77777777" w:rsidR="00342A61" w:rsidRDefault="00B7299F" w:rsidP="00CD6E6D">
            <w:pPr>
              <w:jc w:val="center"/>
            </w:pPr>
            <w:r>
              <w:t>Ehrenamtliche ermöglichen heute</w:t>
            </w:r>
          </w:p>
          <w:p w14:paraId="4E71BF9E" w14:textId="79A0EC13" w:rsidR="00342A61" w:rsidRDefault="00B7299F" w:rsidP="00CD6E6D">
            <w:pPr>
              <w:jc w:val="center"/>
            </w:pPr>
            <w:r>
              <w:t xml:space="preserve">vielen Menschen in Deutschland kulturelle Teilhabe, </w:t>
            </w:r>
          </w:p>
          <w:p w14:paraId="4B7D6F63" w14:textId="5667AA0F" w:rsidR="00FA171B" w:rsidRDefault="00B7299F" w:rsidP="00342A61">
            <w:pPr>
              <w:jc w:val="center"/>
            </w:pPr>
            <w:r>
              <w:t>gesellschaftliche Integration</w:t>
            </w:r>
            <w:r w:rsidR="00342A61">
              <w:t xml:space="preserve">, </w:t>
            </w:r>
            <w:r>
              <w:t xml:space="preserve">soziale Interaktionen sowie </w:t>
            </w:r>
            <w:r w:rsidR="00342A61">
              <w:t>die Teilnahme an Aktionen, die gesundheitsförderlich sind</w:t>
            </w:r>
            <w:r>
              <w:t>.</w:t>
            </w:r>
          </w:p>
        </w:tc>
        <w:tc>
          <w:tcPr>
            <w:tcW w:w="4672" w:type="dxa"/>
            <w:vAlign w:val="center"/>
          </w:tcPr>
          <w:p w14:paraId="7162F135" w14:textId="77777777" w:rsidR="00342A61" w:rsidRDefault="00B7299F" w:rsidP="00B7299F">
            <w:pPr>
              <w:jc w:val="center"/>
            </w:pPr>
            <w:r>
              <w:t xml:space="preserve">Als größere Ströme </w:t>
            </w:r>
            <w:r w:rsidR="00342A61">
              <w:t>von</w:t>
            </w:r>
            <w:r>
              <w:t xml:space="preserve"> Flüchtlingen nach Deutschland kamen, engagierten sich viele Menschen spontan. Sie sammelten Kleidung und Lebensmittel für die Schutzsuchenden. </w:t>
            </w:r>
          </w:p>
          <w:p w14:paraId="262708A6" w14:textId="3EF252E5" w:rsidR="00FA171B" w:rsidRDefault="00B7299F" w:rsidP="00B7299F">
            <w:pPr>
              <w:jc w:val="center"/>
            </w:pPr>
            <w:r>
              <w:t>Sie organisierten Cafés und Treffen, bei denen die Geflüchteten ihre Deutschkenntnisse erproben konnten.</w:t>
            </w:r>
          </w:p>
        </w:tc>
      </w:tr>
      <w:tr w:rsidR="00F619E1" w14:paraId="0E1019AA" w14:textId="77777777" w:rsidTr="0005503E">
        <w:trPr>
          <w:trHeight w:val="2211"/>
        </w:trPr>
        <w:tc>
          <w:tcPr>
            <w:tcW w:w="4672" w:type="dxa"/>
            <w:vAlign w:val="center"/>
          </w:tcPr>
          <w:p w14:paraId="4EAE1A16" w14:textId="1AF0CCB3" w:rsidR="00F619E1" w:rsidRDefault="00F619E1" w:rsidP="00F619E1">
            <w:pPr>
              <w:jc w:val="center"/>
            </w:pPr>
            <w:r>
              <w:lastRenderedPageBreak/>
              <w:t xml:space="preserve">Mias Vater </w:t>
            </w:r>
            <w:r w:rsidR="00342A61">
              <w:t xml:space="preserve">endschied </w:t>
            </w:r>
            <w:r>
              <w:t>sich dafür</w:t>
            </w:r>
            <w:r w:rsidR="00342A61">
              <w:t>,</w:t>
            </w:r>
            <w:r>
              <w:t xml:space="preserve"> bei der Tafel zu arbeiten, weil eine Freundin ihm berichtet</w:t>
            </w:r>
            <w:r w:rsidR="00342A61">
              <w:t xml:space="preserve"> hatte</w:t>
            </w:r>
            <w:r>
              <w:t>, dass ein Fahrer für den Transporter fehlt. Sie hat</w:t>
            </w:r>
            <w:r w:rsidR="00342A61">
              <w:t>te</w:t>
            </w:r>
            <w:r>
              <w:t xml:space="preserve"> ihn gefragt, ob er helfen kann und er hat dafür seinen Dienstplan geändert</w:t>
            </w:r>
            <w:r w:rsidR="00342A61">
              <w:t xml:space="preserve">. Dazu ist </w:t>
            </w:r>
            <w:r>
              <w:t>er jedoch von niemandem verpflichtet worden.</w:t>
            </w:r>
          </w:p>
        </w:tc>
        <w:tc>
          <w:tcPr>
            <w:tcW w:w="4672" w:type="dxa"/>
            <w:vAlign w:val="center"/>
          </w:tcPr>
          <w:p w14:paraId="082BA971" w14:textId="77777777" w:rsidR="00F619E1" w:rsidRDefault="00F619E1" w:rsidP="002B1E29">
            <w:pPr>
              <w:jc w:val="center"/>
            </w:pPr>
            <w:r>
              <w:t xml:space="preserve">Mias Freundin </w:t>
            </w:r>
            <w:r w:rsidR="001A156A">
              <w:t xml:space="preserve">engagiert sich in der Nachbarschaftshilfe und </w:t>
            </w:r>
            <w:r>
              <w:t>führt den Hund einer älteren Dame aus</w:t>
            </w:r>
            <w:r w:rsidR="002B1E29">
              <w:t>.</w:t>
            </w:r>
            <w:r>
              <w:t xml:space="preserve"> </w:t>
            </w:r>
            <w:r w:rsidR="002B1E29">
              <w:t>So muss</w:t>
            </w:r>
            <w:r>
              <w:t xml:space="preserve"> die</w:t>
            </w:r>
            <w:r w:rsidR="002B1E29">
              <w:t xml:space="preserve"> Dame den Hund nicht abgeben</w:t>
            </w:r>
            <w:r>
              <w:t>, obwohl sie selbst ausgedehnte Spaziergänge nicht mehr schafft.</w:t>
            </w:r>
          </w:p>
        </w:tc>
      </w:tr>
      <w:tr w:rsidR="00F619E1" w14:paraId="48C7AA4E" w14:textId="77777777" w:rsidTr="0005503E">
        <w:trPr>
          <w:trHeight w:val="2211"/>
        </w:trPr>
        <w:tc>
          <w:tcPr>
            <w:tcW w:w="4672" w:type="dxa"/>
            <w:vAlign w:val="center"/>
          </w:tcPr>
          <w:p w14:paraId="1AB5386C" w14:textId="1CAFDAFC" w:rsidR="00F619E1" w:rsidRDefault="00F619E1" w:rsidP="00CD6E6D">
            <w:pPr>
              <w:jc w:val="center"/>
            </w:pPr>
            <w:r>
              <w:t>Mias Nachbarin hilft jeden zweiten Freitag im Seniorencaf</w:t>
            </w:r>
            <w:r w:rsidR="00342A61">
              <w:t>é</w:t>
            </w:r>
            <w:r>
              <w:t xml:space="preserve"> der örtlichen Kirchengemeinde aus. Sie backt einen Kuchen, kocht Kaffee, verteilt Plätzchen und unterhält sich mit den Gästen des Caf</w:t>
            </w:r>
            <w:r w:rsidR="00342A61">
              <w:t>é</w:t>
            </w:r>
            <w:r>
              <w:t>s.</w:t>
            </w:r>
          </w:p>
        </w:tc>
        <w:tc>
          <w:tcPr>
            <w:tcW w:w="4672" w:type="dxa"/>
            <w:vAlign w:val="center"/>
          </w:tcPr>
          <w:p w14:paraId="35423A69" w14:textId="2F5B7614" w:rsidR="00F619E1" w:rsidRDefault="00A304D5" w:rsidP="00B7299F">
            <w:pPr>
              <w:jc w:val="center"/>
            </w:pPr>
            <w:r>
              <w:t>Eine AG in Mias Schule organisiert Spenden für ein Frauenhaus. Sie verteilen Flyer, informieren die Schüler</w:t>
            </w:r>
            <w:r w:rsidR="00342A61">
              <w:t xml:space="preserve"> und Schüler</w:t>
            </w:r>
            <w:r>
              <w:t xml:space="preserve">innen in allen Klassen und fahren </w:t>
            </w:r>
            <w:r w:rsidR="00342A61">
              <w:t xml:space="preserve">die </w:t>
            </w:r>
            <w:r>
              <w:t>gesammelten Kleidungsstücke und Haushaltsgegenstände ins Frauenhaus.</w:t>
            </w:r>
          </w:p>
        </w:tc>
      </w:tr>
      <w:tr w:rsidR="00F619E1" w14:paraId="684219CE" w14:textId="77777777" w:rsidTr="0005503E">
        <w:trPr>
          <w:trHeight w:val="2211"/>
        </w:trPr>
        <w:tc>
          <w:tcPr>
            <w:tcW w:w="4672" w:type="dxa"/>
            <w:vAlign w:val="center"/>
          </w:tcPr>
          <w:p w14:paraId="2EDD5C36" w14:textId="308EE8C9" w:rsidR="00F619E1" w:rsidRDefault="007C5ACF" w:rsidP="00CD6E6D">
            <w:pPr>
              <w:jc w:val="center"/>
            </w:pPr>
            <w:r>
              <w:t xml:space="preserve">Mias Bruder ist in die freiwillige Feuerwehr im Ort eingetreten. Er hofft, dass er hier bereits </w:t>
            </w:r>
            <w:r w:rsidR="00342A61">
              <w:t>V</w:t>
            </w:r>
            <w:r>
              <w:t>ieles lernt, was ihm hilft</w:t>
            </w:r>
            <w:r w:rsidR="00507823">
              <w:t>,</w:t>
            </w:r>
            <w:r>
              <w:t xml:space="preserve"> später in einer Berufsfeuerwehr zu arbeiten.</w:t>
            </w:r>
          </w:p>
        </w:tc>
        <w:tc>
          <w:tcPr>
            <w:tcW w:w="4672" w:type="dxa"/>
            <w:vAlign w:val="center"/>
          </w:tcPr>
          <w:p w14:paraId="7D275057" w14:textId="77777777" w:rsidR="00F619E1" w:rsidRDefault="001A156A" w:rsidP="00B7299F">
            <w:pPr>
              <w:jc w:val="center"/>
            </w:pPr>
            <w:r>
              <w:t>Viele Menschen profitieren in ihrem Alltag von ehrenamtlichen Helferinnen und Helfern.</w:t>
            </w:r>
          </w:p>
        </w:tc>
      </w:tr>
      <w:tr w:rsidR="00F619E1" w14:paraId="6B84DE88" w14:textId="77777777" w:rsidTr="0005503E">
        <w:trPr>
          <w:trHeight w:val="2211"/>
        </w:trPr>
        <w:tc>
          <w:tcPr>
            <w:tcW w:w="4672" w:type="dxa"/>
            <w:vAlign w:val="center"/>
          </w:tcPr>
          <w:p w14:paraId="3069ABB1" w14:textId="77777777" w:rsidR="00507823" w:rsidRDefault="005F1507" w:rsidP="00CD6E6D">
            <w:pPr>
              <w:jc w:val="center"/>
            </w:pPr>
            <w:r>
              <w:t>Organisationen, die ehrenamtlich arbeiten</w:t>
            </w:r>
            <w:r w:rsidR="00507823">
              <w:t>,</w:t>
            </w:r>
            <w:r>
              <w:t xml:space="preserve"> </w:t>
            </w:r>
          </w:p>
          <w:p w14:paraId="2973DFAD" w14:textId="5D58BD79" w:rsidR="00507823" w:rsidRDefault="005F1507" w:rsidP="00CD6E6D">
            <w:pPr>
              <w:jc w:val="center"/>
            </w:pPr>
            <w:r>
              <w:t xml:space="preserve">suchen </w:t>
            </w:r>
            <w:r w:rsidR="00507823">
              <w:t xml:space="preserve">in der Regel immer weitere hilfreiche Hände. </w:t>
            </w:r>
          </w:p>
          <w:p w14:paraId="4AE4EBF2" w14:textId="50DF8165" w:rsidR="00F619E1" w:rsidRDefault="00507823" w:rsidP="00CD6E6D">
            <w:pPr>
              <w:jc w:val="center"/>
            </w:pPr>
            <w:r>
              <w:t xml:space="preserve">Sie freuen sich über regelmäßige, aber auch über </w:t>
            </w:r>
            <w:r w:rsidR="005F1507">
              <w:t>einmalige und punktuelle Unterstützung.</w:t>
            </w:r>
          </w:p>
        </w:tc>
        <w:tc>
          <w:tcPr>
            <w:tcW w:w="4672" w:type="dxa"/>
            <w:vAlign w:val="center"/>
          </w:tcPr>
          <w:p w14:paraId="4B3C8346" w14:textId="60EC6BE2" w:rsidR="00F619E1" w:rsidRDefault="00797ADE" w:rsidP="00CC68DA">
            <w:pPr>
              <w:jc w:val="center"/>
            </w:pPr>
            <w:r>
              <w:t>Ein Ehrenamt oder soziales Engagement k</w:t>
            </w:r>
            <w:r w:rsidR="00CC68DA">
              <w:t>an</w:t>
            </w:r>
            <w:r>
              <w:t>n den Horizont erweitern und neue Erfahrungen ermöglichen.</w:t>
            </w:r>
            <w:r w:rsidR="00CC68DA">
              <w:t xml:space="preserve"> Es ist nicht nur für die Unterstützten, sondern auch für die Unterstützenden wertvolle Zeit.</w:t>
            </w:r>
          </w:p>
        </w:tc>
      </w:tr>
    </w:tbl>
    <w:p w14:paraId="6359F9E5" w14:textId="77777777" w:rsidR="00F678FB" w:rsidRPr="00F678FB" w:rsidRDefault="00F678FB" w:rsidP="008D76B8"/>
    <w:sectPr w:rsidR="00F678FB" w:rsidRPr="00F678FB"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2D24E3" w14:textId="77777777" w:rsidR="00140F4D" w:rsidRDefault="00140F4D" w:rsidP="003C599D">
      <w:pPr>
        <w:spacing w:line="240" w:lineRule="auto"/>
      </w:pPr>
      <w:r>
        <w:separator/>
      </w:r>
    </w:p>
  </w:endnote>
  <w:endnote w:type="continuationSeparator" w:id="0">
    <w:p w14:paraId="13A29150" w14:textId="77777777" w:rsidR="00140F4D" w:rsidRDefault="00140F4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D2E3604" w14:textId="77777777" w:rsidTr="00503EE6">
      <w:trPr>
        <w:trHeight w:hRule="exact" w:val="680"/>
      </w:trPr>
      <w:tc>
        <w:tcPr>
          <w:tcW w:w="864" w:type="dxa"/>
          <w:noWrap/>
        </w:tcPr>
        <w:p w14:paraId="724A5646" w14:textId="77777777" w:rsidR="002659C5" w:rsidRPr="00913892" w:rsidRDefault="002659C5" w:rsidP="005E4C30">
          <w:pPr>
            <w:pStyle w:val="ekvpaginabild"/>
            <w:jc w:val="both"/>
          </w:pPr>
          <w:r w:rsidRPr="00913892">
            <w:rPr>
              <w:noProof/>
              <w:lang w:eastAsia="de-DE"/>
            </w:rPr>
            <w:drawing>
              <wp:inline distT="0" distB="0" distL="0" distR="0" wp14:anchorId="0F8595CF" wp14:editId="12D0EF2F">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28DCB7BD" w14:textId="6AD86A4E" w:rsidR="002659C5" w:rsidRPr="00913892" w:rsidRDefault="002659C5" w:rsidP="00503EE6">
          <w:pPr>
            <w:pStyle w:val="ekvpagina"/>
          </w:pPr>
          <w:r w:rsidRPr="00913892">
            <w:t xml:space="preserve">© Ernst Klett Verlag GmbH, </w:t>
          </w:r>
          <w:r w:rsidR="00CF40E8">
            <w:t>Stuttgart 202</w:t>
          </w:r>
          <w:r w:rsidR="00420680">
            <w:t>4</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36818E53" w14:textId="77777777" w:rsidR="007E692A" w:rsidRDefault="007E692A" w:rsidP="00947DC8">
          <w:pPr>
            <w:pStyle w:val="ekvquelle"/>
          </w:pPr>
          <w:r w:rsidRPr="00366271">
            <w:t>Autor/-in:</w:t>
          </w:r>
          <w:r>
            <w:t xml:space="preserve"> </w:t>
          </w:r>
          <w:r w:rsidR="00366271">
            <w:t>Swantje Becker</w:t>
          </w:r>
        </w:p>
        <w:p w14:paraId="6BE83CF8" w14:textId="1A034F23" w:rsidR="002659C5" w:rsidRPr="00913892" w:rsidRDefault="002659C5" w:rsidP="00947DC8">
          <w:pPr>
            <w:pStyle w:val="ekvquelle"/>
          </w:pPr>
        </w:p>
      </w:tc>
      <w:tc>
        <w:tcPr>
          <w:tcW w:w="813" w:type="dxa"/>
        </w:tcPr>
        <w:p w14:paraId="4777E237" w14:textId="77777777" w:rsidR="002659C5" w:rsidRPr="00913892" w:rsidRDefault="002659C5" w:rsidP="00913892">
          <w:pPr>
            <w:pStyle w:val="ekvpagina"/>
          </w:pPr>
        </w:p>
      </w:tc>
    </w:tr>
  </w:tbl>
  <w:p w14:paraId="50DB0FB8"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1F1E06" w14:textId="77777777" w:rsidR="00140F4D" w:rsidRDefault="00140F4D" w:rsidP="003C599D">
      <w:pPr>
        <w:spacing w:line="240" w:lineRule="auto"/>
      </w:pPr>
      <w:r>
        <w:separator/>
      </w:r>
    </w:p>
  </w:footnote>
  <w:footnote w:type="continuationSeparator" w:id="0">
    <w:p w14:paraId="52A59C12" w14:textId="77777777" w:rsidR="00140F4D" w:rsidRDefault="00140F4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776E8656" w14:textId="77777777" w:rsidTr="00431E62">
      <w:trPr>
        <w:trHeight w:hRule="exact" w:val="510"/>
      </w:trPr>
      <w:tc>
        <w:tcPr>
          <w:tcW w:w="818" w:type="dxa"/>
          <w:tcBorders>
            <w:top w:val="nil"/>
            <w:bottom w:val="nil"/>
            <w:right w:val="nil"/>
          </w:tcBorders>
          <w:noWrap/>
          <w:vAlign w:val="bottom"/>
        </w:tcPr>
        <w:p w14:paraId="06EE6E73" w14:textId="77777777" w:rsidR="00901B13" w:rsidRPr="00AE65F6" w:rsidRDefault="00901B13" w:rsidP="00901B13"/>
      </w:tc>
      <w:tc>
        <w:tcPr>
          <w:tcW w:w="3856" w:type="dxa"/>
          <w:tcBorders>
            <w:top w:val="nil"/>
            <w:left w:val="nil"/>
            <w:bottom w:val="nil"/>
            <w:right w:val="nil"/>
          </w:tcBorders>
          <w:noWrap/>
          <w:vAlign w:val="bottom"/>
        </w:tcPr>
        <w:p w14:paraId="040FED0D"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7205B2D5"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5FAA8E89"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2D2B1309" w14:textId="77777777" w:rsidR="00901B13" w:rsidRPr="007C1230" w:rsidRDefault="00A37AD6" w:rsidP="00901B13">
          <w:pPr>
            <w:pStyle w:val="ekvkvnummer"/>
          </w:pPr>
          <w:r>
            <w:t>KV</w:t>
          </w:r>
        </w:p>
      </w:tc>
      <w:tc>
        <w:tcPr>
          <w:tcW w:w="883" w:type="dxa"/>
          <w:tcBorders>
            <w:top w:val="nil"/>
            <w:left w:val="nil"/>
            <w:bottom w:val="nil"/>
          </w:tcBorders>
          <w:noWrap/>
          <w:vAlign w:val="bottom"/>
        </w:tcPr>
        <w:p w14:paraId="6885FE02" w14:textId="77777777" w:rsidR="00901B13" w:rsidRPr="007636A0" w:rsidRDefault="00901B13" w:rsidP="007E692A">
          <w:pPr>
            <w:pStyle w:val="ekvue1arial"/>
          </w:pPr>
        </w:p>
      </w:tc>
    </w:tr>
    <w:tr w:rsidR="00901B13" w:rsidRPr="00BF17F2" w14:paraId="263B27ED"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6249BDC"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57C2243" w14:textId="77777777" w:rsidR="00901B13" w:rsidRPr="00BF17F2" w:rsidRDefault="00901B13" w:rsidP="00901B13">
          <w:pPr>
            <w:rPr>
              <w:color w:val="FFFFFF" w:themeColor="background1"/>
            </w:rPr>
          </w:pPr>
        </w:p>
      </w:tc>
    </w:tr>
  </w:tbl>
  <w:p w14:paraId="467782CB"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2251"/>
    <w:rsid w:val="000040E2"/>
    <w:rsid w:val="0001210D"/>
    <w:rsid w:val="000139AB"/>
    <w:rsid w:val="00014D7E"/>
    <w:rsid w:val="00017C07"/>
    <w:rsid w:val="0002009E"/>
    <w:rsid w:val="00020440"/>
    <w:rsid w:val="000307B4"/>
    <w:rsid w:val="00030EDB"/>
    <w:rsid w:val="000317DC"/>
    <w:rsid w:val="00034752"/>
    <w:rsid w:val="00035074"/>
    <w:rsid w:val="00037566"/>
    <w:rsid w:val="00040CCC"/>
    <w:rsid w:val="00043523"/>
    <w:rsid w:val="000520A2"/>
    <w:rsid w:val="000523D4"/>
    <w:rsid w:val="00053B2F"/>
    <w:rsid w:val="00054678"/>
    <w:rsid w:val="00054A93"/>
    <w:rsid w:val="0005503E"/>
    <w:rsid w:val="00061CBF"/>
    <w:rsid w:val="0006258C"/>
    <w:rsid w:val="00062D31"/>
    <w:rsid w:val="000756D0"/>
    <w:rsid w:val="000779C3"/>
    <w:rsid w:val="000812E6"/>
    <w:rsid w:val="000833B1"/>
    <w:rsid w:val="00090AB2"/>
    <w:rsid w:val="000928AA"/>
    <w:rsid w:val="00092E87"/>
    <w:rsid w:val="000939F5"/>
    <w:rsid w:val="00094F01"/>
    <w:rsid w:val="000955AC"/>
    <w:rsid w:val="000A13A1"/>
    <w:rsid w:val="000A4BD4"/>
    <w:rsid w:val="000A51A5"/>
    <w:rsid w:val="000A7892"/>
    <w:rsid w:val="000B098D"/>
    <w:rsid w:val="000B3187"/>
    <w:rsid w:val="000B7BD3"/>
    <w:rsid w:val="000C11E0"/>
    <w:rsid w:val="000C77CA"/>
    <w:rsid w:val="000D40DE"/>
    <w:rsid w:val="000D4791"/>
    <w:rsid w:val="000D5ADE"/>
    <w:rsid w:val="000E343E"/>
    <w:rsid w:val="000E72F2"/>
    <w:rsid w:val="000F21E8"/>
    <w:rsid w:val="000F464C"/>
    <w:rsid w:val="000F47EE"/>
    <w:rsid w:val="000F6468"/>
    <w:rsid w:val="000F7910"/>
    <w:rsid w:val="00103057"/>
    <w:rsid w:val="001079AF"/>
    <w:rsid w:val="00107D77"/>
    <w:rsid w:val="00116EF2"/>
    <w:rsid w:val="00124062"/>
    <w:rsid w:val="00126C2B"/>
    <w:rsid w:val="00131417"/>
    <w:rsid w:val="001343C4"/>
    <w:rsid w:val="00137DDD"/>
    <w:rsid w:val="00140765"/>
    <w:rsid w:val="00140F4D"/>
    <w:rsid w:val="001524C9"/>
    <w:rsid w:val="00154BEB"/>
    <w:rsid w:val="00161B4B"/>
    <w:rsid w:val="001641FA"/>
    <w:rsid w:val="0016475A"/>
    <w:rsid w:val="0016595E"/>
    <w:rsid w:val="00165ECC"/>
    <w:rsid w:val="00166019"/>
    <w:rsid w:val="00172954"/>
    <w:rsid w:val="001753C4"/>
    <w:rsid w:val="00182050"/>
    <w:rsid w:val="00182B7D"/>
    <w:rsid w:val="001845AC"/>
    <w:rsid w:val="00186866"/>
    <w:rsid w:val="00190B65"/>
    <w:rsid w:val="00193A18"/>
    <w:rsid w:val="001A1260"/>
    <w:rsid w:val="001A156A"/>
    <w:rsid w:val="001A3936"/>
    <w:rsid w:val="001A5BD5"/>
    <w:rsid w:val="001B454A"/>
    <w:rsid w:val="001C2DC7"/>
    <w:rsid w:val="001C2F20"/>
    <w:rsid w:val="001C30D2"/>
    <w:rsid w:val="001C3792"/>
    <w:rsid w:val="001C499E"/>
    <w:rsid w:val="001C6C8F"/>
    <w:rsid w:val="001D0CB4"/>
    <w:rsid w:val="001D1169"/>
    <w:rsid w:val="001D2674"/>
    <w:rsid w:val="001D2CF5"/>
    <w:rsid w:val="001D39FD"/>
    <w:rsid w:val="001D3CBB"/>
    <w:rsid w:val="001D7E89"/>
    <w:rsid w:val="001E485B"/>
    <w:rsid w:val="001F09D9"/>
    <w:rsid w:val="001F1E3D"/>
    <w:rsid w:val="001F211A"/>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393"/>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1E29"/>
    <w:rsid w:val="002B3DF1"/>
    <w:rsid w:val="002B52EB"/>
    <w:rsid w:val="002B64EA"/>
    <w:rsid w:val="002C0033"/>
    <w:rsid w:val="002C24B7"/>
    <w:rsid w:val="002C3646"/>
    <w:rsid w:val="002C5D15"/>
    <w:rsid w:val="002D41F4"/>
    <w:rsid w:val="002D6506"/>
    <w:rsid w:val="002D7B0C"/>
    <w:rsid w:val="002D7B42"/>
    <w:rsid w:val="002E0E7F"/>
    <w:rsid w:val="002E163A"/>
    <w:rsid w:val="002E21C3"/>
    <w:rsid w:val="002F1328"/>
    <w:rsid w:val="002F37D9"/>
    <w:rsid w:val="002F5FFC"/>
    <w:rsid w:val="00302866"/>
    <w:rsid w:val="00303749"/>
    <w:rsid w:val="00304833"/>
    <w:rsid w:val="003121AC"/>
    <w:rsid w:val="00313596"/>
    <w:rsid w:val="00313FD8"/>
    <w:rsid w:val="00314970"/>
    <w:rsid w:val="00315EA9"/>
    <w:rsid w:val="00320087"/>
    <w:rsid w:val="00321063"/>
    <w:rsid w:val="003259C6"/>
    <w:rsid w:val="0032667B"/>
    <w:rsid w:val="00331D08"/>
    <w:rsid w:val="003323B5"/>
    <w:rsid w:val="003373EF"/>
    <w:rsid w:val="00337E7F"/>
    <w:rsid w:val="00342A61"/>
    <w:rsid w:val="00344EC7"/>
    <w:rsid w:val="00350FBE"/>
    <w:rsid w:val="0035590B"/>
    <w:rsid w:val="00357BFF"/>
    <w:rsid w:val="003611D5"/>
    <w:rsid w:val="00362B02"/>
    <w:rsid w:val="00363F78"/>
    <w:rsid w:val="0036404C"/>
    <w:rsid w:val="00364D77"/>
    <w:rsid w:val="003653D5"/>
    <w:rsid w:val="00366271"/>
    <w:rsid w:val="00366388"/>
    <w:rsid w:val="003714AA"/>
    <w:rsid w:val="00376A0A"/>
    <w:rsid w:val="00380B14"/>
    <w:rsid w:val="0038356B"/>
    <w:rsid w:val="00384305"/>
    <w:rsid w:val="0039268F"/>
    <w:rsid w:val="00392F9B"/>
    <w:rsid w:val="00394595"/>
    <w:rsid w:val="003945FF"/>
    <w:rsid w:val="0039465E"/>
    <w:rsid w:val="00397241"/>
    <w:rsid w:val="003A1A19"/>
    <w:rsid w:val="003A4682"/>
    <w:rsid w:val="003A46EF"/>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3247"/>
    <w:rsid w:val="00405D0B"/>
    <w:rsid w:val="00411B18"/>
    <w:rsid w:val="004136AD"/>
    <w:rsid w:val="00414D4E"/>
    <w:rsid w:val="00415565"/>
    <w:rsid w:val="00415632"/>
    <w:rsid w:val="00415F8A"/>
    <w:rsid w:val="00420680"/>
    <w:rsid w:val="0042107E"/>
    <w:rsid w:val="00422C7E"/>
    <w:rsid w:val="004235B1"/>
    <w:rsid w:val="004236D5"/>
    <w:rsid w:val="00424375"/>
    <w:rsid w:val="004372DD"/>
    <w:rsid w:val="00441088"/>
    <w:rsid w:val="00441724"/>
    <w:rsid w:val="0044185E"/>
    <w:rsid w:val="00444D69"/>
    <w:rsid w:val="00446431"/>
    <w:rsid w:val="00446AED"/>
    <w:rsid w:val="00454148"/>
    <w:rsid w:val="00460932"/>
    <w:rsid w:val="004621B3"/>
    <w:rsid w:val="0046364F"/>
    <w:rsid w:val="00465073"/>
    <w:rsid w:val="0047471A"/>
    <w:rsid w:val="00475402"/>
    <w:rsid w:val="004819BA"/>
    <w:rsid w:val="00481CDB"/>
    <w:rsid w:val="00482682"/>
    <w:rsid w:val="00483A7A"/>
    <w:rsid w:val="00483D65"/>
    <w:rsid w:val="00484B24"/>
    <w:rsid w:val="00486B3D"/>
    <w:rsid w:val="00490692"/>
    <w:rsid w:val="004925F2"/>
    <w:rsid w:val="004A66C3"/>
    <w:rsid w:val="004A66CF"/>
    <w:rsid w:val="004B17DA"/>
    <w:rsid w:val="004C020F"/>
    <w:rsid w:val="004D1D71"/>
    <w:rsid w:val="004E3969"/>
    <w:rsid w:val="004F45AB"/>
    <w:rsid w:val="004F783D"/>
    <w:rsid w:val="005001F5"/>
    <w:rsid w:val="00501528"/>
    <w:rsid w:val="00503EE6"/>
    <w:rsid w:val="005069C1"/>
    <w:rsid w:val="00507823"/>
    <w:rsid w:val="00510F4C"/>
    <w:rsid w:val="00514229"/>
    <w:rsid w:val="005156EC"/>
    <w:rsid w:val="005168A4"/>
    <w:rsid w:val="0052117E"/>
    <w:rsid w:val="00521B91"/>
    <w:rsid w:val="005252D2"/>
    <w:rsid w:val="00530C92"/>
    <w:rsid w:val="00535AD8"/>
    <w:rsid w:val="00542231"/>
    <w:rsid w:val="00547103"/>
    <w:rsid w:val="00554EDA"/>
    <w:rsid w:val="00560848"/>
    <w:rsid w:val="00570137"/>
    <w:rsid w:val="0057200E"/>
    <w:rsid w:val="00572A0F"/>
    <w:rsid w:val="00574FE0"/>
    <w:rsid w:val="00576D2D"/>
    <w:rsid w:val="005824C5"/>
    <w:rsid w:val="00583FC8"/>
    <w:rsid w:val="00584F88"/>
    <w:rsid w:val="005859EB"/>
    <w:rsid w:val="00587CF5"/>
    <w:rsid w:val="00587DF4"/>
    <w:rsid w:val="005936AD"/>
    <w:rsid w:val="00597E2F"/>
    <w:rsid w:val="005A3FB2"/>
    <w:rsid w:val="005A6D94"/>
    <w:rsid w:val="005B6C9C"/>
    <w:rsid w:val="005C047C"/>
    <w:rsid w:val="005C0FBD"/>
    <w:rsid w:val="005C400B"/>
    <w:rsid w:val="005C49D0"/>
    <w:rsid w:val="005D014C"/>
    <w:rsid w:val="005D367A"/>
    <w:rsid w:val="005D3E99"/>
    <w:rsid w:val="005D79B8"/>
    <w:rsid w:val="005E15AC"/>
    <w:rsid w:val="005E2580"/>
    <w:rsid w:val="005E4C30"/>
    <w:rsid w:val="005F1507"/>
    <w:rsid w:val="005F2AB3"/>
    <w:rsid w:val="005F3914"/>
    <w:rsid w:val="005F3DC9"/>
    <w:rsid w:val="005F439D"/>
    <w:rsid w:val="005F511A"/>
    <w:rsid w:val="005F7305"/>
    <w:rsid w:val="0060030C"/>
    <w:rsid w:val="006011EC"/>
    <w:rsid w:val="00603AD5"/>
    <w:rsid w:val="00603C71"/>
    <w:rsid w:val="00605B68"/>
    <w:rsid w:val="006201CB"/>
    <w:rsid w:val="00621DA3"/>
    <w:rsid w:val="00622F6B"/>
    <w:rsid w:val="00627765"/>
    <w:rsid w:val="00627A02"/>
    <w:rsid w:val="0064120B"/>
    <w:rsid w:val="00644BA9"/>
    <w:rsid w:val="0064692C"/>
    <w:rsid w:val="00653F68"/>
    <w:rsid w:val="00666D95"/>
    <w:rsid w:val="006802C4"/>
    <w:rsid w:val="0068429A"/>
    <w:rsid w:val="00685FDD"/>
    <w:rsid w:val="006912DC"/>
    <w:rsid w:val="00692363"/>
    <w:rsid w:val="00693676"/>
    <w:rsid w:val="006A5611"/>
    <w:rsid w:val="006A56D2"/>
    <w:rsid w:val="006A71DE"/>
    <w:rsid w:val="006A76D7"/>
    <w:rsid w:val="006B0337"/>
    <w:rsid w:val="006B0743"/>
    <w:rsid w:val="006B134F"/>
    <w:rsid w:val="006B2D23"/>
    <w:rsid w:val="006B3EF4"/>
    <w:rsid w:val="006B6247"/>
    <w:rsid w:val="006C4E52"/>
    <w:rsid w:val="006C6A77"/>
    <w:rsid w:val="006D0F92"/>
    <w:rsid w:val="006D1212"/>
    <w:rsid w:val="006D1F6D"/>
    <w:rsid w:val="006D45BB"/>
    <w:rsid w:val="006D49F0"/>
    <w:rsid w:val="006D7F2E"/>
    <w:rsid w:val="006E235E"/>
    <w:rsid w:val="006E6A74"/>
    <w:rsid w:val="006F0D3C"/>
    <w:rsid w:val="006F2EDC"/>
    <w:rsid w:val="006F3393"/>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56598"/>
    <w:rsid w:val="00760C41"/>
    <w:rsid w:val="007619B6"/>
    <w:rsid w:val="007636A0"/>
    <w:rsid w:val="00764797"/>
    <w:rsid w:val="007661BA"/>
    <w:rsid w:val="00766405"/>
    <w:rsid w:val="0076691A"/>
    <w:rsid w:val="00772DA9"/>
    <w:rsid w:val="00774E5D"/>
    <w:rsid w:val="00775322"/>
    <w:rsid w:val="007814C9"/>
    <w:rsid w:val="00787700"/>
    <w:rsid w:val="00794685"/>
    <w:rsid w:val="00797ADE"/>
    <w:rsid w:val="007A18E0"/>
    <w:rsid w:val="007A2F5A"/>
    <w:rsid w:val="007A5AA1"/>
    <w:rsid w:val="007C1230"/>
    <w:rsid w:val="007C5ACF"/>
    <w:rsid w:val="007D186F"/>
    <w:rsid w:val="007D7348"/>
    <w:rsid w:val="007E2225"/>
    <w:rsid w:val="007E4DDC"/>
    <w:rsid w:val="007E5E71"/>
    <w:rsid w:val="007E67B3"/>
    <w:rsid w:val="007E692A"/>
    <w:rsid w:val="007F2030"/>
    <w:rsid w:val="008018A8"/>
    <w:rsid w:val="00801B7F"/>
    <w:rsid w:val="00802E02"/>
    <w:rsid w:val="00810225"/>
    <w:rsid w:val="008123BA"/>
    <w:rsid w:val="00815A76"/>
    <w:rsid w:val="00816953"/>
    <w:rsid w:val="00816D4D"/>
    <w:rsid w:val="0082136B"/>
    <w:rsid w:val="00824A1A"/>
    <w:rsid w:val="00826DDD"/>
    <w:rsid w:val="008273B7"/>
    <w:rsid w:val="008277EF"/>
    <w:rsid w:val="00833C80"/>
    <w:rsid w:val="008437ED"/>
    <w:rsid w:val="0084417B"/>
    <w:rsid w:val="008443FA"/>
    <w:rsid w:val="00845485"/>
    <w:rsid w:val="00845881"/>
    <w:rsid w:val="008474B0"/>
    <w:rsid w:val="008477F0"/>
    <w:rsid w:val="008478B1"/>
    <w:rsid w:val="00850DE8"/>
    <w:rsid w:val="00850EC8"/>
    <w:rsid w:val="00851354"/>
    <w:rsid w:val="00854192"/>
    <w:rsid w:val="00854D77"/>
    <w:rsid w:val="008574F6"/>
    <w:rsid w:val="008576F6"/>
    <w:rsid w:val="00857713"/>
    <w:rsid w:val="008629D8"/>
    <w:rsid w:val="00862C21"/>
    <w:rsid w:val="00867B6B"/>
    <w:rsid w:val="00871F12"/>
    <w:rsid w:val="00874376"/>
    <w:rsid w:val="00882053"/>
    <w:rsid w:val="008915D9"/>
    <w:rsid w:val="00891C27"/>
    <w:rsid w:val="008942A2"/>
    <w:rsid w:val="0089534A"/>
    <w:rsid w:val="008A529C"/>
    <w:rsid w:val="008B446A"/>
    <w:rsid w:val="008B5E47"/>
    <w:rsid w:val="008C0880"/>
    <w:rsid w:val="008C27FD"/>
    <w:rsid w:val="008D3CE0"/>
    <w:rsid w:val="008D76B8"/>
    <w:rsid w:val="008D7FDC"/>
    <w:rsid w:val="008E4B7A"/>
    <w:rsid w:val="008E6248"/>
    <w:rsid w:val="008F6EDE"/>
    <w:rsid w:val="00901B13"/>
    <w:rsid w:val="00902002"/>
    <w:rsid w:val="00902CEB"/>
    <w:rsid w:val="009064C0"/>
    <w:rsid w:val="009078CB"/>
    <w:rsid w:val="00907EC2"/>
    <w:rsid w:val="00912A0A"/>
    <w:rsid w:val="00913598"/>
    <w:rsid w:val="00913892"/>
    <w:rsid w:val="00916136"/>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5336"/>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D3CAD"/>
    <w:rsid w:val="009D5423"/>
    <w:rsid w:val="009D79C2"/>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5FC0"/>
    <w:rsid w:val="00A26B32"/>
    <w:rsid w:val="00A27593"/>
    <w:rsid w:val="00A304D5"/>
    <w:rsid w:val="00A335EA"/>
    <w:rsid w:val="00A35787"/>
    <w:rsid w:val="00A3685C"/>
    <w:rsid w:val="00A37AD6"/>
    <w:rsid w:val="00A43B4C"/>
    <w:rsid w:val="00A478DC"/>
    <w:rsid w:val="00A53E07"/>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1B69"/>
    <w:rsid w:val="00B468CC"/>
    <w:rsid w:val="00B52FB3"/>
    <w:rsid w:val="00B5429C"/>
    <w:rsid w:val="00B54655"/>
    <w:rsid w:val="00B55332"/>
    <w:rsid w:val="00B6045F"/>
    <w:rsid w:val="00B60BEA"/>
    <w:rsid w:val="00B7242A"/>
    <w:rsid w:val="00B7299F"/>
    <w:rsid w:val="00B8000F"/>
    <w:rsid w:val="00B8071F"/>
    <w:rsid w:val="00B82B4E"/>
    <w:rsid w:val="00B8420E"/>
    <w:rsid w:val="00B87CF7"/>
    <w:rsid w:val="00B90CE1"/>
    <w:rsid w:val="00BA1A23"/>
    <w:rsid w:val="00BA2134"/>
    <w:rsid w:val="00BA3555"/>
    <w:rsid w:val="00BA4E5C"/>
    <w:rsid w:val="00BB2F2F"/>
    <w:rsid w:val="00BC2025"/>
    <w:rsid w:val="00BC2CD2"/>
    <w:rsid w:val="00BC6483"/>
    <w:rsid w:val="00BC69E3"/>
    <w:rsid w:val="00BC7335"/>
    <w:rsid w:val="00BD542D"/>
    <w:rsid w:val="00BD6E66"/>
    <w:rsid w:val="00BE1962"/>
    <w:rsid w:val="00BE4821"/>
    <w:rsid w:val="00BF17F2"/>
    <w:rsid w:val="00C00404"/>
    <w:rsid w:val="00C00540"/>
    <w:rsid w:val="00C1225A"/>
    <w:rsid w:val="00C172AE"/>
    <w:rsid w:val="00C17BE6"/>
    <w:rsid w:val="00C343F5"/>
    <w:rsid w:val="00C35D4D"/>
    <w:rsid w:val="00C40555"/>
    <w:rsid w:val="00C40D51"/>
    <w:rsid w:val="00C429A6"/>
    <w:rsid w:val="00C45D3B"/>
    <w:rsid w:val="00C46BF4"/>
    <w:rsid w:val="00C504F8"/>
    <w:rsid w:val="00C52804"/>
    <w:rsid w:val="00C52A99"/>
    <w:rsid w:val="00C52AB7"/>
    <w:rsid w:val="00C5438C"/>
    <w:rsid w:val="00C61654"/>
    <w:rsid w:val="00C67CD2"/>
    <w:rsid w:val="00C70F84"/>
    <w:rsid w:val="00C717DA"/>
    <w:rsid w:val="00C727B3"/>
    <w:rsid w:val="00C72BA2"/>
    <w:rsid w:val="00C84E4C"/>
    <w:rsid w:val="00C87044"/>
    <w:rsid w:val="00C94D17"/>
    <w:rsid w:val="00CA4E87"/>
    <w:rsid w:val="00CA56B5"/>
    <w:rsid w:val="00CB17F5"/>
    <w:rsid w:val="00CB27C6"/>
    <w:rsid w:val="00CB463B"/>
    <w:rsid w:val="00CB5B82"/>
    <w:rsid w:val="00CB782D"/>
    <w:rsid w:val="00CC54E0"/>
    <w:rsid w:val="00CC65A8"/>
    <w:rsid w:val="00CC68DA"/>
    <w:rsid w:val="00CC7DBB"/>
    <w:rsid w:val="00CD4219"/>
    <w:rsid w:val="00CD4794"/>
    <w:rsid w:val="00CD5490"/>
    <w:rsid w:val="00CD6369"/>
    <w:rsid w:val="00CD6E6D"/>
    <w:rsid w:val="00CE1EBF"/>
    <w:rsid w:val="00CE2A37"/>
    <w:rsid w:val="00CE34A0"/>
    <w:rsid w:val="00CE3E54"/>
    <w:rsid w:val="00CF29B8"/>
    <w:rsid w:val="00CF2E07"/>
    <w:rsid w:val="00CF2E1A"/>
    <w:rsid w:val="00CF40E8"/>
    <w:rsid w:val="00CF6839"/>
    <w:rsid w:val="00CF6EC0"/>
    <w:rsid w:val="00CF715C"/>
    <w:rsid w:val="00D01F30"/>
    <w:rsid w:val="00D022EC"/>
    <w:rsid w:val="00D023B9"/>
    <w:rsid w:val="00D05217"/>
    <w:rsid w:val="00D06182"/>
    <w:rsid w:val="00D125BD"/>
    <w:rsid w:val="00D12661"/>
    <w:rsid w:val="00D13858"/>
    <w:rsid w:val="00D14F61"/>
    <w:rsid w:val="00D15795"/>
    <w:rsid w:val="00D1582D"/>
    <w:rsid w:val="00D1794B"/>
    <w:rsid w:val="00D2569D"/>
    <w:rsid w:val="00D27A1B"/>
    <w:rsid w:val="00D34DC1"/>
    <w:rsid w:val="00D403F7"/>
    <w:rsid w:val="00D51701"/>
    <w:rsid w:val="00D559DE"/>
    <w:rsid w:val="00D5634D"/>
    <w:rsid w:val="00D56FEB"/>
    <w:rsid w:val="00D61DD0"/>
    <w:rsid w:val="00D62096"/>
    <w:rsid w:val="00D62251"/>
    <w:rsid w:val="00D627E5"/>
    <w:rsid w:val="00D649B5"/>
    <w:rsid w:val="00D66E63"/>
    <w:rsid w:val="00D66F5F"/>
    <w:rsid w:val="00D71365"/>
    <w:rsid w:val="00D74E3E"/>
    <w:rsid w:val="00D77D4C"/>
    <w:rsid w:val="00D830E8"/>
    <w:rsid w:val="00D84240"/>
    <w:rsid w:val="00D8618B"/>
    <w:rsid w:val="00D86A30"/>
    <w:rsid w:val="00D8777A"/>
    <w:rsid w:val="00D87F0E"/>
    <w:rsid w:val="00D911F1"/>
    <w:rsid w:val="00D9201C"/>
    <w:rsid w:val="00D92EAD"/>
    <w:rsid w:val="00D9309A"/>
    <w:rsid w:val="00D94CC2"/>
    <w:rsid w:val="00D95ABA"/>
    <w:rsid w:val="00D97E79"/>
    <w:rsid w:val="00DA1633"/>
    <w:rsid w:val="00DA1BBA"/>
    <w:rsid w:val="00DA29C3"/>
    <w:rsid w:val="00DA6422"/>
    <w:rsid w:val="00DA7318"/>
    <w:rsid w:val="00DB0557"/>
    <w:rsid w:val="00DB2C80"/>
    <w:rsid w:val="00DC0952"/>
    <w:rsid w:val="00DC2340"/>
    <w:rsid w:val="00DC30DA"/>
    <w:rsid w:val="00DC529F"/>
    <w:rsid w:val="00DD101E"/>
    <w:rsid w:val="00DD19B6"/>
    <w:rsid w:val="00DE0F07"/>
    <w:rsid w:val="00DE287B"/>
    <w:rsid w:val="00DE3D17"/>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2915"/>
    <w:rsid w:val="00E43E04"/>
    <w:rsid w:val="00E44E20"/>
    <w:rsid w:val="00E463F1"/>
    <w:rsid w:val="00E47996"/>
    <w:rsid w:val="00E47A67"/>
    <w:rsid w:val="00E50679"/>
    <w:rsid w:val="00E50799"/>
    <w:rsid w:val="00E552A4"/>
    <w:rsid w:val="00E55FAB"/>
    <w:rsid w:val="00E604BE"/>
    <w:rsid w:val="00E6190A"/>
    <w:rsid w:val="00E63251"/>
    <w:rsid w:val="00E668DE"/>
    <w:rsid w:val="00E70A9C"/>
    <w:rsid w:val="00E70C40"/>
    <w:rsid w:val="00E710C7"/>
    <w:rsid w:val="00E80DED"/>
    <w:rsid w:val="00E8369E"/>
    <w:rsid w:val="00E95ED3"/>
    <w:rsid w:val="00EA2224"/>
    <w:rsid w:val="00EA3B5D"/>
    <w:rsid w:val="00EA7542"/>
    <w:rsid w:val="00EB2280"/>
    <w:rsid w:val="00EC1621"/>
    <w:rsid w:val="00EC1FF0"/>
    <w:rsid w:val="00EC662E"/>
    <w:rsid w:val="00ED07FE"/>
    <w:rsid w:val="00ED0B7D"/>
    <w:rsid w:val="00ED1CDB"/>
    <w:rsid w:val="00ED3746"/>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376B5"/>
    <w:rsid w:val="00F4144F"/>
    <w:rsid w:val="00F42294"/>
    <w:rsid w:val="00F42A8F"/>
    <w:rsid w:val="00F42F7B"/>
    <w:rsid w:val="00F459EB"/>
    <w:rsid w:val="00F52C9C"/>
    <w:rsid w:val="00F55BE1"/>
    <w:rsid w:val="00F619E1"/>
    <w:rsid w:val="00F6336A"/>
    <w:rsid w:val="00F678FB"/>
    <w:rsid w:val="00F70B43"/>
    <w:rsid w:val="00F72065"/>
    <w:rsid w:val="00F75722"/>
    <w:rsid w:val="00F77715"/>
    <w:rsid w:val="00F778DC"/>
    <w:rsid w:val="00F849BE"/>
    <w:rsid w:val="00F93ED5"/>
    <w:rsid w:val="00F940D3"/>
    <w:rsid w:val="00F94A4B"/>
    <w:rsid w:val="00F97237"/>
    <w:rsid w:val="00F97AD4"/>
    <w:rsid w:val="00FA07D2"/>
    <w:rsid w:val="00FA07DA"/>
    <w:rsid w:val="00FA171B"/>
    <w:rsid w:val="00FA3E81"/>
    <w:rsid w:val="00FB0917"/>
    <w:rsid w:val="00FB0F16"/>
    <w:rsid w:val="00FB123D"/>
    <w:rsid w:val="00FB1D7F"/>
    <w:rsid w:val="00FB20D2"/>
    <w:rsid w:val="00FB59FB"/>
    <w:rsid w:val="00FB6144"/>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87E554"/>
  <w15:docId w15:val="{3BEA2738-1931-40CB-8D5D-AD9916174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9" w:qFormat="1"/>
    <w:lsdException w:name="Emphasis"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 w:qFormat="1"/>
    <w:lsdException w:name="Quote" w:uiPriority="9" w:qFormat="1"/>
    <w:lsdException w:name="Intense Quote"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 w:qFormat="1"/>
    <w:lsdException w:name="Intense Emphasis" w:uiPriority="9" w:qFormat="1"/>
    <w:lsdException w:name="Subtle Reference" w:uiPriority="9" w:qFormat="1"/>
    <w:lsdException w:name="Intense Reference" w:uiPriority="9" w:qFormat="1"/>
    <w:lsdException w:name="Book Title"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customStyle="1" w:styleId="TabellemithellemGitternetz1">
    <w:name w:val="Tabelle mit hellem Gitternetz1"/>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lb640\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WD_KV_KL5_SSS_neutral</Template>
  <TotalTime>0</TotalTime>
  <Pages>4</Pages>
  <Words>1062</Words>
  <Characters>6693</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KLETT</Company>
  <LinksUpToDate>false</LinksUpToDate>
  <CharactersWithSpaces>7740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Birgit Scholz</dc:creator>
  <cp:lastModifiedBy>Hamacher, Gabriele</cp:lastModifiedBy>
  <cp:revision>2</cp:revision>
  <cp:lastPrinted>2016-12-23T16:36:00Z</cp:lastPrinted>
  <dcterms:created xsi:type="dcterms:W3CDTF">2024-11-06T10:05:00Z</dcterms:created>
  <dcterms:modified xsi:type="dcterms:W3CDTF">2024-11-06T10:05:00Z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