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542CEC61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545B2399" w14:textId="77777777" w:rsidR="002C5D15" w:rsidRPr="00AE65F6" w:rsidRDefault="002C5D15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196D9" w14:textId="5AE94AA1" w:rsidR="002C5D15" w:rsidRPr="007C1230" w:rsidRDefault="00AA4110" w:rsidP="007C1230">
            <w:pPr>
              <w:pStyle w:val="ekvkolumnentitel"/>
            </w:pPr>
            <w:r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4DCBE" w14:textId="1D44C93D" w:rsidR="002C5D15" w:rsidRPr="007C1230" w:rsidRDefault="00AA4110" w:rsidP="007C1230">
            <w:pPr>
              <w:pStyle w:val="ekvkolumnentitel"/>
            </w:pPr>
            <w:r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56408" w14:textId="59BEACA4" w:rsidR="002C5D15" w:rsidRPr="007C1230" w:rsidRDefault="00AA4110" w:rsidP="007C1230">
            <w:pPr>
              <w:pStyle w:val="ekvkolumnentitel"/>
            </w:pPr>
            <w:r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B35E3" w14:textId="380BEAFE" w:rsidR="002C5D15" w:rsidRPr="007C1230" w:rsidRDefault="00AA4110" w:rsidP="007C1230">
            <w:pPr>
              <w:pStyle w:val="ekvkvnummer"/>
            </w:pPr>
            <w:r>
              <w:t>KV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22F1B09" w14:textId="0FF96316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75554B58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5A752359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AD9EC91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080DF95E" w14:textId="77777777" w:rsidR="00E3311D" w:rsidRDefault="00E3311D" w:rsidP="00E3311D">
      <w:pPr>
        <w:pStyle w:val="ekvue1arial"/>
      </w:pPr>
      <w:bookmarkStart w:id="0" w:name="bmStart"/>
      <w:bookmarkStart w:id="1" w:name="2.3_Antizipierte_Ergebnisse"/>
      <w:bookmarkEnd w:id="0"/>
      <w:bookmarkEnd w:id="1"/>
      <w:r>
        <w:rPr>
          <w:w w:val="115"/>
        </w:rPr>
        <w:t>Planen</w:t>
      </w:r>
      <w:r>
        <w:rPr>
          <w:spacing w:val="6"/>
          <w:w w:val="115"/>
        </w:rPr>
        <w:t xml:space="preserve"> </w:t>
      </w:r>
      <w:r>
        <w:rPr>
          <w:w w:val="115"/>
        </w:rPr>
        <w:t>und</w:t>
      </w:r>
      <w:r>
        <w:rPr>
          <w:spacing w:val="7"/>
          <w:w w:val="115"/>
        </w:rPr>
        <w:t xml:space="preserve"> </w:t>
      </w:r>
      <w:r>
        <w:rPr>
          <w:w w:val="115"/>
        </w:rPr>
        <w:t>Entscheiden</w:t>
      </w:r>
      <w:r>
        <w:rPr>
          <w:spacing w:val="6"/>
          <w:w w:val="115"/>
        </w:rPr>
        <w:t xml:space="preserve"> </w:t>
      </w:r>
      <w:r>
        <w:rPr>
          <w:w w:val="115"/>
        </w:rPr>
        <w:t>–</w:t>
      </w:r>
      <w:r>
        <w:rPr>
          <w:spacing w:val="6"/>
          <w:w w:val="115"/>
        </w:rPr>
        <w:t xml:space="preserve"> </w:t>
      </w:r>
      <w:r>
        <w:rPr>
          <w:w w:val="115"/>
        </w:rPr>
        <w:t>Meeresnutzung(</w:t>
      </w:r>
      <w:proofErr w:type="spellStart"/>
      <w:r>
        <w:rPr>
          <w:w w:val="115"/>
        </w:rPr>
        <w:t>skonflikte</w:t>
      </w:r>
      <w:proofErr w:type="spellEnd"/>
      <w:r>
        <w:rPr>
          <w:w w:val="115"/>
        </w:rPr>
        <w:t>)</w:t>
      </w:r>
    </w:p>
    <w:p w14:paraId="1B243B2E" w14:textId="77777777" w:rsidR="00E3311D" w:rsidRDefault="00E3311D" w:rsidP="00E3311D">
      <w:pPr>
        <w:pStyle w:val="Textkrper"/>
        <w:spacing w:before="61"/>
        <w:rPr>
          <w:rFonts w:ascii="Trebuchet MS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8176" behindDoc="1" locked="0" layoutInCell="1" allowOverlap="1" wp14:anchorId="0D31728D" wp14:editId="14595A64">
                <wp:simplePos x="0" y="0"/>
                <wp:positionH relativeFrom="page">
                  <wp:posOffset>698500</wp:posOffset>
                </wp:positionH>
                <wp:positionV relativeFrom="paragraph">
                  <wp:posOffset>207010</wp:posOffset>
                </wp:positionV>
                <wp:extent cx="5861685" cy="1691005"/>
                <wp:effectExtent l="0" t="0" r="5715" b="4445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685" cy="1691005"/>
                          <a:chOff x="0" y="3175"/>
                          <a:chExt cx="5861830" cy="1693987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17290" y="9258"/>
                            <a:ext cx="5844540" cy="165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4540" h="1658620">
                                <a:moveTo>
                                  <a:pt x="3587244" y="0"/>
                                </a:moveTo>
                                <a:lnTo>
                                  <a:pt x="3530998" y="1585"/>
                                </a:lnTo>
                                <a:lnTo>
                                  <a:pt x="3462352" y="8441"/>
                                </a:lnTo>
                                <a:lnTo>
                                  <a:pt x="3314952" y="32289"/>
                                </a:lnTo>
                                <a:lnTo>
                                  <a:pt x="3255518" y="38814"/>
                                </a:lnTo>
                                <a:lnTo>
                                  <a:pt x="3200367" y="41994"/>
                                </a:lnTo>
                                <a:lnTo>
                                  <a:pt x="3148974" y="42386"/>
                                </a:lnTo>
                                <a:lnTo>
                                  <a:pt x="3100814" y="40546"/>
                                </a:lnTo>
                                <a:lnTo>
                                  <a:pt x="3055364" y="37031"/>
                                </a:lnTo>
                                <a:lnTo>
                                  <a:pt x="3012098" y="32397"/>
                                </a:lnTo>
                                <a:lnTo>
                                  <a:pt x="2930021" y="22001"/>
                                </a:lnTo>
                                <a:lnTo>
                                  <a:pt x="2890161" y="17351"/>
                                </a:lnTo>
                                <a:lnTo>
                                  <a:pt x="2850387" y="13810"/>
                                </a:lnTo>
                                <a:lnTo>
                                  <a:pt x="2810175" y="11934"/>
                                </a:lnTo>
                                <a:lnTo>
                                  <a:pt x="2768999" y="12279"/>
                                </a:lnTo>
                                <a:lnTo>
                                  <a:pt x="2726335" y="15403"/>
                                </a:lnTo>
                                <a:lnTo>
                                  <a:pt x="2621038" y="30855"/>
                                </a:lnTo>
                                <a:lnTo>
                                  <a:pt x="2564020" y="35694"/>
                                </a:lnTo>
                                <a:lnTo>
                                  <a:pt x="2510274" y="37162"/>
                                </a:lnTo>
                                <a:lnTo>
                                  <a:pt x="2459471" y="36047"/>
                                </a:lnTo>
                                <a:lnTo>
                                  <a:pt x="2411280" y="33132"/>
                                </a:lnTo>
                                <a:lnTo>
                                  <a:pt x="2365371" y="29205"/>
                                </a:lnTo>
                                <a:lnTo>
                                  <a:pt x="2321415" y="25049"/>
                                </a:lnTo>
                                <a:lnTo>
                                  <a:pt x="2279080" y="21452"/>
                                </a:lnTo>
                                <a:lnTo>
                                  <a:pt x="2238038" y="19198"/>
                                </a:lnTo>
                                <a:lnTo>
                                  <a:pt x="2197957" y="19072"/>
                                </a:lnTo>
                                <a:lnTo>
                                  <a:pt x="2158508" y="21861"/>
                                </a:lnTo>
                                <a:lnTo>
                                  <a:pt x="2117448" y="25462"/>
                                </a:lnTo>
                                <a:lnTo>
                                  <a:pt x="2079259" y="26730"/>
                                </a:lnTo>
                                <a:lnTo>
                                  <a:pt x="2041926" y="26241"/>
                                </a:lnTo>
                                <a:lnTo>
                                  <a:pt x="2003436" y="24569"/>
                                </a:lnTo>
                                <a:lnTo>
                                  <a:pt x="1914923" y="19973"/>
                                </a:lnTo>
                                <a:lnTo>
                                  <a:pt x="1860871" y="18198"/>
                                </a:lnTo>
                                <a:lnTo>
                                  <a:pt x="1797602" y="17538"/>
                                </a:lnTo>
                                <a:lnTo>
                                  <a:pt x="1723102" y="18568"/>
                                </a:lnTo>
                                <a:lnTo>
                                  <a:pt x="1569200" y="24331"/>
                                </a:lnTo>
                                <a:lnTo>
                                  <a:pt x="1506363" y="25328"/>
                                </a:lnTo>
                                <a:lnTo>
                                  <a:pt x="1446645" y="25125"/>
                                </a:lnTo>
                                <a:lnTo>
                                  <a:pt x="1389845" y="23996"/>
                                </a:lnTo>
                                <a:lnTo>
                                  <a:pt x="1335759" y="22213"/>
                                </a:lnTo>
                                <a:lnTo>
                                  <a:pt x="1187770" y="15678"/>
                                </a:lnTo>
                                <a:lnTo>
                                  <a:pt x="1142524" y="14015"/>
                                </a:lnTo>
                                <a:lnTo>
                                  <a:pt x="1098982" y="13065"/>
                                </a:lnTo>
                                <a:lnTo>
                                  <a:pt x="1056943" y="13101"/>
                                </a:lnTo>
                                <a:lnTo>
                                  <a:pt x="1016204" y="14397"/>
                                </a:lnTo>
                                <a:lnTo>
                                  <a:pt x="976564" y="17226"/>
                                </a:lnTo>
                                <a:lnTo>
                                  <a:pt x="937821" y="21861"/>
                                </a:lnTo>
                                <a:lnTo>
                                  <a:pt x="882757" y="26794"/>
                                </a:lnTo>
                                <a:lnTo>
                                  <a:pt x="835414" y="25506"/>
                                </a:lnTo>
                                <a:lnTo>
                                  <a:pt x="793537" y="20135"/>
                                </a:lnTo>
                                <a:lnTo>
                                  <a:pt x="717174" y="5692"/>
                                </a:lnTo>
                                <a:lnTo>
                                  <a:pt x="678181" y="896"/>
                                </a:lnTo>
                                <a:lnTo>
                                  <a:pt x="635644" y="567"/>
                                </a:lnTo>
                                <a:lnTo>
                                  <a:pt x="587310" y="6843"/>
                                </a:lnTo>
                                <a:lnTo>
                                  <a:pt x="481224" y="35275"/>
                                </a:lnTo>
                                <a:lnTo>
                                  <a:pt x="432153" y="43237"/>
                                </a:lnTo>
                                <a:lnTo>
                                  <a:pt x="383646" y="46671"/>
                                </a:lnTo>
                                <a:lnTo>
                                  <a:pt x="335635" y="46500"/>
                                </a:lnTo>
                                <a:lnTo>
                                  <a:pt x="288052" y="43646"/>
                                </a:lnTo>
                                <a:lnTo>
                                  <a:pt x="240831" y="39032"/>
                                </a:lnTo>
                                <a:lnTo>
                                  <a:pt x="147201" y="28215"/>
                                </a:lnTo>
                                <a:lnTo>
                                  <a:pt x="100657" y="23858"/>
                                </a:lnTo>
                                <a:lnTo>
                                  <a:pt x="54204" y="21433"/>
                                </a:lnTo>
                                <a:lnTo>
                                  <a:pt x="7775" y="21861"/>
                                </a:lnTo>
                                <a:lnTo>
                                  <a:pt x="13863" y="78940"/>
                                </a:lnTo>
                                <a:lnTo>
                                  <a:pt x="17398" y="133141"/>
                                </a:lnTo>
                                <a:lnTo>
                                  <a:pt x="18812" y="184877"/>
                                </a:lnTo>
                                <a:lnTo>
                                  <a:pt x="18542" y="234558"/>
                                </a:lnTo>
                                <a:lnTo>
                                  <a:pt x="17019" y="282596"/>
                                </a:lnTo>
                                <a:lnTo>
                                  <a:pt x="14679" y="329403"/>
                                </a:lnTo>
                                <a:lnTo>
                                  <a:pt x="9282" y="420968"/>
                                </a:lnTo>
                                <a:lnTo>
                                  <a:pt x="7094" y="466548"/>
                                </a:lnTo>
                                <a:lnTo>
                                  <a:pt x="5824" y="512543"/>
                                </a:lnTo>
                                <a:lnTo>
                                  <a:pt x="5906" y="559362"/>
                                </a:lnTo>
                                <a:lnTo>
                                  <a:pt x="10197" y="664840"/>
                                </a:lnTo>
                                <a:lnTo>
                                  <a:pt x="10806" y="720039"/>
                                </a:lnTo>
                                <a:lnTo>
                                  <a:pt x="10080" y="773136"/>
                                </a:lnTo>
                                <a:lnTo>
                                  <a:pt x="8496" y="824256"/>
                                </a:lnTo>
                                <a:lnTo>
                                  <a:pt x="4671" y="921049"/>
                                </a:lnTo>
                                <a:lnTo>
                                  <a:pt x="3385" y="966967"/>
                                </a:lnTo>
                                <a:lnTo>
                                  <a:pt x="3155" y="1011397"/>
                                </a:lnTo>
                                <a:lnTo>
                                  <a:pt x="4459" y="1054461"/>
                                </a:lnTo>
                                <a:lnTo>
                                  <a:pt x="7775" y="1096281"/>
                                </a:lnTo>
                                <a:lnTo>
                                  <a:pt x="10611" y="1135198"/>
                                </a:lnTo>
                                <a:lnTo>
                                  <a:pt x="11317" y="1176811"/>
                                </a:lnTo>
                                <a:lnTo>
                                  <a:pt x="10415" y="1220883"/>
                                </a:lnTo>
                                <a:lnTo>
                                  <a:pt x="8425" y="1267176"/>
                                </a:lnTo>
                                <a:lnTo>
                                  <a:pt x="3263" y="1365477"/>
                                </a:lnTo>
                                <a:lnTo>
                                  <a:pt x="1134" y="1417010"/>
                                </a:lnTo>
                                <a:lnTo>
                                  <a:pt x="0" y="1469815"/>
                                </a:lnTo>
                                <a:lnTo>
                                  <a:pt x="381" y="1523656"/>
                                </a:lnTo>
                                <a:lnTo>
                                  <a:pt x="2799" y="1578293"/>
                                </a:lnTo>
                                <a:lnTo>
                                  <a:pt x="7775" y="1633491"/>
                                </a:lnTo>
                                <a:lnTo>
                                  <a:pt x="65585" y="1631111"/>
                                </a:lnTo>
                                <a:lnTo>
                                  <a:pt x="123786" y="1630968"/>
                                </a:lnTo>
                                <a:lnTo>
                                  <a:pt x="182043" y="1632624"/>
                                </a:lnTo>
                                <a:lnTo>
                                  <a:pt x="240020" y="1635642"/>
                                </a:lnTo>
                                <a:lnTo>
                                  <a:pt x="297383" y="1639583"/>
                                </a:lnTo>
                                <a:lnTo>
                                  <a:pt x="408922" y="1648485"/>
                                </a:lnTo>
                                <a:lnTo>
                                  <a:pt x="462429" y="1652570"/>
                                </a:lnTo>
                                <a:lnTo>
                                  <a:pt x="513979" y="1655828"/>
                                </a:lnTo>
                                <a:lnTo>
                                  <a:pt x="563239" y="1657821"/>
                                </a:lnTo>
                                <a:lnTo>
                                  <a:pt x="609872" y="1658112"/>
                                </a:lnTo>
                                <a:lnTo>
                                  <a:pt x="653544" y="1656262"/>
                                </a:lnTo>
                                <a:lnTo>
                                  <a:pt x="693919" y="1651833"/>
                                </a:lnTo>
                                <a:lnTo>
                                  <a:pt x="730662" y="1644389"/>
                                </a:lnTo>
                                <a:lnTo>
                                  <a:pt x="763437" y="1633491"/>
                                </a:lnTo>
                                <a:lnTo>
                                  <a:pt x="802484" y="1621098"/>
                                </a:lnTo>
                                <a:lnTo>
                                  <a:pt x="842977" y="1615031"/>
                                </a:lnTo>
                                <a:lnTo>
                                  <a:pt x="884995" y="1614067"/>
                                </a:lnTo>
                                <a:lnTo>
                                  <a:pt x="928616" y="1616987"/>
                                </a:lnTo>
                                <a:lnTo>
                                  <a:pt x="973918" y="1622567"/>
                                </a:lnTo>
                                <a:lnTo>
                                  <a:pt x="1069882" y="1636821"/>
                                </a:lnTo>
                                <a:lnTo>
                                  <a:pt x="1120700" y="1643052"/>
                                </a:lnTo>
                                <a:lnTo>
                                  <a:pt x="1173515" y="1647056"/>
                                </a:lnTo>
                                <a:lnTo>
                                  <a:pt x="1228403" y="1647612"/>
                                </a:lnTo>
                                <a:lnTo>
                                  <a:pt x="1285445" y="1643498"/>
                                </a:lnTo>
                                <a:lnTo>
                                  <a:pt x="1344718" y="1633491"/>
                                </a:lnTo>
                                <a:lnTo>
                                  <a:pt x="1397677" y="1623900"/>
                                </a:lnTo>
                                <a:lnTo>
                                  <a:pt x="1452584" y="1617709"/>
                                </a:lnTo>
                                <a:lnTo>
                                  <a:pt x="1508829" y="1614437"/>
                                </a:lnTo>
                                <a:lnTo>
                                  <a:pt x="1565807" y="1613603"/>
                                </a:lnTo>
                                <a:lnTo>
                                  <a:pt x="1622909" y="1614725"/>
                                </a:lnTo>
                                <a:lnTo>
                                  <a:pt x="1679529" y="1617323"/>
                                </a:lnTo>
                                <a:lnTo>
                                  <a:pt x="1735059" y="1620916"/>
                                </a:lnTo>
                                <a:lnTo>
                                  <a:pt x="1889039" y="1632848"/>
                                </a:lnTo>
                                <a:lnTo>
                                  <a:pt x="1934138" y="1635607"/>
                                </a:lnTo>
                                <a:lnTo>
                                  <a:pt x="1975111" y="1636954"/>
                                </a:lnTo>
                                <a:lnTo>
                                  <a:pt x="2011351" y="1636410"/>
                                </a:lnTo>
                                <a:lnTo>
                                  <a:pt x="2042251" y="1633491"/>
                                </a:lnTo>
                                <a:lnTo>
                                  <a:pt x="2087703" y="1629639"/>
                                </a:lnTo>
                                <a:lnTo>
                                  <a:pt x="2136381" y="1630331"/>
                                </a:lnTo>
                                <a:lnTo>
                                  <a:pt x="2187571" y="1634033"/>
                                </a:lnTo>
                                <a:lnTo>
                                  <a:pt x="2294613" y="1644325"/>
                                </a:lnTo>
                                <a:lnTo>
                                  <a:pt x="2349032" y="1647846"/>
                                </a:lnTo>
                                <a:lnTo>
                                  <a:pt x="2403093" y="1648238"/>
                                </a:lnTo>
                                <a:lnTo>
                                  <a:pt x="2456080" y="1643964"/>
                                </a:lnTo>
                                <a:lnTo>
                                  <a:pt x="2507276" y="1633491"/>
                                </a:lnTo>
                                <a:lnTo>
                                  <a:pt x="2556846" y="1623743"/>
                                </a:lnTo>
                                <a:lnTo>
                                  <a:pt x="2605411" y="1621283"/>
                                </a:lnTo>
                                <a:lnTo>
                                  <a:pt x="2652935" y="1624032"/>
                                </a:lnTo>
                                <a:lnTo>
                                  <a:pt x="2699380" y="1629911"/>
                                </a:lnTo>
                                <a:lnTo>
                                  <a:pt x="2744712" y="1636841"/>
                                </a:lnTo>
                                <a:lnTo>
                                  <a:pt x="2788893" y="1642743"/>
                                </a:lnTo>
                                <a:lnTo>
                                  <a:pt x="2831888" y="1645538"/>
                                </a:lnTo>
                                <a:lnTo>
                                  <a:pt x="2873659" y="1643147"/>
                                </a:lnTo>
                                <a:lnTo>
                                  <a:pt x="2946799" y="1625673"/>
                                </a:lnTo>
                                <a:lnTo>
                                  <a:pt x="2984453" y="1622538"/>
                                </a:lnTo>
                                <a:lnTo>
                                  <a:pt x="3026487" y="1623108"/>
                                </a:lnTo>
                                <a:lnTo>
                                  <a:pt x="3072256" y="1626405"/>
                                </a:lnTo>
                                <a:lnTo>
                                  <a:pt x="3121114" y="1631449"/>
                                </a:lnTo>
                                <a:lnTo>
                                  <a:pt x="3172417" y="1637262"/>
                                </a:lnTo>
                                <a:lnTo>
                                  <a:pt x="3225519" y="1642866"/>
                                </a:lnTo>
                                <a:lnTo>
                                  <a:pt x="3279776" y="1647281"/>
                                </a:lnTo>
                                <a:lnTo>
                                  <a:pt x="3334543" y="1649530"/>
                                </a:lnTo>
                                <a:lnTo>
                                  <a:pt x="3389174" y="1648634"/>
                                </a:lnTo>
                                <a:lnTo>
                                  <a:pt x="3443024" y="1643614"/>
                                </a:lnTo>
                                <a:lnTo>
                                  <a:pt x="3495449" y="1633491"/>
                                </a:lnTo>
                                <a:lnTo>
                                  <a:pt x="3539845" y="1623893"/>
                                </a:lnTo>
                                <a:lnTo>
                                  <a:pt x="3584800" y="1617156"/>
                                </a:lnTo>
                                <a:lnTo>
                                  <a:pt x="3630382" y="1612933"/>
                                </a:lnTo>
                                <a:lnTo>
                                  <a:pt x="3676662" y="1610879"/>
                                </a:lnTo>
                                <a:lnTo>
                                  <a:pt x="3723707" y="1610647"/>
                                </a:lnTo>
                                <a:lnTo>
                                  <a:pt x="3771587" y="1611891"/>
                                </a:lnTo>
                                <a:lnTo>
                                  <a:pt x="3820371" y="1614266"/>
                                </a:lnTo>
                                <a:lnTo>
                                  <a:pt x="3870128" y="1617426"/>
                                </a:lnTo>
                                <a:lnTo>
                                  <a:pt x="3972839" y="1624716"/>
                                </a:lnTo>
                                <a:lnTo>
                                  <a:pt x="4025932" y="1628155"/>
                                </a:lnTo>
                                <a:lnTo>
                                  <a:pt x="4080274" y="1630994"/>
                                </a:lnTo>
                                <a:lnTo>
                                  <a:pt x="4135934" y="1632888"/>
                                </a:lnTo>
                                <a:lnTo>
                                  <a:pt x="4192983" y="1633491"/>
                                </a:lnTo>
                                <a:lnTo>
                                  <a:pt x="4263535" y="1633658"/>
                                </a:lnTo>
                                <a:lnTo>
                                  <a:pt x="4328586" y="1634420"/>
                                </a:lnTo>
                                <a:lnTo>
                                  <a:pt x="4388788" y="1635569"/>
                                </a:lnTo>
                                <a:lnTo>
                                  <a:pt x="4546838" y="1639233"/>
                                </a:lnTo>
                                <a:lnTo>
                                  <a:pt x="4594180" y="1639829"/>
                                </a:lnTo>
                                <a:lnTo>
                                  <a:pt x="4639941" y="1639762"/>
                                </a:lnTo>
                                <a:lnTo>
                                  <a:pt x="4684772" y="1638824"/>
                                </a:lnTo>
                                <a:lnTo>
                                  <a:pt x="4729328" y="1636803"/>
                                </a:lnTo>
                                <a:lnTo>
                                  <a:pt x="4774262" y="1633491"/>
                                </a:lnTo>
                                <a:lnTo>
                                  <a:pt x="4827880" y="1629901"/>
                                </a:lnTo>
                                <a:lnTo>
                                  <a:pt x="4878590" y="1628582"/>
                                </a:lnTo>
                                <a:lnTo>
                                  <a:pt x="4927429" y="1628947"/>
                                </a:lnTo>
                                <a:lnTo>
                                  <a:pt x="4975436" y="1630406"/>
                                </a:lnTo>
                                <a:lnTo>
                                  <a:pt x="5073101" y="1634249"/>
                                </a:lnTo>
                                <a:lnTo>
                                  <a:pt x="5124834" y="1635455"/>
                                </a:lnTo>
                                <a:lnTo>
                                  <a:pt x="5179883" y="1635399"/>
                                </a:lnTo>
                                <a:lnTo>
                                  <a:pt x="5285944" y="1632093"/>
                                </a:lnTo>
                                <a:lnTo>
                                  <a:pt x="5333009" y="1632194"/>
                                </a:lnTo>
                                <a:lnTo>
                                  <a:pt x="5380457" y="1633420"/>
                                </a:lnTo>
                                <a:lnTo>
                                  <a:pt x="5428263" y="1635400"/>
                                </a:lnTo>
                                <a:lnTo>
                                  <a:pt x="5524847" y="1640121"/>
                                </a:lnTo>
                                <a:lnTo>
                                  <a:pt x="5573574" y="1642115"/>
                                </a:lnTo>
                                <a:lnTo>
                                  <a:pt x="5622559" y="1643368"/>
                                </a:lnTo>
                                <a:lnTo>
                                  <a:pt x="5671775" y="1643506"/>
                                </a:lnTo>
                                <a:lnTo>
                                  <a:pt x="5721199" y="1642155"/>
                                </a:lnTo>
                                <a:lnTo>
                                  <a:pt x="5770804" y="1638941"/>
                                </a:lnTo>
                                <a:lnTo>
                                  <a:pt x="5820565" y="1633491"/>
                                </a:lnTo>
                                <a:lnTo>
                                  <a:pt x="5816026" y="1578061"/>
                                </a:lnTo>
                                <a:lnTo>
                                  <a:pt x="5814840" y="1530717"/>
                                </a:lnTo>
                                <a:lnTo>
                                  <a:pt x="5816192" y="1489498"/>
                                </a:lnTo>
                                <a:lnTo>
                                  <a:pt x="5819267" y="1452440"/>
                                </a:lnTo>
                                <a:lnTo>
                                  <a:pt x="5827326" y="1382954"/>
                                </a:lnTo>
                                <a:lnTo>
                                  <a:pt x="5830679" y="1346599"/>
                                </a:lnTo>
                                <a:lnTo>
                                  <a:pt x="5832495" y="1306552"/>
                                </a:lnTo>
                                <a:lnTo>
                                  <a:pt x="5831958" y="1260851"/>
                                </a:lnTo>
                                <a:lnTo>
                                  <a:pt x="5828253" y="1207530"/>
                                </a:lnTo>
                                <a:lnTo>
                                  <a:pt x="5820565" y="1144629"/>
                                </a:lnTo>
                                <a:lnTo>
                                  <a:pt x="5814197" y="1084906"/>
                                </a:lnTo>
                                <a:lnTo>
                                  <a:pt x="5812614" y="1030477"/>
                                </a:lnTo>
                                <a:lnTo>
                                  <a:pt x="5814728" y="980495"/>
                                </a:lnTo>
                                <a:lnTo>
                                  <a:pt x="5819450" y="934116"/>
                                </a:lnTo>
                                <a:lnTo>
                                  <a:pt x="5825692" y="890493"/>
                                </a:lnTo>
                                <a:lnTo>
                                  <a:pt x="5832366" y="848782"/>
                                </a:lnTo>
                                <a:lnTo>
                                  <a:pt x="5838385" y="808136"/>
                                </a:lnTo>
                                <a:lnTo>
                                  <a:pt x="5842660" y="767711"/>
                                </a:lnTo>
                                <a:lnTo>
                                  <a:pt x="5844104" y="726660"/>
                                </a:lnTo>
                                <a:lnTo>
                                  <a:pt x="5841628" y="684139"/>
                                </a:lnTo>
                                <a:lnTo>
                                  <a:pt x="5834144" y="639302"/>
                                </a:lnTo>
                                <a:lnTo>
                                  <a:pt x="5806918" y="543195"/>
                                </a:lnTo>
                                <a:lnTo>
                                  <a:pt x="5799256" y="498030"/>
                                </a:lnTo>
                                <a:lnTo>
                                  <a:pt x="5796528" y="454960"/>
                                </a:lnTo>
                                <a:lnTo>
                                  <a:pt x="5797682" y="413139"/>
                                </a:lnTo>
                                <a:lnTo>
                                  <a:pt x="5801668" y="371719"/>
                                </a:lnTo>
                                <a:lnTo>
                                  <a:pt x="5807434" y="329853"/>
                                </a:lnTo>
                                <a:lnTo>
                                  <a:pt x="5813930" y="286695"/>
                                </a:lnTo>
                                <a:lnTo>
                                  <a:pt x="5820105" y="241396"/>
                                </a:lnTo>
                                <a:lnTo>
                                  <a:pt x="5824906" y="193111"/>
                                </a:lnTo>
                                <a:lnTo>
                                  <a:pt x="5827284" y="140991"/>
                                </a:lnTo>
                                <a:lnTo>
                                  <a:pt x="5826187" y="84190"/>
                                </a:lnTo>
                                <a:lnTo>
                                  <a:pt x="5820565" y="21861"/>
                                </a:lnTo>
                                <a:lnTo>
                                  <a:pt x="5764044" y="28730"/>
                                </a:lnTo>
                                <a:lnTo>
                                  <a:pt x="5716194" y="33264"/>
                                </a:lnTo>
                                <a:lnTo>
                                  <a:pt x="5675426" y="35783"/>
                                </a:lnTo>
                                <a:lnTo>
                                  <a:pt x="5640148" y="36607"/>
                                </a:lnTo>
                                <a:lnTo>
                                  <a:pt x="5608769" y="36055"/>
                                </a:lnTo>
                                <a:lnTo>
                                  <a:pt x="5579698" y="34447"/>
                                </a:lnTo>
                                <a:lnTo>
                                  <a:pt x="5551343" y="32101"/>
                                </a:lnTo>
                                <a:lnTo>
                                  <a:pt x="5490421" y="26474"/>
                                </a:lnTo>
                                <a:lnTo>
                                  <a:pt x="5454671" y="23832"/>
                                </a:lnTo>
                                <a:lnTo>
                                  <a:pt x="5413273" y="21731"/>
                                </a:lnTo>
                                <a:lnTo>
                                  <a:pt x="5364638" y="20489"/>
                                </a:lnTo>
                                <a:lnTo>
                                  <a:pt x="5307172" y="20426"/>
                                </a:lnTo>
                                <a:lnTo>
                                  <a:pt x="5169470" y="23462"/>
                                </a:lnTo>
                                <a:lnTo>
                                  <a:pt x="5106624" y="23845"/>
                                </a:lnTo>
                                <a:lnTo>
                                  <a:pt x="5049774" y="23254"/>
                                </a:lnTo>
                                <a:lnTo>
                                  <a:pt x="4997947" y="21930"/>
                                </a:lnTo>
                                <a:lnTo>
                                  <a:pt x="4950169" y="20117"/>
                                </a:lnTo>
                                <a:lnTo>
                                  <a:pt x="4821397" y="14173"/>
                                </a:lnTo>
                                <a:lnTo>
                                  <a:pt x="4780081" y="12832"/>
                                </a:lnTo>
                                <a:lnTo>
                                  <a:pt x="4737946" y="12216"/>
                                </a:lnTo>
                                <a:lnTo>
                                  <a:pt x="4694020" y="12568"/>
                                </a:lnTo>
                                <a:lnTo>
                                  <a:pt x="4647328" y="14131"/>
                                </a:lnTo>
                                <a:lnTo>
                                  <a:pt x="4596896" y="17148"/>
                                </a:lnTo>
                                <a:lnTo>
                                  <a:pt x="4541752" y="21861"/>
                                </a:lnTo>
                                <a:lnTo>
                                  <a:pt x="4483601" y="26260"/>
                                </a:lnTo>
                                <a:lnTo>
                                  <a:pt x="4425076" y="28430"/>
                                </a:lnTo>
                                <a:lnTo>
                                  <a:pt x="4366590" y="28759"/>
                                </a:lnTo>
                                <a:lnTo>
                                  <a:pt x="4308557" y="27636"/>
                                </a:lnTo>
                                <a:lnTo>
                                  <a:pt x="4251391" y="25448"/>
                                </a:lnTo>
                                <a:lnTo>
                                  <a:pt x="4195506" y="22584"/>
                                </a:lnTo>
                                <a:lnTo>
                                  <a:pt x="4089235" y="16377"/>
                                </a:lnTo>
                                <a:lnTo>
                                  <a:pt x="4039677" y="13810"/>
                                </a:lnTo>
                                <a:lnTo>
                                  <a:pt x="3993056" y="12118"/>
                                </a:lnTo>
                                <a:lnTo>
                                  <a:pt x="3949785" y="11690"/>
                                </a:lnTo>
                                <a:lnTo>
                                  <a:pt x="3910279" y="12912"/>
                                </a:lnTo>
                                <a:lnTo>
                                  <a:pt x="3874951" y="16173"/>
                                </a:lnTo>
                                <a:lnTo>
                                  <a:pt x="3811148" y="27840"/>
                                </a:lnTo>
                                <a:lnTo>
                                  <a:pt x="3782574" y="28744"/>
                                </a:lnTo>
                                <a:lnTo>
                                  <a:pt x="3756382" y="25865"/>
                                </a:lnTo>
                                <a:lnTo>
                                  <a:pt x="3730460" y="20497"/>
                                </a:lnTo>
                                <a:lnTo>
                                  <a:pt x="3702698" y="13933"/>
                                </a:lnTo>
                                <a:lnTo>
                                  <a:pt x="3670982" y="7467"/>
                                </a:lnTo>
                                <a:lnTo>
                                  <a:pt x="3633202" y="2391"/>
                                </a:lnTo>
                                <a:lnTo>
                                  <a:pt x="3587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175" y="3175"/>
                            <a:ext cx="5854065" cy="166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065" h="1660525">
                                <a:moveTo>
                                  <a:pt x="21890" y="27944"/>
                                </a:moveTo>
                                <a:lnTo>
                                  <a:pt x="91677" y="14494"/>
                                </a:lnTo>
                                <a:lnTo>
                                  <a:pt x="156217" y="6322"/>
                                </a:lnTo>
                                <a:lnTo>
                                  <a:pt x="216006" y="2598"/>
                                </a:lnTo>
                                <a:lnTo>
                                  <a:pt x="271538" y="2496"/>
                                </a:lnTo>
                                <a:lnTo>
                                  <a:pt x="323307" y="5188"/>
                                </a:lnTo>
                                <a:lnTo>
                                  <a:pt x="371807" y="9845"/>
                                </a:lnTo>
                                <a:lnTo>
                                  <a:pt x="417532" y="15640"/>
                                </a:lnTo>
                                <a:lnTo>
                                  <a:pt x="460977" y="21745"/>
                                </a:lnTo>
                                <a:lnTo>
                                  <a:pt x="502636" y="27332"/>
                                </a:lnTo>
                                <a:lnTo>
                                  <a:pt x="543004" y="31574"/>
                                </a:lnTo>
                                <a:lnTo>
                                  <a:pt x="582574" y="33641"/>
                                </a:lnTo>
                                <a:lnTo>
                                  <a:pt x="621840" y="32707"/>
                                </a:lnTo>
                                <a:lnTo>
                                  <a:pt x="661298" y="27944"/>
                                </a:lnTo>
                                <a:lnTo>
                                  <a:pt x="717293" y="21340"/>
                                </a:lnTo>
                                <a:lnTo>
                                  <a:pt x="770551" y="20452"/>
                                </a:lnTo>
                                <a:lnTo>
                                  <a:pt x="821090" y="23540"/>
                                </a:lnTo>
                                <a:lnTo>
                                  <a:pt x="868926" y="28859"/>
                                </a:lnTo>
                                <a:lnTo>
                                  <a:pt x="914078" y="34668"/>
                                </a:lnTo>
                                <a:lnTo>
                                  <a:pt x="956563" y="39224"/>
                                </a:lnTo>
                                <a:lnTo>
                                  <a:pt x="996399" y="40783"/>
                                </a:lnTo>
                                <a:lnTo>
                                  <a:pt x="1033603" y="37604"/>
                                </a:lnTo>
                                <a:lnTo>
                                  <a:pt x="1068192" y="27944"/>
                                </a:lnTo>
                                <a:lnTo>
                                  <a:pt x="1100316" y="19992"/>
                                </a:lnTo>
                                <a:lnTo>
                                  <a:pt x="1141000" y="17368"/>
                                </a:lnTo>
                                <a:lnTo>
                                  <a:pt x="1188419" y="18824"/>
                                </a:lnTo>
                                <a:lnTo>
                                  <a:pt x="1240749" y="23117"/>
                                </a:lnTo>
                                <a:lnTo>
                                  <a:pt x="1296166" y="28999"/>
                                </a:lnTo>
                                <a:lnTo>
                                  <a:pt x="1352847" y="35227"/>
                                </a:lnTo>
                                <a:lnTo>
                                  <a:pt x="1408966" y="40554"/>
                                </a:lnTo>
                                <a:lnTo>
                                  <a:pt x="1462699" y="43735"/>
                                </a:lnTo>
                                <a:lnTo>
                                  <a:pt x="1512222" y="43524"/>
                                </a:lnTo>
                                <a:lnTo>
                                  <a:pt x="1555712" y="38675"/>
                                </a:lnTo>
                                <a:lnTo>
                                  <a:pt x="1591343" y="27944"/>
                                </a:lnTo>
                                <a:lnTo>
                                  <a:pt x="1620075" y="18737"/>
                                </a:lnTo>
                                <a:lnTo>
                                  <a:pt x="1656644" y="12923"/>
                                </a:lnTo>
                                <a:lnTo>
                                  <a:pt x="1699901" y="10008"/>
                                </a:lnTo>
                                <a:lnTo>
                                  <a:pt x="1748700" y="9498"/>
                                </a:lnTo>
                                <a:lnTo>
                                  <a:pt x="1801890" y="10899"/>
                                </a:lnTo>
                                <a:lnTo>
                                  <a:pt x="1858326" y="13717"/>
                                </a:lnTo>
                                <a:lnTo>
                                  <a:pt x="1916859" y="17456"/>
                                </a:lnTo>
                                <a:lnTo>
                                  <a:pt x="1976341" y="21624"/>
                                </a:lnTo>
                                <a:lnTo>
                                  <a:pt x="2035624" y="25726"/>
                                </a:lnTo>
                                <a:lnTo>
                                  <a:pt x="2093560" y="29267"/>
                                </a:lnTo>
                                <a:lnTo>
                                  <a:pt x="2149001" y="31754"/>
                                </a:lnTo>
                                <a:lnTo>
                                  <a:pt x="2200800" y="32692"/>
                                </a:lnTo>
                                <a:lnTo>
                                  <a:pt x="2247809" y="31587"/>
                                </a:lnTo>
                                <a:lnTo>
                                  <a:pt x="2288878" y="27944"/>
                                </a:lnTo>
                                <a:lnTo>
                                  <a:pt x="2333610" y="24225"/>
                                </a:lnTo>
                                <a:lnTo>
                                  <a:pt x="2379666" y="24288"/>
                                </a:lnTo>
                                <a:lnTo>
                                  <a:pt x="2426852" y="27203"/>
                                </a:lnTo>
                                <a:lnTo>
                                  <a:pt x="2474973" y="32036"/>
                                </a:lnTo>
                                <a:lnTo>
                                  <a:pt x="2523833" y="37857"/>
                                </a:lnTo>
                                <a:lnTo>
                                  <a:pt x="2573237" y="43732"/>
                                </a:lnTo>
                                <a:lnTo>
                                  <a:pt x="2622990" y="48730"/>
                                </a:lnTo>
                                <a:lnTo>
                                  <a:pt x="2672897" y="51919"/>
                                </a:lnTo>
                                <a:lnTo>
                                  <a:pt x="2722762" y="52367"/>
                                </a:lnTo>
                                <a:lnTo>
                                  <a:pt x="2772391" y="49142"/>
                                </a:lnTo>
                                <a:lnTo>
                                  <a:pt x="2821588" y="41312"/>
                                </a:lnTo>
                                <a:lnTo>
                                  <a:pt x="2870158" y="27944"/>
                                </a:lnTo>
                                <a:lnTo>
                                  <a:pt x="2913128" y="16651"/>
                                </a:lnTo>
                                <a:lnTo>
                                  <a:pt x="2959007" y="10411"/>
                                </a:lnTo>
                                <a:lnTo>
                                  <a:pt x="3007172" y="8397"/>
                                </a:lnTo>
                                <a:lnTo>
                                  <a:pt x="3056999" y="9779"/>
                                </a:lnTo>
                                <a:lnTo>
                                  <a:pt x="3107867" y="13728"/>
                                </a:lnTo>
                                <a:lnTo>
                                  <a:pt x="3159149" y="19414"/>
                                </a:lnTo>
                                <a:lnTo>
                                  <a:pt x="3210225" y="26008"/>
                                </a:lnTo>
                                <a:lnTo>
                                  <a:pt x="3260469" y="32682"/>
                                </a:lnTo>
                                <a:lnTo>
                                  <a:pt x="3309258" y="38605"/>
                                </a:lnTo>
                                <a:lnTo>
                                  <a:pt x="3355969" y="42949"/>
                                </a:lnTo>
                                <a:lnTo>
                                  <a:pt x="3399979" y="44884"/>
                                </a:lnTo>
                                <a:lnTo>
                                  <a:pt x="3440663" y="43581"/>
                                </a:lnTo>
                                <a:lnTo>
                                  <a:pt x="3477399" y="38211"/>
                                </a:lnTo>
                                <a:lnTo>
                                  <a:pt x="3509563" y="27944"/>
                                </a:lnTo>
                                <a:lnTo>
                                  <a:pt x="3550213" y="14775"/>
                                </a:lnTo>
                                <a:lnTo>
                                  <a:pt x="3595838" y="7591"/>
                                </a:lnTo>
                                <a:lnTo>
                                  <a:pt x="3645241" y="5275"/>
                                </a:lnTo>
                                <a:lnTo>
                                  <a:pt x="3697224" y="6710"/>
                                </a:lnTo>
                                <a:lnTo>
                                  <a:pt x="3750588" y="10778"/>
                                </a:lnTo>
                                <a:lnTo>
                                  <a:pt x="3804137" y="16364"/>
                                </a:lnTo>
                                <a:lnTo>
                                  <a:pt x="3856672" y="22349"/>
                                </a:lnTo>
                                <a:lnTo>
                                  <a:pt x="3906995" y="27617"/>
                                </a:lnTo>
                                <a:lnTo>
                                  <a:pt x="3953909" y="31050"/>
                                </a:lnTo>
                                <a:lnTo>
                                  <a:pt x="3996215" y="31531"/>
                                </a:lnTo>
                                <a:lnTo>
                                  <a:pt x="4032715" y="27944"/>
                                </a:lnTo>
                                <a:lnTo>
                                  <a:pt x="4065847" y="24062"/>
                                </a:lnTo>
                                <a:lnTo>
                                  <a:pt x="4103941" y="22983"/>
                                </a:lnTo>
                                <a:lnTo>
                                  <a:pt x="4146344" y="24080"/>
                                </a:lnTo>
                                <a:lnTo>
                                  <a:pt x="4192403" y="26721"/>
                                </a:lnTo>
                                <a:lnTo>
                                  <a:pt x="4241463" y="30279"/>
                                </a:lnTo>
                                <a:lnTo>
                                  <a:pt x="4292870" y="34122"/>
                                </a:lnTo>
                                <a:lnTo>
                                  <a:pt x="4345971" y="37622"/>
                                </a:lnTo>
                                <a:lnTo>
                                  <a:pt x="4400112" y="40150"/>
                                </a:lnTo>
                                <a:lnTo>
                                  <a:pt x="4454639" y="41075"/>
                                </a:lnTo>
                                <a:lnTo>
                                  <a:pt x="4508897" y="39769"/>
                                </a:lnTo>
                                <a:lnTo>
                                  <a:pt x="4562234" y="35602"/>
                                </a:lnTo>
                                <a:lnTo>
                                  <a:pt x="4613994" y="27944"/>
                                </a:lnTo>
                                <a:lnTo>
                                  <a:pt x="4655073" y="22222"/>
                                </a:lnTo>
                                <a:lnTo>
                                  <a:pt x="4697077" y="20020"/>
                                </a:lnTo>
                                <a:lnTo>
                                  <a:pt x="4739972" y="20714"/>
                                </a:lnTo>
                                <a:lnTo>
                                  <a:pt x="4783724" y="23681"/>
                                </a:lnTo>
                                <a:lnTo>
                                  <a:pt x="4828297" y="28297"/>
                                </a:lnTo>
                                <a:lnTo>
                                  <a:pt x="4873656" y="33939"/>
                                </a:lnTo>
                                <a:lnTo>
                                  <a:pt x="4919767" y="39982"/>
                                </a:lnTo>
                                <a:lnTo>
                                  <a:pt x="4966595" y="45803"/>
                                </a:lnTo>
                                <a:lnTo>
                                  <a:pt x="5014104" y="50778"/>
                                </a:lnTo>
                                <a:lnTo>
                                  <a:pt x="5062261" y="54284"/>
                                </a:lnTo>
                                <a:lnTo>
                                  <a:pt x="5111030" y="55697"/>
                                </a:lnTo>
                                <a:lnTo>
                                  <a:pt x="5160376" y="54393"/>
                                </a:lnTo>
                                <a:lnTo>
                                  <a:pt x="5210264" y="49749"/>
                                </a:lnTo>
                                <a:lnTo>
                                  <a:pt x="5260661" y="41141"/>
                                </a:lnTo>
                                <a:lnTo>
                                  <a:pt x="5311529" y="27944"/>
                                </a:lnTo>
                                <a:lnTo>
                                  <a:pt x="5378223" y="11089"/>
                                </a:lnTo>
                                <a:lnTo>
                                  <a:pt x="5439346" y="2296"/>
                                </a:lnTo>
                                <a:lnTo>
                                  <a:pt x="5495480" y="0"/>
                                </a:lnTo>
                                <a:lnTo>
                                  <a:pt x="5547205" y="2638"/>
                                </a:lnTo>
                                <a:lnTo>
                                  <a:pt x="5595104" y="8647"/>
                                </a:lnTo>
                                <a:lnTo>
                                  <a:pt x="5639757" y="16464"/>
                                </a:lnTo>
                                <a:lnTo>
                                  <a:pt x="5681745" y="24525"/>
                                </a:lnTo>
                                <a:lnTo>
                                  <a:pt x="5721650" y="31267"/>
                                </a:lnTo>
                                <a:lnTo>
                                  <a:pt x="5760054" y="35126"/>
                                </a:lnTo>
                                <a:lnTo>
                                  <a:pt x="5797537" y="34540"/>
                                </a:lnTo>
                                <a:lnTo>
                                  <a:pt x="5834680" y="27944"/>
                                </a:lnTo>
                                <a:lnTo>
                                  <a:pt x="5841997" y="68966"/>
                                </a:lnTo>
                                <a:lnTo>
                                  <a:pt x="5844298" y="113056"/>
                                </a:lnTo>
                                <a:lnTo>
                                  <a:pt x="5842690" y="159571"/>
                                </a:lnTo>
                                <a:lnTo>
                                  <a:pt x="5838277" y="207868"/>
                                </a:lnTo>
                                <a:lnTo>
                                  <a:pt x="5832166" y="257305"/>
                                </a:lnTo>
                                <a:lnTo>
                                  <a:pt x="5825461" y="307238"/>
                                </a:lnTo>
                                <a:lnTo>
                                  <a:pt x="5819268" y="357025"/>
                                </a:lnTo>
                                <a:lnTo>
                                  <a:pt x="5814693" y="406023"/>
                                </a:lnTo>
                                <a:lnTo>
                                  <a:pt x="5812841" y="453590"/>
                                </a:lnTo>
                                <a:lnTo>
                                  <a:pt x="5814818" y="499082"/>
                                </a:lnTo>
                                <a:lnTo>
                                  <a:pt x="5821730" y="541856"/>
                                </a:lnTo>
                                <a:lnTo>
                                  <a:pt x="5834680" y="581271"/>
                                </a:lnTo>
                                <a:lnTo>
                                  <a:pt x="5848164" y="622707"/>
                                </a:lnTo>
                                <a:lnTo>
                                  <a:pt x="5854052" y="665133"/>
                                </a:lnTo>
                                <a:lnTo>
                                  <a:pt x="5853979" y="708517"/>
                                </a:lnTo>
                                <a:lnTo>
                                  <a:pt x="5849576" y="752828"/>
                                </a:lnTo>
                                <a:lnTo>
                                  <a:pt x="5842477" y="798032"/>
                                </a:lnTo>
                                <a:lnTo>
                                  <a:pt x="5834313" y="844099"/>
                                </a:lnTo>
                                <a:lnTo>
                                  <a:pt x="5826719" y="890996"/>
                                </a:lnTo>
                                <a:lnTo>
                                  <a:pt x="5821325" y="938691"/>
                                </a:lnTo>
                                <a:lnTo>
                                  <a:pt x="5819766" y="987153"/>
                                </a:lnTo>
                                <a:lnTo>
                                  <a:pt x="5823674" y="1036349"/>
                                </a:lnTo>
                                <a:lnTo>
                                  <a:pt x="5834680" y="1086248"/>
                                </a:lnTo>
                                <a:lnTo>
                                  <a:pt x="5845503" y="1131348"/>
                                </a:lnTo>
                                <a:lnTo>
                                  <a:pt x="5850966" y="1174890"/>
                                </a:lnTo>
                                <a:lnTo>
                                  <a:pt x="5852086" y="1217397"/>
                                </a:lnTo>
                                <a:lnTo>
                                  <a:pt x="5849881" y="1259391"/>
                                </a:lnTo>
                                <a:lnTo>
                                  <a:pt x="5845369" y="1301394"/>
                                </a:lnTo>
                                <a:lnTo>
                                  <a:pt x="5839568" y="1343929"/>
                                </a:lnTo>
                                <a:lnTo>
                                  <a:pt x="5833495" y="1387519"/>
                                </a:lnTo>
                                <a:lnTo>
                                  <a:pt x="5828169" y="1432686"/>
                                </a:lnTo>
                                <a:lnTo>
                                  <a:pt x="5824606" y="1479953"/>
                                </a:lnTo>
                                <a:lnTo>
                                  <a:pt x="5823825" y="1529841"/>
                                </a:lnTo>
                                <a:lnTo>
                                  <a:pt x="5826844" y="1582874"/>
                                </a:lnTo>
                                <a:lnTo>
                                  <a:pt x="5834680" y="1639574"/>
                                </a:lnTo>
                                <a:lnTo>
                                  <a:pt x="5792044" y="1650849"/>
                                </a:lnTo>
                                <a:lnTo>
                                  <a:pt x="5746549" y="1657550"/>
                                </a:lnTo>
                                <a:lnTo>
                                  <a:pt x="5698736" y="1660435"/>
                                </a:lnTo>
                                <a:lnTo>
                                  <a:pt x="5649146" y="1660260"/>
                                </a:lnTo>
                                <a:lnTo>
                                  <a:pt x="5598321" y="1657783"/>
                                </a:lnTo>
                                <a:lnTo>
                                  <a:pt x="5546801" y="1653761"/>
                                </a:lnTo>
                                <a:lnTo>
                                  <a:pt x="5495127" y="1648951"/>
                                </a:lnTo>
                                <a:lnTo>
                                  <a:pt x="5443842" y="1644109"/>
                                </a:lnTo>
                                <a:lnTo>
                                  <a:pt x="5393486" y="1639994"/>
                                </a:lnTo>
                                <a:lnTo>
                                  <a:pt x="5344599" y="1637361"/>
                                </a:lnTo>
                                <a:lnTo>
                                  <a:pt x="5297725" y="1636969"/>
                                </a:lnTo>
                                <a:lnTo>
                                  <a:pt x="5253402" y="1639574"/>
                                </a:lnTo>
                                <a:lnTo>
                                  <a:pt x="5209857" y="1642636"/>
                                </a:lnTo>
                                <a:lnTo>
                                  <a:pt x="5165033" y="1643449"/>
                                </a:lnTo>
                                <a:lnTo>
                                  <a:pt x="5119045" y="1642521"/>
                                </a:lnTo>
                                <a:lnTo>
                                  <a:pt x="5072011" y="1640359"/>
                                </a:lnTo>
                                <a:lnTo>
                                  <a:pt x="5024048" y="1637470"/>
                                </a:lnTo>
                                <a:lnTo>
                                  <a:pt x="4975273" y="1634364"/>
                                </a:lnTo>
                                <a:lnTo>
                                  <a:pt x="4925803" y="1631547"/>
                                </a:lnTo>
                                <a:lnTo>
                                  <a:pt x="4875755" y="1629527"/>
                                </a:lnTo>
                                <a:lnTo>
                                  <a:pt x="4825246" y="1628812"/>
                                </a:lnTo>
                                <a:lnTo>
                                  <a:pt x="4774393" y="1629910"/>
                                </a:lnTo>
                                <a:lnTo>
                                  <a:pt x="4723313" y="1633328"/>
                                </a:lnTo>
                                <a:lnTo>
                                  <a:pt x="4672122" y="1639574"/>
                                </a:lnTo>
                                <a:lnTo>
                                  <a:pt x="4614922" y="1646234"/>
                                </a:lnTo>
                                <a:lnTo>
                                  <a:pt x="4564992" y="1648220"/>
                                </a:lnTo>
                                <a:lnTo>
                                  <a:pt x="4520499" y="1646731"/>
                                </a:lnTo>
                                <a:lnTo>
                                  <a:pt x="4479607" y="1642963"/>
                                </a:lnTo>
                                <a:lnTo>
                                  <a:pt x="4440480" y="1638114"/>
                                </a:lnTo>
                                <a:lnTo>
                                  <a:pt x="4401284" y="1633382"/>
                                </a:lnTo>
                                <a:lnTo>
                                  <a:pt x="4360183" y="1629965"/>
                                </a:lnTo>
                                <a:lnTo>
                                  <a:pt x="4315342" y="1629059"/>
                                </a:lnTo>
                                <a:lnTo>
                                  <a:pt x="4264925" y="1631863"/>
                                </a:lnTo>
                                <a:lnTo>
                                  <a:pt x="4207098" y="1639574"/>
                                </a:lnTo>
                                <a:lnTo>
                                  <a:pt x="4157510" y="1646604"/>
                                </a:lnTo>
                                <a:lnTo>
                                  <a:pt x="4111620" y="1650464"/>
                                </a:lnTo>
                                <a:lnTo>
                                  <a:pt x="4068382" y="1651722"/>
                                </a:lnTo>
                                <a:lnTo>
                                  <a:pt x="4026749" y="1650945"/>
                                </a:lnTo>
                                <a:lnTo>
                                  <a:pt x="3985673" y="1648701"/>
                                </a:lnTo>
                                <a:lnTo>
                                  <a:pt x="3944108" y="1645557"/>
                                </a:lnTo>
                                <a:lnTo>
                                  <a:pt x="3901007" y="1642081"/>
                                </a:lnTo>
                                <a:lnTo>
                                  <a:pt x="3855323" y="1638840"/>
                                </a:lnTo>
                                <a:lnTo>
                                  <a:pt x="3806010" y="1636402"/>
                                </a:lnTo>
                                <a:lnTo>
                                  <a:pt x="3752019" y="1635333"/>
                                </a:lnTo>
                                <a:lnTo>
                                  <a:pt x="3692305" y="1636201"/>
                                </a:lnTo>
                                <a:lnTo>
                                  <a:pt x="3625820" y="1639574"/>
                                </a:lnTo>
                                <a:lnTo>
                                  <a:pt x="3560460" y="1642590"/>
                                </a:lnTo>
                                <a:lnTo>
                                  <a:pt x="3503709" y="1642518"/>
                                </a:lnTo>
                                <a:lnTo>
                                  <a:pt x="3453907" y="1640119"/>
                                </a:lnTo>
                                <a:lnTo>
                                  <a:pt x="3409396" y="1636155"/>
                                </a:lnTo>
                                <a:lnTo>
                                  <a:pt x="3368514" y="1631389"/>
                                </a:lnTo>
                                <a:lnTo>
                                  <a:pt x="3329603" y="1626583"/>
                                </a:lnTo>
                                <a:lnTo>
                                  <a:pt x="3291001" y="1622499"/>
                                </a:lnTo>
                                <a:lnTo>
                                  <a:pt x="3251049" y="1619898"/>
                                </a:lnTo>
                                <a:lnTo>
                                  <a:pt x="3208087" y="1619543"/>
                                </a:lnTo>
                                <a:lnTo>
                                  <a:pt x="3160455" y="1622196"/>
                                </a:lnTo>
                                <a:lnTo>
                                  <a:pt x="3106493" y="1628619"/>
                                </a:lnTo>
                                <a:lnTo>
                                  <a:pt x="3044541" y="1639574"/>
                                </a:lnTo>
                                <a:lnTo>
                                  <a:pt x="2980772" y="1650563"/>
                                </a:lnTo>
                                <a:lnTo>
                                  <a:pt x="2922019" y="1657074"/>
                                </a:lnTo>
                                <a:lnTo>
                                  <a:pt x="2867613" y="1659852"/>
                                </a:lnTo>
                                <a:lnTo>
                                  <a:pt x="2816886" y="1659640"/>
                                </a:lnTo>
                                <a:lnTo>
                                  <a:pt x="2769169" y="1657182"/>
                                </a:lnTo>
                                <a:lnTo>
                                  <a:pt x="2723794" y="1653222"/>
                                </a:lnTo>
                                <a:lnTo>
                                  <a:pt x="2680091" y="1648504"/>
                                </a:lnTo>
                                <a:lnTo>
                                  <a:pt x="2637392" y="1643771"/>
                                </a:lnTo>
                                <a:lnTo>
                                  <a:pt x="2595029" y="1639768"/>
                                </a:lnTo>
                                <a:lnTo>
                                  <a:pt x="2552331" y="1637239"/>
                                </a:lnTo>
                                <a:lnTo>
                                  <a:pt x="2508632" y="1636926"/>
                                </a:lnTo>
                                <a:lnTo>
                                  <a:pt x="2463262" y="1639574"/>
                                </a:lnTo>
                                <a:lnTo>
                                  <a:pt x="2417649" y="1642392"/>
                                </a:lnTo>
                                <a:lnTo>
                                  <a:pt x="2373307" y="1642527"/>
                                </a:lnTo>
                                <a:lnTo>
                                  <a:pt x="2329702" y="1640630"/>
                                </a:lnTo>
                                <a:lnTo>
                                  <a:pt x="2286297" y="1637353"/>
                                </a:lnTo>
                                <a:lnTo>
                                  <a:pt x="2242557" y="1633346"/>
                                </a:lnTo>
                                <a:lnTo>
                                  <a:pt x="2197946" y="1629260"/>
                                </a:lnTo>
                                <a:lnTo>
                                  <a:pt x="2151928" y="1625748"/>
                                </a:lnTo>
                                <a:lnTo>
                                  <a:pt x="2103968" y="1623460"/>
                                </a:lnTo>
                                <a:lnTo>
                                  <a:pt x="2053529" y="1623047"/>
                                </a:lnTo>
                                <a:lnTo>
                                  <a:pt x="2000076" y="1625161"/>
                                </a:lnTo>
                                <a:lnTo>
                                  <a:pt x="1943072" y="1630453"/>
                                </a:lnTo>
                                <a:lnTo>
                                  <a:pt x="1881983" y="1639574"/>
                                </a:lnTo>
                                <a:lnTo>
                                  <a:pt x="1817261" y="1648906"/>
                                </a:lnTo>
                                <a:lnTo>
                                  <a:pt x="1760272" y="1653082"/>
                                </a:lnTo>
                                <a:lnTo>
                                  <a:pt x="1709582" y="1653198"/>
                                </a:lnTo>
                                <a:lnTo>
                                  <a:pt x="1663758" y="1650351"/>
                                </a:lnTo>
                                <a:lnTo>
                                  <a:pt x="1621366" y="1645637"/>
                                </a:lnTo>
                                <a:lnTo>
                                  <a:pt x="1580974" y="1640154"/>
                                </a:lnTo>
                                <a:lnTo>
                                  <a:pt x="1541147" y="1634997"/>
                                </a:lnTo>
                                <a:lnTo>
                                  <a:pt x="1500453" y="1631265"/>
                                </a:lnTo>
                                <a:lnTo>
                                  <a:pt x="1457458" y="1630052"/>
                                </a:lnTo>
                                <a:lnTo>
                                  <a:pt x="1410729" y="1632456"/>
                                </a:lnTo>
                                <a:lnTo>
                                  <a:pt x="1358832" y="1639574"/>
                                </a:lnTo>
                                <a:lnTo>
                                  <a:pt x="1313136" y="1646122"/>
                                </a:lnTo>
                                <a:lnTo>
                                  <a:pt x="1268717" y="1649493"/>
                                </a:lnTo>
                                <a:lnTo>
                                  <a:pt x="1225067" y="1650255"/>
                                </a:lnTo>
                                <a:lnTo>
                                  <a:pt x="1181680" y="1648978"/>
                                </a:lnTo>
                                <a:lnTo>
                                  <a:pt x="1138049" y="1646230"/>
                                </a:lnTo>
                                <a:lnTo>
                                  <a:pt x="1093668" y="1642580"/>
                                </a:lnTo>
                                <a:lnTo>
                                  <a:pt x="1048030" y="1638598"/>
                                </a:lnTo>
                                <a:lnTo>
                                  <a:pt x="1000628" y="1634851"/>
                                </a:lnTo>
                                <a:lnTo>
                                  <a:pt x="950955" y="1631910"/>
                                </a:lnTo>
                                <a:lnTo>
                                  <a:pt x="898505" y="1630343"/>
                                </a:lnTo>
                                <a:lnTo>
                                  <a:pt x="842771" y="1630719"/>
                                </a:lnTo>
                                <a:lnTo>
                                  <a:pt x="783247" y="1633606"/>
                                </a:lnTo>
                                <a:lnTo>
                                  <a:pt x="719425" y="1639574"/>
                                </a:lnTo>
                                <a:lnTo>
                                  <a:pt x="660241" y="1645433"/>
                                </a:lnTo>
                                <a:lnTo>
                                  <a:pt x="605087" y="1648951"/>
                                </a:lnTo>
                                <a:lnTo>
                                  <a:pt x="553316" y="1650488"/>
                                </a:lnTo>
                                <a:lnTo>
                                  <a:pt x="504281" y="1650405"/>
                                </a:lnTo>
                                <a:lnTo>
                                  <a:pt x="457333" y="1649060"/>
                                </a:lnTo>
                                <a:lnTo>
                                  <a:pt x="411825" y="1646815"/>
                                </a:lnTo>
                                <a:lnTo>
                                  <a:pt x="367109" y="1644027"/>
                                </a:lnTo>
                                <a:lnTo>
                                  <a:pt x="322538" y="1641058"/>
                                </a:lnTo>
                                <a:lnTo>
                                  <a:pt x="277465" y="1638268"/>
                                </a:lnTo>
                                <a:lnTo>
                                  <a:pt x="231241" y="1636014"/>
                                </a:lnTo>
                                <a:lnTo>
                                  <a:pt x="183219" y="1634659"/>
                                </a:lnTo>
                                <a:lnTo>
                                  <a:pt x="132752" y="1634560"/>
                                </a:lnTo>
                                <a:lnTo>
                                  <a:pt x="79191" y="1636079"/>
                                </a:lnTo>
                                <a:lnTo>
                                  <a:pt x="21890" y="1639574"/>
                                </a:lnTo>
                                <a:lnTo>
                                  <a:pt x="10546" y="1591142"/>
                                </a:lnTo>
                                <a:lnTo>
                                  <a:pt x="3579" y="1544098"/>
                                </a:lnTo>
                                <a:lnTo>
                                  <a:pt x="295" y="1498078"/>
                                </a:lnTo>
                                <a:lnTo>
                                  <a:pt x="0" y="1452720"/>
                                </a:lnTo>
                                <a:lnTo>
                                  <a:pt x="1998" y="1407661"/>
                                </a:lnTo>
                                <a:lnTo>
                                  <a:pt x="5596" y="1362538"/>
                                </a:lnTo>
                                <a:lnTo>
                                  <a:pt x="10100" y="1316988"/>
                                </a:lnTo>
                                <a:lnTo>
                                  <a:pt x="14814" y="1270649"/>
                                </a:lnTo>
                                <a:lnTo>
                                  <a:pt x="19044" y="1223156"/>
                                </a:lnTo>
                                <a:lnTo>
                                  <a:pt x="22097" y="1174148"/>
                                </a:lnTo>
                                <a:lnTo>
                                  <a:pt x="23277" y="1123261"/>
                                </a:lnTo>
                                <a:lnTo>
                                  <a:pt x="21890" y="1070132"/>
                                </a:lnTo>
                                <a:lnTo>
                                  <a:pt x="19398" y="1013250"/>
                                </a:lnTo>
                                <a:lnTo>
                                  <a:pt x="18098" y="960585"/>
                                </a:lnTo>
                                <a:lnTo>
                                  <a:pt x="17759" y="911171"/>
                                </a:lnTo>
                                <a:lnTo>
                                  <a:pt x="18150" y="864039"/>
                                </a:lnTo>
                                <a:lnTo>
                                  <a:pt x="19039" y="818224"/>
                                </a:lnTo>
                                <a:lnTo>
                                  <a:pt x="20195" y="772757"/>
                                </a:lnTo>
                                <a:lnTo>
                                  <a:pt x="21388" y="726672"/>
                                </a:lnTo>
                                <a:lnTo>
                                  <a:pt x="22385" y="679001"/>
                                </a:lnTo>
                                <a:lnTo>
                                  <a:pt x="22955" y="628778"/>
                                </a:lnTo>
                                <a:lnTo>
                                  <a:pt x="22867" y="575035"/>
                                </a:lnTo>
                                <a:lnTo>
                                  <a:pt x="21890" y="516806"/>
                                </a:lnTo>
                                <a:lnTo>
                                  <a:pt x="20625" y="454647"/>
                                </a:lnTo>
                                <a:lnTo>
                                  <a:pt x="20030" y="400625"/>
                                </a:lnTo>
                                <a:lnTo>
                                  <a:pt x="19959" y="352794"/>
                                </a:lnTo>
                                <a:lnTo>
                                  <a:pt x="20266" y="309210"/>
                                </a:lnTo>
                                <a:lnTo>
                                  <a:pt x="20806" y="267926"/>
                                </a:lnTo>
                                <a:lnTo>
                                  <a:pt x="21432" y="226998"/>
                                </a:lnTo>
                                <a:lnTo>
                                  <a:pt x="21999" y="184482"/>
                                </a:lnTo>
                                <a:lnTo>
                                  <a:pt x="22362" y="138430"/>
                                </a:lnTo>
                                <a:lnTo>
                                  <a:pt x="22374" y="86900"/>
                                </a:lnTo>
                                <a:lnTo>
                                  <a:pt x="21890" y="2794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4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29652"/>
                            <a:ext cx="5861685" cy="1667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D41D1A" w14:textId="77777777" w:rsidR="00E3311D" w:rsidRDefault="00E3311D" w:rsidP="00E3311D">
                              <w:pPr>
                                <w:spacing w:before="127"/>
                                <w:ind w:left="18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Aufgaben:</w:t>
                              </w:r>
                            </w:p>
                            <w:p w14:paraId="136D6EA7" w14:textId="77777777" w:rsidR="00E3311D" w:rsidRDefault="00E3311D" w:rsidP="00E3311D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546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right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Lies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Arbeitsblatt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möglichen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Maßnahmen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gut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durch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notiere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deine ersten Ideen zur Meeresnutzung (EA).</w:t>
                              </w:r>
                            </w:p>
                            <w:p w14:paraId="683AA80D" w14:textId="0228D21A" w:rsidR="00E3311D" w:rsidRDefault="00E3311D" w:rsidP="00E3311D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546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right="6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Setzt euch als Gruppe zusammen und diskutiert die Nutzung des Meeres in eurer Gruppe.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Übernehmt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dabei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Rollen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Mathematikers,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Karto</w:t>
                              </w:r>
                              <w:r w:rsidR="007B25EB">
                                <w:rPr>
                                  <w:sz w:val="24"/>
                                </w:rPr>
                                <w:softHyphen/>
                              </w:r>
                              <w:r>
                                <w:rPr>
                                  <w:sz w:val="24"/>
                                </w:rPr>
                                <w:t>graphs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Begründers und Diskutanten (GA).</w:t>
                              </w:r>
                            </w:p>
                            <w:p w14:paraId="2D4DDB15" w14:textId="77777777" w:rsidR="00E3311D" w:rsidRDefault="00E3311D" w:rsidP="00E3311D">
                              <w:pPr>
                                <w:widowControl w:val="0"/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546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right="2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Haltet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euer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Ergebnis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Karte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M2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schriftlich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fest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bereitet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euch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darauf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vor,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euer Ergebnis zu begründen (GA).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1728D" id="Group 32" o:spid="_x0000_s1026" style="position:absolute;margin-left:55pt;margin-top:16.3pt;width:461.55pt;height:133.15pt;z-index:-251618304;mso-wrap-distance-left:0;mso-wrap-distance-right:0;mso-position-horizontal-relative:page" coordorigin=",31" coordsize="58618,16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">
                <v:shape id="Graphic 33" o:spid="_x0000_s1027" style="position:absolute;left:172;top:92;width:58446;height:16586;visibility:visible;mso-wrap-style:square;v-text-anchor:top" coordsize="5844540,165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" path="m3587244,r-56246,1585l3462352,8441,3314952,32289r-59434,6525l3200367,41994r-51393,392l3100814,40546r-45450,-3515l3012098,32397,2930021,22001r-39860,-4650l2850387,13810r-40212,-1876l2768999,12279r-42664,3124l2621038,30855r-57018,4839l2510274,37162r-50803,-1115l2411280,33132r-45909,-3927l2321415,25049r-42335,-3597l2238038,19198r-40081,-126l2158508,21861r-41060,3601l2079259,26730r-37333,-489l2003436,24569r-88513,-4596l1860871,18198r-63269,-660l1723102,18568r-153902,5763l1506363,25328r-59718,-203l1389845,23996r-54086,-1783l1187770,15678r-45246,-1663l1098982,13065r-42039,36l1016204,14397r-39640,2829l937821,21861r-55064,4933l835414,25506,793537,20135,717174,5692,678181,896,635644,567,587310,6843,481224,35275r-49071,7962l383646,46671r-48011,-171l288052,43646,240831,39032,147201,28215,100657,23858,54204,21433,7775,21861r6088,57079l17398,133141r1414,51736l18542,234558r-1523,48038l14679,329403,9282,420968,7094,466548,5824,512543r82,46819l10197,664840r609,55199l10080,773136,8496,824256,4671,921049,3385,966967r-230,44430l4459,1054461r3316,41820l10611,1135198r706,41613l10415,1220883r-1990,46293l3263,1365477r-2129,51533l,1469815r381,53841l2799,1578293r4976,55198l65585,1631111r58201,-143l182043,1632624r57977,3018l297383,1639583r111539,8902l462429,1652570r51550,3258l563239,1657821r46633,291l653544,1656262r40375,-4429l730662,1644389r32775,-10898l802484,1621098r40493,-6067l884995,1614067r43621,2920l973918,1622567r95964,14254l1120700,1643052r52815,4004l1228403,1647612r57042,-4114l1344718,1633491r52959,-9591l1452584,1617709r56245,-3272l1565807,1613603r57102,1122l1679529,1617323r55530,3593l1889039,1632848r45099,2759l1975111,1636954r36240,-544l2042251,1633491r45452,-3852l2136381,1630331r51190,3702l2294613,1644325r54419,3521l2403093,1648238r52987,-4274l2507276,1633491r49570,-9748l2605411,1621283r47524,2749l2699380,1629911r45332,6930l2788893,1642743r42995,2795l2873659,1643147r73140,-17474l2984453,1622538r42034,570l3072256,1626405r48858,5044l3172417,1637262r53102,5604l3279776,1647281r54767,2249l3389174,1648634r53850,-5020l3495449,1633491r44396,-9598l3584800,1617156r45582,-4223l3676662,1610879r47045,-232l3771587,1611891r48784,2375l3870128,1617426r102711,7290l4025932,1628155r54342,2839l4135934,1632888r57049,603l4263535,1633658r65051,762l4388788,1635569r158050,3664l4594180,1639829r45761,-67l4684772,1638824r44556,-2021l4774262,1633491r53618,-3590l4878590,1628582r48839,365l4975436,1630406r97665,3843l5124834,1635455r55049,-56l5285944,1632093r47065,101l5380457,1633420r47806,1980l5524847,1640121r48727,1994l5622559,1643368r49216,138l5721199,1642155r49605,-3214l5820565,1633491r-4539,-55430l5814840,1530717r1352,-41219l5819267,1452440r8059,-69486l5830679,1346599r1816,-40047l5831958,1260851r-3705,-53321l5820565,1144629r-6368,-59723l5812614,1030477r2114,-49982l5819450,934116r6242,-43623l5832366,848782r6019,-40646l5842660,767711r1444,-41051l5841628,684139r-7484,-44837l5806918,543195r-7662,-45165l5796528,454960r1154,-41821l5801668,371719r5766,-41866l5813930,286695r6175,-45299l5824906,193111r2378,-52120l5826187,84190r-5622,-62329l5764044,28730r-47850,4534l5675426,35783r-35278,824l5608769,36055r-29071,-1608l5551343,32101r-60922,-5627l5454671,23832r-41398,-2101l5364638,20489r-57466,-63l5169470,23462r-62846,383l5049774,23254r-51827,-1324l4950169,20117,4821397,14173r-41316,-1341l4737946,12216r-43926,352l4647328,14131r-50432,3017l4541752,21861r-58151,4399l4425076,28430r-58486,329l4308557,27636r-57166,-2188l4195506,22584,4089235,16377r-49558,-2567l3993056,12118r-43271,-428l3910279,12912r-35328,3261l3811148,27840r-28574,904l3756382,25865r-25922,-5368l3702698,13933,3670982,7467,3633202,2391,3587244,xe" fillcolor="#e2f0d9" stroked="f">
                  <v:path arrowok="t"/>
                </v:shape>
                <v:shape id="Graphic 34" o:spid="_x0000_s1028" style="position:absolute;left:31;top:31;width:58541;height:16606;visibility:visible;mso-wrap-style:square;v-text-anchor:top" coordsize="5854065,166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" path="m21890,27944l91677,14494,156217,6322,216006,2598r55532,-102l323307,5188r48500,4657l417532,15640r43445,6105l502636,27332r40368,4242l582574,33641r39266,-934l661298,27944r55995,-6604l770551,20452r50539,3088l868926,28859r45152,5809l956563,39224r39836,1559l1033603,37604r34589,-9660l1100316,19992r40684,-2624l1188419,18824r52330,4293l1296166,28999r56681,6228l1408966,40554r53733,3181l1512222,43524r43490,-4849l1591343,27944r28732,-9207l1656644,12923r43257,-2915l1748700,9498r53190,1401l1858326,13717r58533,3739l1976341,21624r59283,4102l2093560,29267r55441,2487l2200800,32692r47009,-1105l2288878,27944r44732,-3719l2379666,24288r47186,2915l2474973,32036r48860,5821l2573237,43732r49753,4998l2672897,51919r49865,448l2772391,49142r49197,-7830l2870158,27944r42970,-11293l2959007,10411r48165,-2014l3056999,9779r50868,3949l3159149,19414r51076,6594l3260469,32682r48789,5923l3355969,42949r44010,1935l3440663,43581r36736,-5370l3509563,27944r40650,-13169l3595838,7591r49403,-2316l3697224,6710r53364,4068l3804137,16364r52535,5985l3906995,27617r46914,3433l3996215,31531r36500,-3587l4065847,24062r38094,-1079l4146344,24080r46059,2641l4241463,30279r51407,3843l4345971,37622r54141,2528l4454639,41075r54258,-1306l4562234,35602r51760,-7658l4655073,22222r42004,-2202l4739972,20714r43752,2967l4828297,28297r45359,5642l4919767,39982r46828,5821l5014104,50778r48157,3506l5111030,55697r49346,-1304l5210264,49749r50397,-8608l5311529,27944r66694,-16855l5439346,2296,5495480,r51725,2638l5595104,8647r44653,7817l5681745,24525r39905,6742l5760054,35126r37483,-586l5834680,27944r7317,41022l5844298,113056r-1608,46515l5838277,207868r-6111,49437l5825461,307238r-6193,49787l5814693,406023r-1852,47567l5814818,499082r6912,42774l5834680,581271r13484,41436l5854052,665133r-73,43384l5849576,752828r-7099,45204l5834313,844099r-7594,46897l5821325,938691r-1559,48462l5823674,1036349r11006,49899l5845503,1131348r5463,43542l5852086,1217397r-2205,41994l5845369,1301394r-5801,42535l5833495,1387519r-5326,45167l5824606,1479953r-781,49888l5826844,1582874r7836,56700l5792044,1650849r-45495,6701l5698736,1660435r-49590,-175l5598321,1657783r-51520,-4022l5495127,1648951r-51285,-4842l5393486,1639994r-48887,-2633l5297725,1636969r-44323,2605l5209857,1642636r-44824,813l5119045,1642521r-47034,-2162l5024048,1637470r-48775,-3106l4925803,1631547r-50048,-2020l4825246,1628812r-50853,1098l4723313,1633328r-51191,6246l4614922,1646234r-49930,1986l4520499,1646731r-40892,-3768l4440480,1638114r-39196,-4732l4360183,1629965r-44841,-906l4264925,1631863r-57827,7711l4157510,1646604r-45890,3860l4068382,1651722r-41633,-777l3985673,1648701r-41565,-3144l3901007,1642081r-45684,-3241l3806010,1636402r-53991,-1069l3692305,1636201r-66485,3373l3560460,1642590r-56751,-72l3453907,1640119r-44511,-3964l3368514,1631389r-38911,-4806l3291001,1622499r-39952,-2601l3208087,1619543r-47632,2653l3106493,1628619r-61952,10955l2980772,1650563r-58753,6511l2867613,1659852r-50727,-212l2769169,1657182r-45375,-3960l2680091,1648504r-42699,-4733l2595029,1639768r-42698,-2529l2508632,1636926r-45370,2648l2417649,1642392r-44342,135l2329702,1640630r-43405,-3277l2242557,1633346r-44611,-4086l2151928,1625748r-47960,-2288l2053529,1623047r-53453,2114l1943072,1630453r-61089,9121l1817261,1648906r-56989,4176l1709582,1653198r-45824,-2847l1621366,1645637r-40392,-5483l1541147,1634997r-40694,-3732l1457458,1630052r-46729,2404l1358832,1639574r-45696,6548l1268717,1649493r-43650,762l1181680,1648978r-43631,-2748l1093668,1642580r-45638,-3982l1000628,1634851r-49673,-2941l898505,1630343r-55734,376l783247,1633606r-63822,5968l660241,1645433r-55154,3518l553316,1650488r-49035,-83l457333,1649060r-45508,-2245l367109,1644027r-44571,-2969l277465,1638268r-46224,-2254l183219,1634659r-50467,-99l79191,1636079r-57301,3495l10546,1591142,3579,1544098,295,1498078,,1452720r1998,-45059l5596,1362538r4504,-45550l14814,1270649r4230,-47493l22097,1174148r1180,-50887l21890,1070132r-2492,-56882l18098,960585r-339,-49414l18150,864039r889,-45815l20195,772757r1193,-46085l22385,679001r570,-50223l22867,575035r-977,-58229l20625,454647r-595,-54022l19959,352794r307,-43584l20806,267926r626,-40928l21999,184482r363,-46052l22374,86900,21890,27944xe" filled="f" strokecolor="#548235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5" o:spid="_x0000_s1029" type="#_x0000_t202" style="position:absolute;top:296;width:58616;height:16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7BD41D1A" w14:textId="77777777" w:rsidR="00E3311D" w:rsidRDefault="00E3311D" w:rsidP="00E3311D">
                        <w:pPr>
                          <w:spacing w:before="127"/>
                          <w:ind w:left="1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Aufgaben:</w:t>
                        </w:r>
                      </w:p>
                      <w:p w14:paraId="136D6EA7" w14:textId="77777777" w:rsidR="00E3311D" w:rsidRDefault="00E3311D" w:rsidP="00E3311D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546"/>
                          </w:tabs>
                          <w:autoSpaceDE w:val="0"/>
                          <w:autoSpaceDN w:val="0"/>
                          <w:spacing w:line="240" w:lineRule="auto"/>
                          <w:ind w:right="4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Lies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Arbeitsblatt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möglichen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Maßnahmen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gut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durch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notiere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deine ersten Ideen zur Meeresnutzung (EA).</w:t>
                        </w:r>
                      </w:p>
                      <w:p w14:paraId="683AA80D" w14:textId="0228D21A" w:rsidR="00E3311D" w:rsidRDefault="00E3311D" w:rsidP="00E3311D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546"/>
                          </w:tabs>
                          <w:autoSpaceDE w:val="0"/>
                          <w:autoSpaceDN w:val="0"/>
                          <w:spacing w:line="240" w:lineRule="auto"/>
                          <w:ind w:right="6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Setzt euch als Gruppe zusammen und diskutiert die Nutzung des Meeres in eurer Gruppe.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Übernehmt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dabei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Rollen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Mathematikers,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Karto</w:t>
                        </w:r>
                        <w:r w:rsidR="007B25EB">
                          <w:rPr>
                            <w:sz w:val="24"/>
                          </w:rPr>
                          <w:softHyphen/>
                        </w:r>
                        <w:r>
                          <w:rPr>
                            <w:sz w:val="24"/>
                          </w:rPr>
                          <w:t>graphs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Begründers und Diskutanten (GA).</w:t>
                        </w:r>
                      </w:p>
                      <w:p w14:paraId="2D4DDB15" w14:textId="77777777" w:rsidR="00E3311D" w:rsidRDefault="00E3311D" w:rsidP="00E3311D">
                        <w:pPr>
                          <w:widowControl w:val="0"/>
                          <w:numPr>
                            <w:ilvl w:val="0"/>
                            <w:numId w:val="5"/>
                          </w:numPr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546"/>
                          </w:tabs>
                          <w:autoSpaceDE w:val="0"/>
                          <w:autoSpaceDN w:val="0"/>
                          <w:spacing w:line="240" w:lineRule="auto"/>
                          <w:ind w:right="2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Haltet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euer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Ergebnis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Karte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M2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schriftlich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fest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bereitet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euch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darauf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vor,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euer Ergebnis zu begründen (GA).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E9EFB1" w14:textId="77777777" w:rsidR="006B3E99" w:rsidRDefault="006B3E99" w:rsidP="00E3311D">
      <w:pPr>
        <w:pStyle w:val="ekvbild"/>
      </w:pPr>
    </w:p>
    <w:p w14:paraId="2ACEF6A8" w14:textId="77777777" w:rsidR="006B3E99" w:rsidRDefault="006B3E99" w:rsidP="00E3311D">
      <w:pPr>
        <w:pStyle w:val="ekvbild"/>
      </w:pPr>
    </w:p>
    <w:p w14:paraId="0AB58217" w14:textId="77777777" w:rsidR="006B3E99" w:rsidRDefault="006B3E99" w:rsidP="00E3311D">
      <w:pPr>
        <w:pStyle w:val="ekvbild"/>
      </w:pPr>
    </w:p>
    <w:p w14:paraId="57FF17BF" w14:textId="090924A4" w:rsidR="00E3311D" w:rsidRDefault="006B3E99" w:rsidP="00E3311D">
      <w:pPr>
        <w:pStyle w:val="ekvbild"/>
      </w:pPr>
      <w:r>
        <w:rPr>
          <w:noProof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66DD8B16" wp14:editId="0677ED42">
                <wp:simplePos x="0" y="0"/>
                <wp:positionH relativeFrom="page">
                  <wp:posOffset>666750</wp:posOffset>
                </wp:positionH>
                <wp:positionV relativeFrom="paragraph">
                  <wp:posOffset>190500</wp:posOffset>
                </wp:positionV>
                <wp:extent cx="5438775" cy="2724150"/>
                <wp:effectExtent l="0" t="0" r="9525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8775" cy="2724150"/>
                          <a:chOff x="0" y="0"/>
                          <a:chExt cx="6205389" cy="3490207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5389" cy="3490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120819" y="3001825"/>
                            <a:ext cx="71882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820" h="78740">
                                <a:moveTo>
                                  <a:pt x="642608" y="43276"/>
                                </a:moveTo>
                                <a:lnTo>
                                  <a:pt x="642485" y="78200"/>
                                </a:lnTo>
                                <a:lnTo>
                                  <a:pt x="712864" y="43320"/>
                                </a:lnTo>
                                <a:lnTo>
                                  <a:pt x="655309" y="43320"/>
                                </a:lnTo>
                                <a:lnTo>
                                  <a:pt x="642608" y="43276"/>
                                </a:lnTo>
                                <a:close/>
                              </a:path>
                              <a:path w="718820" h="78740">
                                <a:moveTo>
                                  <a:pt x="76334" y="0"/>
                                </a:moveTo>
                                <a:lnTo>
                                  <a:pt x="0" y="37829"/>
                                </a:lnTo>
                                <a:lnTo>
                                  <a:pt x="76064" y="76198"/>
                                </a:lnTo>
                                <a:lnTo>
                                  <a:pt x="76188" y="41274"/>
                                </a:lnTo>
                                <a:lnTo>
                                  <a:pt x="63488" y="41229"/>
                                </a:lnTo>
                                <a:lnTo>
                                  <a:pt x="63510" y="34879"/>
                                </a:lnTo>
                                <a:lnTo>
                                  <a:pt x="76210" y="34879"/>
                                </a:lnTo>
                                <a:lnTo>
                                  <a:pt x="76334" y="0"/>
                                </a:lnTo>
                                <a:close/>
                              </a:path>
                              <a:path w="718820" h="78740">
                                <a:moveTo>
                                  <a:pt x="642631" y="36926"/>
                                </a:moveTo>
                                <a:lnTo>
                                  <a:pt x="642608" y="43276"/>
                                </a:lnTo>
                                <a:lnTo>
                                  <a:pt x="655309" y="43320"/>
                                </a:lnTo>
                                <a:lnTo>
                                  <a:pt x="655331" y="36970"/>
                                </a:lnTo>
                                <a:lnTo>
                                  <a:pt x="642631" y="36926"/>
                                </a:lnTo>
                                <a:close/>
                              </a:path>
                              <a:path w="718820" h="78740">
                                <a:moveTo>
                                  <a:pt x="642754" y="2001"/>
                                </a:moveTo>
                                <a:lnTo>
                                  <a:pt x="642631" y="36926"/>
                                </a:lnTo>
                                <a:lnTo>
                                  <a:pt x="655331" y="36970"/>
                                </a:lnTo>
                                <a:lnTo>
                                  <a:pt x="655309" y="43320"/>
                                </a:lnTo>
                                <a:lnTo>
                                  <a:pt x="712864" y="43320"/>
                                </a:lnTo>
                                <a:lnTo>
                                  <a:pt x="718819" y="40369"/>
                                </a:lnTo>
                                <a:lnTo>
                                  <a:pt x="642754" y="2001"/>
                                </a:lnTo>
                                <a:close/>
                              </a:path>
                              <a:path w="718820" h="78740">
                                <a:moveTo>
                                  <a:pt x="76210" y="34924"/>
                                </a:moveTo>
                                <a:lnTo>
                                  <a:pt x="76188" y="41274"/>
                                </a:lnTo>
                                <a:lnTo>
                                  <a:pt x="642608" y="43276"/>
                                </a:lnTo>
                                <a:lnTo>
                                  <a:pt x="642631" y="36926"/>
                                </a:lnTo>
                                <a:lnTo>
                                  <a:pt x="76210" y="34924"/>
                                </a:lnTo>
                                <a:close/>
                              </a:path>
                              <a:path w="718820" h="78740">
                                <a:moveTo>
                                  <a:pt x="63510" y="34879"/>
                                </a:moveTo>
                                <a:lnTo>
                                  <a:pt x="63488" y="41229"/>
                                </a:lnTo>
                                <a:lnTo>
                                  <a:pt x="76188" y="41274"/>
                                </a:lnTo>
                                <a:lnTo>
                                  <a:pt x="76210" y="34924"/>
                                </a:lnTo>
                                <a:lnTo>
                                  <a:pt x="63510" y="34879"/>
                                </a:lnTo>
                                <a:close/>
                              </a:path>
                              <a:path w="718820" h="78740">
                                <a:moveTo>
                                  <a:pt x="76210" y="34879"/>
                                </a:moveTo>
                                <a:lnTo>
                                  <a:pt x="63510" y="34879"/>
                                </a:lnTo>
                                <a:lnTo>
                                  <a:pt x="76210" y="34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892471" y="2925375"/>
                            <a:ext cx="2041229" cy="236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3CBE6D" w14:textId="77777777" w:rsidR="00E3311D" w:rsidRDefault="00E3311D" w:rsidP="00E3311D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2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Seemeilen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D8B16" id="Group 36" o:spid="_x0000_s1030" style="position:absolute;margin-left:52.5pt;margin-top:15pt;width:428.25pt;height:214.5pt;z-index:-251617280;mso-wrap-distance-left:0;mso-wrap-distance-right:0;mso-position-horizontal-relative:page;mso-width-relative:margin;mso-height-relative:margin" coordsize="62053,34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31" type="#_x0000_t75" style="position:absolute;width:62053;height:3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">
                  <v:imagedata r:id="rId8" o:title=""/>
                </v:shape>
                <v:shape id="Graphic 38" o:spid="_x0000_s1032" style="position:absolute;left:1208;top:30018;width:7188;height:787;visibility:visible;mso-wrap-style:square;v-text-anchor:top" coordsize="71882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" path="m642608,43276r-123,34924l712864,43320r-57555,l642608,43276xem76334,l,37829,76064,76198r124,-34924l63488,41229r22,-6350l76210,34879,76334,xem642631,36926r-23,6350l655309,43320r22,-6350l642631,36926xem642754,2001r-123,34925l655331,36970r-22,6350l712864,43320r5955,-2951l642754,2001xem76210,34924r-22,6350l642608,43276r23,-6350l76210,34924xem63510,34879r-22,6350l76188,41274r22,-6350l63510,34879xem76210,34879r-12700,l76210,34924r,-45xe" fillcolor="black" stroked="f">
                  <v:path arrowok="t"/>
                </v:shape>
                <v:shape id="Textbox 39" o:spid="_x0000_s1033" type="#_x0000_t202" style="position:absolute;left:8924;top:29253;width:20413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F3CBE6D" w14:textId="77777777" w:rsidR="00E3311D" w:rsidRDefault="00E3311D" w:rsidP="00E3311D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2 </w:t>
                        </w:r>
                        <w:r>
                          <w:rPr>
                            <w:spacing w:val="-2"/>
                            <w:sz w:val="24"/>
                          </w:rPr>
                          <w:t>Seemeilen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3311D">
        <w:t>M1:</w:t>
      </w:r>
      <w:r w:rsidR="00E3311D">
        <w:rPr>
          <w:spacing w:val="-1"/>
        </w:rPr>
        <w:t xml:space="preserve"> </w:t>
      </w:r>
      <w:r w:rsidR="00E3311D">
        <w:t>Karte der</w:t>
      </w:r>
      <w:r w:rsidR="00E3311D">
        <w:rPr>
          <w:spacing w:val="-1"/>
        </w:rPr>
        <w:t xml:space="preserve"> </w:t>
      </w:r>
      <w:r w:rsidR="00E3311D">
        <w:t>Meeresnutzungsmöglichkeiten:</w:t>
      </w:r>
    </w:p>
    <w:p w14:paraId="703ED187" w14:textId="0D9ADC7B" w:rsidR="00E3311D" w:rsidRDefault="00E3311D" w:rsidP="00E3311D">
      <w:pPr>
        <w:spacing w:before="5"/>
        <w:rPr>
          <w:sz w:val="4"/>
        </w:rPr>
      </w:pPr>
    </w:p>
    <w:p w14:paraId="1B87BFDF" w14:textId="77777777" w:rsidR="006B3E99" w:rsidRDefault="00E3311D" w:rsidP="006B3E99">
      <w:pPr>
        <w:pStyle w:val="ekvbild"/>
        <w:rPr>
          <w:rFonts w:ascii="Times New Roman" w:hAnsi="Times New Roman"/>
          <w:u w:val="single"/>
        </w:rPr>
      </w:pPr>
      <w:r>
        <w:t xml:space="preserve">M2: Unsere Lösung als Regierungsmitglieder der Gruppe </w:t>
      </w:r>
      <w:r>
        <w:rPr>
          <w:rFonts w:ascii="Times New Roman" w:hAnsi="Times New Roman"/>
          <w:u w:val="single"/>
        </w:rPr>
        <w:tab/>
      </w:r>
    </w:p>
    <w:p w14:paraId="61E2729A" w14:textId="13A831AF" w:rsidR="00EA6F2B" w:rsidRPr="006B3E99" w:rsidRDefault="00E3311D" w:rsidP="006B3E99">
      <w:pPr>
        <w:pStyle w:val="ekvbild"/>
        <w:rPr>
          <w:rFonts w:ascii="Times New Roman"/>
          <w:sz w:val="14"/>
        </w:rPr>
      </w:pPr>
      <w:r>
        <w:rPr>
          <w:noProof/>
        </w:rPr>
        <w:drawing>
          <wp:anchor distT="0" distB="0" distL="0" distR="0" simplePos="0" relativeHeight="251700224" behindDoc="1" locked="0" layoutInCell="1" allowOverlap="1" wp14:anchorId="5FE25C7C" wp14:editId="3A7BA749">
            <wp:simplePos x="0" y="0"/>
            <wp:positionH relativeFrom="page">
              <wp:posOffset>723900</wp:posOffset>
            </wp:positionH>
            <wp:positionV relativeFrom="paragraph">
              <wp:posOffset>120650</wp:posOffset>
            </wp:positionV>
            <wp:extent cx="3714750" cy="2305050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6B3E99" w:rsidRPr="00C172AE" w14:paraId="17B98BE8" w14:textId="77777777" w:rsidTr="00CF2135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620A3BD1" w14:textId="77777777" w:rsidR="006B3E99" w:rsidRPr="00AE65F6" w:rsidRDefault="006B3E99" w:rsidP="00CF2135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5AF99" w14:textId="77777777" w:rsidR="006B3E99" w:rsidRPr="007C1230" w:rsidRDefault="006B3E99" w:rsidP="00CF2135">
            <w:pPr>
              <w:pStyle w:val="ekvkolumnentitel"/>
            </w:pPr>
            <w:r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E4A64" w14:textId="77777777" w:rsidR="006B3E99" w:rsidRPr="007C1230" w:rsidRDefault="006B3E99" w:rsidP="00CF2135">
            <w:pPr>
              <w:pStyle w:val="ekvkolumnentitel"/>
            </w:pPr>
            <w:r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88E96" w14:textId="77777777" w:rsidR="006B3E99" w:rsidRPr="007C1230" w:rsidRDefault="006B3E99" w:rsidP="00CF2135">
            <w:pPr>
              <w:pStyle w:val="ekvkolumnentitel"/>
            </w:pPr>
            <w:r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2C312" w14:textId="77777777" w:rsidR="006B3E99" w:rsidRPr="007C1230" w:rsidRDefault="006B3E99" w:rsidP="00CF2135">
            <w:pPr>
              <w:pStyle w:val="ekvkvnummer"/>
            </w:pPr>
            <w:r>
              <w:t>KV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B925451" w14:textId="77777777" w:rsidR="006B3E99" w:rsidRPr="007636A0" w:rsidRDefault="006B3E99" w:rsidP="00CF2135">
            <w:pPr>
              <w:pStyle w:val="ekvkapitel"/>
              <w:rPr>
                <w:color w:val="FFFFFF" w:themeColor="background1"/>
              </w:rPr>
            </w:pPr>
          </w:p>
        </w:tc>
      </w:tr>
      <w:tr w:rsidR="006B3E99" w:rsidRPr="00BF17F2" w14:paraId="492A5EB9" w14:textId="77777777" w:rsidTr="00CF21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44390D03" w14:textId="77777777" w:rsidR="006B3E99" w:rsidRPr="00BF17F2" w:rsidRDefault="006B3E99" w:rsidP="00CF2135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BB4FBBD" w14:textId="77777777" w:rsidR="006B3E99" w:rsidRPr="00BF17F2" w:rsidRDefault="006B3E99" w:rsidP="00CF2135">
            <w:pPr>
              <w:rPr>
                <w:color w:val="FFFFFF" w:themeColor="background1"/>
              </w:rPr>
            </w:pPr>
          </w:p>
        </w:tc>
      </w:tr>
    </w:tbl>
    <w:p w14:paraId="3201B5E7" w14:textId="77777777" w:rsidR="0031621D" w:rsidRDefault="0031621D" w:rsidP="0031621D">
      <w:pPr>
        <w:pStyle w:val="ekvue3arial"/>
      </w:pPr>
      <w:r>
        <w:t>Informationen</w:t>
      </w:r>
      <w:r>
        <w:rPr>
          <w:spacing w:val="21"/>
        </w:rPr>
        <w:t xml:space="preserve"> </w:t>
      </w:r>
      <w:r>
        <w:t>zur</w:t>
      </w:r>
      <w:r>
        <w:rPr>
          <w:spacing w:val="22"/>
        </w:rPr>
        <w:t xml:space="preserve"> </w:t>
      </w:r>
      <w:r>
        <w:rPr>
          <w:spacing w:val="-2"/>
        </w:rPr>
        <w:t>Meeresnutzung:</w:t>
      </w:r>
    </w:p>
    <w:p w14:paraId="06AC2D86" w14:textId="6B5087C3" w:rsidR="0031621D" w:rsidRDefault="0031621D" w:rsidP="0031621D">
      <w:pPr>
        <w:spacing w:before="16"/>
        <w:rPr>
          <w:b/>
          <w:sz w:val="21"/>
        </w:rPr>
      </w:pPr>
    </w:p>
    <w:tbl>
      <w:tblPr>
        <w:tblStyle w:val="Tabellenraster"/>
        <w:tblW w:w="10201" w:type="dxa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685"/>
      </w:tblGrid>
      <w:tr w:rsidR="00EB7D12" w14:paraId="271D5F48" w14:textId="77777777" w:rsidTr="007B25EB">
        <w:tc>
          <w:tcPr>
            <w:tcW w:w="6516" w:type="dxa"/>
          </w:tcPr>
          <w:p w14:paraId="7365987C" w14:textId="4E08C176" w:rsidR="0031621D" w:rsidRPr="007B25EB" w:rsidRDefault="00EB7D12" w:rsidP="007B25EB">
            <w:pPr>
              <w:rPr>
                <w:rStyle w:val="ekvfett"/>
              </w:rPr>
            </w:pPr>
            <w:r w:rsidRPr="007B25EB">
              <w:rPr>
                <w:rStyle w:val="ekvfett"/>
              </w:rPr>
              <w:t>Text:</w:t>
            </w:r>
          </w:p>
        </w:tc>
        <w:tc>
          <w:tcPr>
            <w:tcW w:w="3685" w:type="dxa"/>
          </w:tcPr>
          <w:p w14:paraId="32A5E9FB" w14:textId="40F2B584" w:rsidR="0031621D" w:rsidRDefault="0031621D" w:rsidP="00EB7D12">
            <w:pPr>
              <w:pStyle w:val="ekvue3arial"/>
            </w:pPr>
            <w:r>
              <w:rPr>
                <w:w w:val="105"/>
              </w:rPr>
              <w:t>Der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Text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Bildern:</w:t>
            </w:r>
          </w:p>
          <w:p w14:paraId="1B97BC3E" w14:textId="73652E44" w:rsidR="0031621D" w:rsidRDefault="0031621D" w:rsidP="0031621D">
            <w:pPr>
              <w:rPr>
                <w:w w:val="105"/>
              </w:rPr>
            </w:pPr>
          </w:p>
        </w:tc>
      </w:tr>
      <w:tr w:rsidR="00EB7D12" w14:paraId="46D46E43" w14:textId="77777777" w:rsidTr="007B25EB">
        <w:tc>
          <w:tcPr>
            <w:tcW w:w="6516" w:type="dxa"/>
            <w:vMerge w:val="restart"/>
          </w:tcPr>
          <w:p w14:paraId="67883408" w14:textId="77777777" w:rsidR="00EB7D12" w:rsidRPr="0031621D" w:rsidRDefault="00EB7D12" w:rsidP="00EB7D12">
            <w:pPr>
              <w:pStyle w:val="ekvue3arial"/>
            </w:pPr>
            <w:r w:rsidRPr="0031621D">
              <w:rPr>
                <w:w w:val="105"/>
              </w:rPr>
              <w:t>Ziel 1: Versorgung der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Musterstadt mit Fisch</w:t>
            </w:r>
          </w:p>
          <w:p w14:paraId="6F40F47D" w14:textId="77777777" w:rsidR="00EB7D12" w:rsidRDefault="00EB7D12" w:rsidP="00EB7D12">
            <w:pPr>
              <w:rPr>
                <w:w w:val="105"/>
              </w:rPr>
            </w:pPr>
            <w:r w:rsidRPr="0031621D">
              <w:rPr>
                <w:w w:val="105"/>
              </w:rPr>
              <w:t>Die Musterstadt benötigt für ihre Einwohner pro Jahr 1.000t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Fisch.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Dieser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Bedarf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muss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über</w:t>
            </w:r>
            <w:r w:rsidRPr="0031621D">
              <w:rPr>
                <w:spacing w:val="-3"/>
                <w:w w:val="105"/>
              </w:rPr>
              <w:t xml:space="preserve"> </w:t>
            </w:r>
            <w:r w:rsidRPr="0031621D">
              <w:rPr>
                <w:w w:val="105"/>
              </w:rPr>
              <w:t>die</w:t>
            </w:r>
            <w:r w:rsidRPr="0031621D">
              <w:rPr>
                <w:spacing w:val="-4"/>
                <w:w w:val="105"/>
              </w:rPr>
              <w:t xml:space="preserve"> </w:t>
            </w:r>
            <w:r w:rsidRPr="0031621D">
              <w:rPr>
                <w:w w:val="105"/>
              </w:rPr>
              <w:t>eigene Fischerei bzw.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die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Fischzucht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gedeckt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werden,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denn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ihr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könnt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keinen Fisch importieren. Ein Fischerboot fischt pro Jahr 200t Fisch. Ein Trawler fischt pro Jahr 500t Fisch. Die Schiffe müssen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alle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großen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Fischbestände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>des</w:t>
            </w:r>
            <w:r w:rsidRPr="0031621D">
              <w:rPr>
                <w:spacing w:val="-13"/>
                <w:w w:val="105"/>
              </w:rPr>
              <w:t xml:space="preserve"> </w:t>
            </w:r>
            <w:r w:rsidRPr="0031621D">
              <w:rPr>
                <w:w w:val="105"/>
              </w:rPr>
              <w:t>Schelfbereichs</w:t>
            </w:r>
            <w:r w:rsidRPr="0031621D">
              <w:rPr>
                <w:spacing w:val="-12"/>
                <w:w w:val="105"/>
              </w:rPr>
              <w:t xml:space="preserve"> </w:t>
            </w:r>
            <w:r w:rsidRPr="0031621D">
              <w:rPr>
                <w:w w:val="105"/>
              </w:rPr>
              <w:t xml:space="preserve">bzw. der Tiefsee ansteuern können und zerstören </w:t>
            </w:r>
            <w:r>
              <w:rPr>
                <w:w w:val="105"/>
                <w:sz w:val="21"/>
              </w:rPr>
              <w:t xml:space="preserve">dabei evtl. </w:t>
            </w:r>
            <w:r>
              <w:rPr>
                <w:spacing w:val="-2"/>
                <w:w w:val="105"/>
              </w:rPr>
              <w:t>Mangrovenwälder.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Das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verursacht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euch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jedoch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keine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Kos</w:t>
            </w:r>
            <w:r>
              <w:rPr>
                <w:w w:val="105"/>
              </w:rPr>
              <w:t>ten.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Ihr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könnt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Fischschutzzonen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errichten,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denen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keine Fische gefangen werden dürfen.</w:t>
            </w:r>
          </w:p>
          <w:p w14:paraId="46FC2477" w14:textId="77777777" w:rsidR="00EB7D12" w:rsidRDefault="00EB7D12" w:rsidP="00EB7D12">
            <w:pPr>
              <w:rPr>
                <w:w w:val="105"/>
              </w:rPr>
            </w:pPr>
          </w:p>
          <w:p w14:paraId="3FB032C0" w14:textId="77777777" w:rsidR="00EB7D12" w:rsidRDefault="00EB7D12" w:rsidP="00EB7D12"/>
          <w:p w14:paraId="7272A57D" w14:textId="1A67B2A6" w:rsidR="00EB7D12" w:rsidRDefault="00EB7D12" w:rsidP="00EB7D12">
            <w:pPr>
              <w:rPr>
                <w:w w:val="105"/>
              </w:rPr>
            </w:pPr>
            <w:r>
              <w:rPr>
                <w:w w:val="105"/>
              </w:rPr>
              <w:t>In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einer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Aquakultur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können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pro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Jahr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500t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Fisch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gezüchtet werden. Beim Bau einer Aquakultur werden jedoch pro Jahr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200t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Fisch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aus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Wildfang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für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die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Produktion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von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Fischmehl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benötigt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(=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Fischerboot).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Ihr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könnt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eine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Aquakultur sowohl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im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Schelfbereich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als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auch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der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Tiefsee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planen,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 w:rsidR="00D0677C">
              <w:rPr>
                <w:w w:val="105"/>
              </w:rPr>
              <w:t>l</w:t>
            </w:r>
            <w:r>
              <w:rPr>
                <w:w w:val="105"/>
              </w:rPr>
              <w:t>lerdings nur in mind. 2 Seemeilen (= 2 cm) Entfernung zu einer Bohrplattform. Bei einer Aquakultur an der Küste müsst ihr einen Mangrovenwald abholzen.</w:t>
            </w:r>
          </w:p>
        </w:tc>
        <w:tc>
          <w:tcPr>
            <w:tcW w:w="3685" w:type="dxa"/>
          </w:tcPr>
          <w:p w14:paraId="3343B06F" w14:textId="336CF234" w:rsidR="00EB7D12" w:rsidRDefault="00EB7D12" w:rsidP="0031621D">
            <w:pPr>
              <w:rPr>
                <w:w w:val="105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75948177" wp14:editId="55635824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48895</wp:posOffset>
                      </wp:positionV>
                      <wp:extent cx="1494155" cy="1746885"/>
                      <wp:effectExtent l="0" t="0" r="0" b="5715"/>
                      <wp:wrapTight wrapText="bothSides">
                        <wp:wrapPolygon edited="0">
                          <wp:start x="0" y="0"/>
                          <wp:lineTo x="0" y="11778"/>
                          <wp:lineTo x="1652" y="15075"/>
                          <wp:lineTo x="275" y="16253"/>
                          <wp:lineTo x="1377" y="18844"/>
                          <wp:lineTo x="1377" y="21435"/>
                          <wp:lineTo x="20379" y="21435"/>
                          <wp:lineTo x="20930" y="16253"/>
                          <wp:lineTo x="19553" y="15075"/>
                          <wp:lineTo x="20654" y="11306"/>
                          <wp:lineTo x="20654" y="0"/>
                          <wp:lineTo x="0" y="0"/>
                        </wp:wrapPolygon>
                      </wp:wrapTight>
                      <wp:docPr id="263671436" name="Gruppieren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4155" cy="1746885"/>
                                <a:chOff x="0" y="0"/>
                                <a:chExt cx="1583055" cy="19969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87355"/>
                                  <a:ext cx="1583055" cy="809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591592" name="Image 8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944" y="0"/>
                                  <a:ext cx="1442720" cy="1186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F4C705" id="Gruppieren 1" o:spid="_x0000_s1026" style="position:absolute;margin-left:23.55pt;margin-top:3.85pt;width:117.65pt;height:137.55pt;z-index:251685888;mso-width-relative:margin;mso-height-relative:margin" coordsize="15830,19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90" o:spid="_x0000_s1027" type="#_x0000_t75" style="position:absolute;top:11873;width:15830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">
                        <v:imagedata r:id="rId12" o:title=""/>
                      </v:shape>
                      <v:shape id="Image 89" o:spid="_x0000_s1028" type="#_x0000_t75" style="position:absolute;left:409;width:14427;height:11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">
                        <v:imagedata r:id="rId13" o:title=""/>
                      </v:shape>
                      <w10:wrap type="tight"/>
                    </v:group>
                  </w:pict>
                </mc:Fallback>
              </mc:AlternateContent>
            </w:r>
          </w:p>
        </w:tc>
      </w:tr>
      <w:tr w:rsidR="00EB7D12" w14:paraId="27CAEE1A" w14:textId="77777777" w:rsidTr="007B25EB">
        <w:trPr>
          <w:trHeight w:val="2399"/>
        </w:trPr>
        <w:tc>
          <w:tcPr>
            <w:tcW w:w="6516" w:type="dxa"/>
            <w:vMerge/>
          </w:tcPr>
          <w:p w14:paraId="5E96D54F" w14:textId="77777777" w:rsidR="00EB7D12" w:rsidRDefault="00EB7D12" w:rsidP="0031621D">
            <w:pPr>
              <w:rPr>
                <w:w w:val="105"/>
              </w:rPr>
            </w:pPr>
          </w:p>
        </w:tc>
        <w:tc>
          <w:tcPr>
            <w:tcW w:w="3685" w:type="dxa"/>
          </w:tcPr>
          <w:p w14:paraId="5B8210CA" w14:textId="7221D936" w:rsidR="00EB7D12" w:rsidRDefault="00EB7D12" w:rsidP="0031621D">
            <w:pPr>
              <w:rPr>
                <w:w w:val="105"/>
              </w:rPr>
            </w:pPr>
            <w:r>
              <w:rPr>
                <w:noProof/>
              </w:rPr>
              <w:drawing>
                <wp:anchor distT="0" distB="0" distL="0" distR="0" simplePos="0" relativeHeight="251686912" behindDoc="1" locked="0" layoutInCell="1" allowOverlap="1" wp14:anchorId="1796EA20" wp14:editId="58844FC0">
                  <wp:simplePos x="0" y="0"/>
                  <wp:positionH relativeFrom="page">
                    <wp:posOffset>563245</wp:posOffset>
                  </wp:positionH>
                  <wp:positionV relativeFrom="page">
                    <wp:posOffset>191240</wp:posOffset>
                  </wp:positionV>
                  <wp:extent cx="1229995" cy="1000760"/>
                  <wp:effectExtent l="0" t="0" r="8255" b="8890"/>
                  <wp:wrapTight wrapText="bothSides">
                    <wp:wrapPolygon edited="0">
                      <wp:start x="0" y="0"/>
                      <wp:lineTo x="0" y="21381"/>
                      <wp:lineTo x="21410" y="21381"/>
                      <wp:lineTo x="21410" y="0"/>
                      <wp:lineTo x="0" y="0"/>
                    </wp:wrapPolygon>
                  </wp:wrapTight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95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7D12" w14:paraId="4E8ABCAC" w14:textId="77777777" w:rsidTr="007B25EB">
        <w:tc>
          <w:tcPr>
            <w:tcW w:w="6516" w:type="dxa"/>
            <w:vMerge w:val="restart"/>
          </w:tcPr>
          <w:p w14:paraId="3B5DC09D" w14:textId="77777777" w:rsidR="00EB7D12" w:rsidRDefault="00EB7D12" w:rsidP="00EB7D12">
            <w:pPr>
              <w:pStyle w:val="ekvue3arial"/>
            </w:pPr>
            <w:r>
              <w:rPr>
                <w:w w:val="105"/>
              </w:rPr>
              <w:t>Ziel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2: Versorgung der Musterstadt mit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Erdöl</w:t>
            </w:r>
          </w:p>
          <w:p w14:paraId="78C33B98" w14:textId="77777777" w:rsidR="00EB7D12" w:rsidRDefault="00EB7D12" w:rsidP="00EB7D12">
            <w:r>
              <w:rPr>
                <w:w w:val="105"/>
              </w:rPr>
              <w:t>Ihr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müsst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mindestens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Bohrplattform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bauen.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Wenn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 xml:space="preserve">eine </w:t>
            </w:r>
            <w:r>
              <w:rPr>
                <w:spacing w:val="-2"/>
                <w:w w:val="105"/>
              </w:rPr>
              <w:t>Bohrplattform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in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2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Seemeilen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Entfernung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zu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einem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Mang</w:t>
            </w:r>
            <w:r>
              <w:rPr>
                <w:w w:val="105"/>
              </w:rPr>
              <w:t>rovenwald gebaut wird, ist der Mangrovenwald zerstört. Außerdem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kann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dieser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Stelle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auch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nicht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mehr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gefischt bzw. Fischzucht betrieben werden.</w:t>
            </w:r>
          </w:p>
          <w:p w14:paraId="2F1D1152" w14:textId="77777777" w:rsidR="00EB7D12" w:rsidRDefault="00EB7D12" w:rsidP="0031621D">
            <w:pPr>
              <w:rPr>
                <w:w w:val="105"/>
              </w:rPr>
            </w:pPr>
          </w:p>
        </w:tc>
        <w:tc>
          <w:tcPr>
            <w:tcW w:w="3685" w:type="dxa"/>
          </w:tcPr>
          <w:p w14:paraId="092E4145" w14:textId="1DBEB6CB" w:rsidR="00EB7D12" w:rsidRDefault="00EB7D12" w:rsidP="0031621D">
            <w:pPr>
              <w:rPr>
                <w:w w:val="105"/>
              </w:rPr>
            </w:pPr>
            <w:r>
              <w:rPr>
                <w:noProof/>
              </w:rPr>
              <w:drawing>
                <wp:anchor distT="0" distB="0" distL="0" distR="0" simplePos="0" relativeHeight="251681792" behindDoc="1" locked="0" layoutInCell="1" allowOverlap="1" wp14:anchorId="1F699626" wp14:editId="495C2DB9">
                  <wp:simplePos x="0" y="0"/>
                  <wp:positionH relativeFrom="margin">
                    <wp:posOffset>452120</wp:posOffset>
                  </wp:positionH>
                  <wp:positionV relativeFrom="page">
                    <wp:posOffset>38</wp:posOffset>
                  </wp:positionV>
                  <wp:extent cx="1296035" cy="352425"/>
                  <wp:effectExtent l="0" t="0" r="0" b="9525"/>
                  <wp:wrapTight wrapText="bothSides">
                    <wp:wrapPolygon edited="0">
                      <wp:start x="3175" y="1168"/>
                      <wp:lineTo x="0" y="10508"/>
                      <wp:lineTo x="0" y="21016"/>
                      <wp:lineTo x="16510" y="21016"/>
                      <wp:lineTo x="19367" y="21016"/>
                      <wp:lineTo x="21272" y="18681"/>
                      <wp:lineTo x="20637" y="4670"/>
                      <wp:lineTo x="4762" y="1168"/>
                      <wp:lineTo x="3175" y="1168"/>
                    </wp:wrapPolygon>
                  </wp:wrapTight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3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7D12" w14:paraId="6F68727E" w14:textId="77777777" w:rsidTr="007B25EB">
        <w:tc>
          <w:tcPr>
            <w:tcW w:w="6516" w:type="dxa"/>
            <w:vMerge/>
          </w:tcPr>
          <w:p w14:paraId="3B74ECB3" w14:textId="4A1A1263" w:rsidR="00EB7D12" w:rsidRDefault="00EB7D12" w:rsidP="0031621D">
            <w:pPr>
              <w:rPr>
                <w:w w:val="105"/>
              </w:rPr>
            </w:pPr>
          </w:p>
        </w:tc>
        <w:tc>
          <w:tcPr>
            <w:tcW w:w="3685" w:type="dxa"/>
          </w:tcPr>
          <w:p w14:paraId="0FA95D2E" w14:textId="03EFB350" w:rsidR="00EB7D12" w:rsidRDefault="00EB7D12" w:rsidP="0031621D">
            <w:pPr>
              <w:rPr>
                <w:w w:val="105"/>
              </w:rPr>
            </w:pPr>
            <w:r>
              <w:rPr>
                <w:noProof/>
              </w:rPr>
              <w:drawing>
                <wp:anchor distT="0" distB="0" distL="0" distR="0" simplePos="0" relativeHeight="251682816" behindDoc="1" locked="0" layoutInCell="1" allowOverlap="1" wp14:anchorId="32E1D514" wp14:editId="3A3D4BE8">
                  <wp:simplePos x="0" y="0"/>
                  <wp:positionH relativeFrom="page">
                    <wp:posOffset>267695</wp:posOffset>
                  </wp:positionH>
                  <wp:positionV relativeFrom="page">
                    <wp:posOffset>46829</wp:posOffset>
                  </wp:positionV>
                  <wp:extent cx="1942465" cy="509905"/>
                  <wp:effectExtent l="0" t="0" r="635" b="4445"/>
                  <wp:wrapTight wrapText="bothSides">
                    <wp:wrapPolygon edited="0">
                      <wp:start x="5508" y="0"/>
                      <wp:lineTo x="2542" y="2421"/>
                      <wp:lineTo x="0" y="8070"/>
                      <wp:lineTo x="0" y="16946"/>
                      <wp:lineTo x="4660" y="20981"/>
                      <wp:lineTo x="15252" y="20981"/>
                      <wp:lineTo x="17582" y="19367"/>
                      <wp:lineTo x="21395" y="16139"/>
                      <wp:lineTo x="21395" y="8070"/>
                      <wp:lineTo x="20548" y="5649"/>
                      <wp:lineTo x="16311" y="0"/>
                      <wp:lineTo x="5508" y="0"/>
                    </wp:wrapPolygon>
                  </wp:wrapTight>
                  <wp:docPr id="93" name="Imag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65" cy="50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7D12" w14:paraId="6393E03F" w14:textId="77777777" w:rsidTr="007B25EB">
        <w:trPr>
          <w:trHeight w:val="1149"/>
        </w:trPr>
        <w:tc>
          <w:tcPr>
            <w:tcW w:w="6516" w:type="dxa"/>
            <w:vMerge/>
          </w:tcPr>
          <w:p w14:paraId="14FD423D" w14:textId="77777777" w:rsidR="00EB7D12" w:rsidRDefault="00EB7D12" w:rsidP="0031621D">
            <w:pPr>
              <w:rPr>
                <w:w w:val="105"/>
              </w:rPr>
            </w:pPr>
          </w:p>
        </w:tc>
        <w:tc>
          <w:tcPr>
            <w:tcW w:w="3685" w:type="dxa"/>
          </w:tcPr>
          <w:p w14:paraId="52E2D861" w14:textId="2151F58B" w:rsidR="00EB7D12" w:rsidRDefault="00EB7D12" w:rsidP="0031621D">
            <w:pPr>
              <w:rPr>
                <w:w w:val="105"/>
              </w:rPr>
            </w:pPr>
            <w:r>
              <w:rPr>
                <w:noProof/>
              </w:rPr>
              <w:drawing>
                <wp:anchor distT="0" distB="0" distL="0" distR="0" simplePos="0" relativeHeight="251683840" behindDoc="1" locked="0" layoutInCell="1" allowOverlap="1" wp14:anchorId="6045933C" wp14:editId="0D03B3E1">
                  <wp:simplePos x="0" y="0"/>
                  <wp:positionH relativeFrom="page">
                    <wp:posOffset>729387</wp:posOffset>
                  </wp:positionH>
                  <wp:positionV relativeFrom="page">
                    <wp:posOffset>8284</wp:posOffset>
                  </wp:positionV>
                  <wp:extent cx="895985" cy="549910"/>
                  <wp:effectExtent l="0" t="0" r="0" b="0"/>
                  <wp:wrapTight wrapText="bothSides">
                    <wp:wrapPolygon edited="0">
                      <wp:start x="14237" y="0"/>
                      <wp:lineTo x="1837" y="1497"/>
                      <wp:lineTo x="0" y="2993"/>
                      <wp:lineTo x="0" y="13469"/>
                      <wp:lineTo x="1837" y="17210"/>
                      <wp:lineTo x="2296" y="18707"/>
                      <wp:lineTo x="8726" y="18707"/>
                      <wp:lineTo x="14696" y="17210"/>
                      <wp:lineTo x="19748" y="15714"/>
                      <wp:lineTo x="16992" y="0"/>
                      <wp:lineTo x="14237" y="0"/>
                    </wp:wrapPolygon>
                  </wp:wrapTight>
                  <wp:docPr id="94" name="Image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85" cy="54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7D12" w14:paraId="642B8A71" w14:textId="77777777" w:rsidTr="007B25EB">
        <w:tc>
          <w:tcPr>
            <w:tcW w:w="6516" w:type="dxa"/>
          </w:tcPr>
          <w:p w14:paraId="6808C5E0" w14:textId="77777777" w:rsidR="00EB7D12" w:rsidRDefault="00EB7D12" w:rsidP="00EB7D12">
            <w:pPr>
              <w:pStyle w:val="ekvue3arial"/>
            </w:pPr>
            <w:r>
              <w:t>Möglichkeiten,</w:t>
            </w:r>
            <w:r>
              <w:rPr>
                <w:spacing w:val="25"/>
              </w:rPr>
              <w:t xml:space="preserve"> </w:t>
            </w:r>
            <w:r>
              <w:t>Geld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einzunehmen:</w:t>
            </w:r>
          </w:p>
          <w:p w14:paraId="00B09217" w14:textId="77777777" w:rsidR="00EB7D12" w:rsidRDefault="00EB7D12" w:rsidP="00EB7D12">
            <w:pPr>
              <w:rPr>
                <w:w w:val="105"/>
              </w:rPr>
            </w:pPr>
            <w:r w:rsidRPr="00EB7D12">
              <w:t>Durch touristische Maßnahmen könnt ihr weitere 20.000 EUR einnehmen. Den</w:t>
            </w:r>
            <w:r>
              <w:rPr>
                <w:w w:val="105"/>
              </w:rPr>
              <w:t xml:space="preserve"> Touristen muss das Küstengebiet </w:t>
            </w:r>
            <w:r>
              <w:rPr>
                <w:spacing w:val="-2"/>
                <w:w w:val="105"/>
              </w:rPr>
              <w:t>auch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optisch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gefallen.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Daher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darf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keine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Bohrplattform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 xml:space="preserve">und </w:t>
            </w:r>
            <w:r>
              <w:rPr>
                <w:w w:val="105"/>
              </w:rPr>
              <w:t>keine Aquakultur in 2 Seemeilen Entfernung zur touristischen Maßnahme gebaut werden.</w:t>
            </w:r>
          </w:p>
          <w:p w14:paraId="290BFA87" w14:textId="77777777" w:rsidR="00EB7D12" w:rsidRDefault="00EB7D12" w:rsidP="00EB7D12">
            <w:pPr>
              <w:rPr>
                <w:w w:val="105"/>
              </w:rPr>
            </w:pPr>
          </w:p>
          <w:p w14:paraId="5750770D" w14:textId="610DB5D8" w:rsidR="00EB7D12" w:rsidRDefault="00EB7D12" w:rsidP="00EB7D12">
            <w:pPr>
              <w:rPr>
                <w:w w:val="105"/>
              </w:rPr>
            </w:pPr>
          </w:p>
        </w:tc>
        <w:tc>
          <w:tcPr>
            <w:tcW w:w="3685" w:type="dxa"/>
          </w:tcPr>
          <w:p w14:paraId="44F41DE4" w14:textId="07032D12" w:rsidR="00EB7D12" w:rsidRDefault="00EB7D12" w:rsidP="0031621D">
            <w:pPr>
              <w:rPr>
                <w:noProof/>
              </w:rPr>
            </w:pPr>
            <w:r w:rsidRPr="00EB7D12">
              <w:rPr>
                <w:noProof/>
              </w:rPr>
              <w:drawing>
                <wp:anchor distT="0" distB="0" distL="0" distR="0" simplePos="0" relativeHeight="251688960" behindDoc="0" locked="0" layoutInCell="1" allowOverlap="1" wp14:anchorId="07603F85" wp14:editId="63DBE161">
                  <wp:simplePos x="0" y="0"/>
                  <wp:positionH relativeFrom="page">
                    <wp:posOffset>627162</wp:posOffset>
                  </wp:positionH>
                  <wp:positionV relativeFrom="paragraph">
                    <wp:posOffset>40668</wp:posOffset>
                  </wp:positionV>
                  <wp:extent cx="1166517" cy="927694"/>
                  <wp:effectExtent l="0" t="0" r="0" b="0"/>
                  <wp:wrapNone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517" cy="927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A382D7" w14:textId="7F772D59" w:rsidR="0031621D" w:rsidRDefault="007B5B06" w:rsidP="0031621D">
      <w:pPr>
        <w:spacing w:before="7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2272" behindDoc="1" locked="0" layoutInCell="1" allowOverlap="1" wp14:anchorId="5C0B918E" wp14:editId="0FC0FC3B">
                <wp:simplePos x="0" y="0"/>
                <wp:positionH relativeFrom="margin">
                  <wp:align>left</wp:align>
                </wp:positionH>
                <wp:positionV relativeFrom="paragraph">
                  <wp:posOffset>397510</wp:posOffset>
                </wp:positionV>
                <wp:extent cx="5519420" cy="958215"/>
                <wp:effectExtent l="0" t="0" r="24130" b="13335"/>
                <wp:wrapTopAndBottom/>
                <wp:docPr id="94068904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9420" cy="958215"/>
                          <a:chOff x="0" y="0"/>
                          <a:chExt cx="5519420" cy="958215"/>
                        </a:xfrm>
                      </wpg:grpSpPr>
                      <wps:wsp>
                        <wps:cNvPr id="938968383" name="Graphic 97"/>
                        <wps:cNvSpPr/>
                        <wps:spPr>
                          <a:xfrm>
                            <a:off x="10768" y="0"/>
                            <a:ext cx="550481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4815" h="955675">
                                <a:moveTo>
                                  <a:pt x="4327204" y="0"/>
                                </a:moveTo>
                                <a:lnTo>
                                  <a:pt x="4280180" y="5889"/>
                                </a:lnTo>
                                <a:lnTo>
                                  <a:pt x="4167032" y="36008"/>
                                </a:lnTo>
                                <a:lnTo>
                                  <a:pt x="4115620" y="44244"/>
                                </a:lnTo>
                                <a:lnTo>
                                  <a:pt x="4065833" y="47479"/>
                                </a:lnTo>
                                <a:lnTo>
                                  <a:pt x="4017180" y="46784"/>
                                </a:lnTo>
                                <a:lnTo>
                                  <a:pt x="3969169" y="43228"/>
                                </a:lnTo>
                                <a:lnTo>
                                  <a:pt x="3921308" y="37880"/>
                                </a:lnTo>
                                <a:lnTo>
                                  <a:pt x="3873107" y="31810"/>
                                </a:lnTo>
                                <a:lnTo>
                                  <a:pt x="3824073" y="26088"/>
                                </a:lnTo>
                                <a:lnTo>
                                  <a:pt x="3773717" y="21783"/>
                                </a:lnTo>
                                <a:lnTo>
                                  <a:pt x="3721545" y="19965"/>
                                </a:lnTo>
                                <a:lnTo>
                                  <a:pt x="3667067" y="21703"/>
                                </a:lnTo>
                                <a:lnTo>
                                  <a:pt x="3614479" y="24227"/>
                                </a:lnTo>
                                <a:lnTo>
                                  <a:pt x="3559544" y="24964"/>
                                </a:lnTo>
                                <a:lnTo>
                                  <a:pt x="3503070" y="24313"/>
                                </a:lnTo>
                                <a:lnTo>
                                  <a:pt x="3445864" y="22672"/>
                                </a:lnTo>
                                <a:lnTo>
                                  <a:pt x="3277924" y="15792"/>
                                </a:lnTo>
                                <a:lnTo>
                                  <a:pt x="3225862" y="14174"/>
                                </a:lnTo>
                                <a:lnTo>
                                  <a:pt x="3177103" y="13558"/>
                                </a:lnTo>
                                <a:lnTo>
                                  <a:pt x="3132455" y="14342"/>
                                </a:lnTo>
                                <a:lnTo>
                                  <a:pt x="3092726" y="16924"/>
                                </a:lnTo>
                                <a:lnTo>
                                  <a:pt x="3058722" y="21703"/>
                                </a:lnTo>
                                <a:lnTo>
                                  <a:pt x="3014288" y="27347"/>
                                </a:lnTo>
                                <a:lnTo>
                                  <a:pt x="2964497" y="28991"/>
                                </a:lnTo>
                                <a:lnTo>
                                  <a:pt x="2911120" y="27744"/>
                                </a:lnTo>
                                <a:lnTo>
                                  <a:pt x="2855932" y="24716"/>
                                </a:lnTo>
                                <a:lnTo>
                                  <a:pt x="2800709" y="21018"/>
                                </a:lnTo>
                                <a:lnTo>
                                  <a:pt x="2747222" y="17757"/>
                                </a:lnTo>
                                <a:lnTo>
                                  <a:pt x="2697247" y="16045"/>
                                </a:lnTo>
                                <a:lnTo>
                                  <a:pt x="2652558" y="16990"/>
                                </a:lnTo>
                                <a:lnTo>
                                  <a:pt x="2614929" y="21703"/>
                                </a:lnTo>
                                <a:lnTo>
                                  <a:pt x="2577289" y="27043"/>
                                </a:lnTo>
                                <a:lnTo>
                                  <a:pt x="2538949" y="28255"/>
                                </a:lnTo>
                                <a:lnTo>
                                  <a:pt x="2498692" y="26641"/>
                                </a:lnTo>
                                <a:lnTo>
                                  <a:pt x="2407552" y="20137"/>
                                </a:lnTo>
                                <a:lnTo>
                                  <a:pt x="2354231" y="17848"/>
                                </a:lnTo>
                                <a:lnTo>
                                  <a:pt x="2294120" y="17937"/>
                                </a:lnTo>
                                <a:lnTo>
                                  <a:pt x="2172877" y="24655"/>
                                </a:lnTo>
                                <a:lnTo>
                                  <a:pt x="2119258" y="25141"/>
                                </a:lnTo>
                                <a:lnTo>
                                  <a:pt x="2065495" y="23787"/>
                                </a:lnTo>
                                <a:lnTo>
                                  <a:pt x="2011939" y="21217"/>
                                </a:lnTo>
                                <a:lnTo>
                                  <a:pt x="1906863" y="14933"/>
                                </a:lnTo>
                                <a:lnTo>
                                  <a:pt x="1856048" y="12467"/>
                                </a:lnTo>
                                <a:lnTo>
                                  <a:pt x="1806851" y="11287"/>
                                </a:lnTo>
                                <a:lnTo>
                                  <a:pt x="1759627" y="12016"/>
                                </a:lnTo>
                                <a:lnTo>
                                  <a:pt x="1714726" y="15280"/>
                                </a:lnTo>
                                <a:lnTo>
                                  <a:pt x="1672503" y="21703"/>
                                </a:lnTo>
                                <a:lnTo>
                                  <a:pt x="1625161" y="27665"/>
                                </a:lnTo>
                                <a:lnTo>
                                  <a:pt x="1573712" y="28447"/>
                                </a:lnTo>
                                <a:lnTo>
                                  <a:pt x="1519485" y="25495"/>
                                </a:lnTo>
                                <a:lnTo>
                                  <a:pt x="1463811" y="20255"/>
                                </a:lnTo>
                                <a:lnTo>
                                  <a:pt x="1408019" y="14172"/>
                                </a:lnTo>
                                <a:lnTo>
                                  <a:pt x="1353440" y="8691"/>
                                </a:lnTo>
                                <a:lnTo>
                                  <a:pt x="1301405" y="5259"/>
                                </a:lnTo>
                                <a:lnTo>
                                  <a:pt x="1253243" y="5320"/>
                                </a:lnTo>
                                <a:lnTo>
                                  <a:pt x="1210284" y="10319"/>
                                </a:lnTo>
                                <a:lnTo>
                                  <a:pt x="1134127" y="34119"/>
                                </a:lnTo>
                                <a:lnTo>
                                  <a:pt x="1088597" y="39131"/>
                                </a:lnTo>
                                <a:lnTo>
                                  <a:pt x="1038730" y="38583"/>
                                </a:lnTo>
                                <a:lnTo>
                                  <a:pt x="985982" y="34316"/>
                                </a:lnTo>
                                <a:lnTo>
                                  <a:pt x="877676" y="21999"/>
                                </a:lnTo>
                                <a:lnTo>
                                  <a:pt x="825035" y="17634"/>
                                </a:lnTo>
                                <a:lnTo>
                                  <a:pt x="775346" y="16921"/>
                                </a:lnTo>
                                <a:lnTo>
                                  <a:pt x="730066" y="21703"/>
                                </a:lnTo>
                                <a:lnTo>
                                  <a:pt x="679403" y="29053"/>
                                </a:lnTo>
                                <a:lnTo>
                                  <a:pt x="634863" y="31244"/>
                                </a:lnTo>
                                <a:lnTo>
                                  <a:pt x="593359" y="29901"/>
                                </a:lnTo>
                                <a:lnTo>
                                  <a:pt x="507115" y="23118"/>
                                </a:lnTo>
                                <a:lnTo>
                                  <a:pt x="456204" y="20927"/>
                                </a:lnTo>
                                <a:lnTo>
                                  <a:pt x="395985" y="21703"/>
                                </a:lnTo>
                                <a:lnTo>
                                  <a:pt x="342995" y="23505"/>
                                </a:lnTo>
                                <a:lnTo>
                                  <a:pt x="297327" y="24202"/>
                                </a:lnTo>
                                <a:lnTo>
                                  <a:pt x="255945" y="24089"/>
                                </a:lnTo>
                                <a:lnTo>
                                  <a:pt x="127147" y="21844"/>
                                </a:lnTo>
                                <a:lnTo>
                                  <a:pt x="72543" y="21441"/>
                                </a:lnTo>
                                <a:lnTo>
                                  <a:pt x="7042" y="21703"/>
                                </a:lnTo>
                                <a:lnTo>
                                  <a:pt x="19771" y="60985"/>
                                </a:lnTo>
                                <a:lnTo>
                                  <a:pt x="25433" y="107067"/>
                                </a:lnTo>
                                <a:lnTo>
                                  <a:pt x="25616" y="158068"/>
                                </a:lnTo>
                                <a:lnTo>
                                  <a:pt x="21911" y="212106"/>
                                </a:lnTo>
                                <a:lnTo>
                                  <a:pt x="15907" y="267297"/>
                                </a:lnTo>
                                <a:lnTo>
                                  <a:pt x="9195" y="321761"/>
                                </a:lnTo>
                                <a:lnTo>
                                  <a:pt x="3362" y="373614"/>
                                </a:lnTo>
                                <a:lnTo>
                                  <a:pt x="0" y="420974"/>
                                </a:lnTo>
                                <a:lnTo>
                                  <a:pt x="696" y="461960"/>
                                </a:lnTo>
                                <a:lnTo>
                                  <a:pt x="7042" y="494688"/>
                                </a:lnTo>
                                <a:lnTo>
                                  <a:pt x="15248" y="529695"/>
                                </a:lnTo>
                                <a:lnTo>
                                  <a:pt x="18998" y="571560"/>
                                </a:lnTo>
                                <a:lnTo>
                                  <a:pt x="19321" y="618790"/>
                                </a:lnTo>
                                <a:lnTo>
                                  <a:pt x="17249" y="669895"/>
                                </a:lnTo>
                                <a:lnTo>
                                  <a:pt x="13812" y="723380"/>
                                </a:lnTo>
                                <a:lnTo>
                                  <a:pt x="10043" y="777755"/>
                                </a:lnTo>
                                <a:lnTo>
                                  <a:pt x="6970" y="831526"/>
                                </a:lnTo>
                                <a:lnTo>
                                  <a:pt x="5627" y="883202"/>
                                </a:lnTo>
                                <a:lnTo>
                                  <a:pt x="7042" y="931290"/>
                                </a:lnTo>
                                <a:lnTo>
                                  <a:pt x="61329" y="917417"/>
                                </a:lnTo>
                                <a:lnTo>
                                  <a:pt x="113346" y="909880"/>
                                </a:lnTo>
                                <a:lnTo>
                                  <a:pt x="163554" y="907491"/>
                                </a:lnTo>
                                <a:lnTo>
                                  <a:pt x="212416" y="909065"/>
                                </a:lnTo>
                                <a:lnTo>
                                  <a:pt x="260392" y="913413"/>
                                </a:lnTo>
                                <a:lnTo>
                                  <a:pt x="307947" y="919349"/>
                                </a:lnTo>
                                <a:lnTo>
                                  <a:pt x="355540" y="925685"/>
                                </a:lnTo>
                                <a:lnTo>
                                  <a:pt x="403635" y="931234"/>
                                </a:lnTo>
                                <a:lnTo>
                                  <a:pt x="452693" y="934809"/>
                                </a:lnTo>
                                <a:lnTo>
                                  <a:pt x="503176" y="935224"/>
                                </a:lnTo>
                                <a:lnTo>
                                  <a:pt x="555547" y="931290"/>
                                </a:lnTo>
                                <a:lnTo>
                                  <a:pt x="619767" y="925101"/>
                                </a:lnTo>
                                <a:lnTo>
                                  <a:pt x="681402" y="921995"/>
                                </a:lnTo>
                                <a:lnTo>
                                  <a:pt x="739963" y="921313"/>
                                </a:lnTo>
                                <a:lnTo>
                                  <a:pt x="794960" y="922398"/>
                                </a:lnTo>
                                <a:lnTo>
                                  <a:pt x="845902" y="924591"/>
                                </a:lnTo>
                                <a:lnTo>
                                  <a:pt x="933667" y="929671"/>
                                </a:lnTo>
                                <a:lnTo>
                                  <a:pt x="969510" y="931242"/>
                                </a:lnTo>
                                <a:lnTo>
                                  <a:pt x="999340" y="931290"/>
                                </a:lnTo>
                                <a:lnTo>
                                  <a:pt x="1033753" y="931041"/>
                                </a:lnTo>
                                <a:lnTo>
                                  <a:pt x="1075815" y="932012"/>
                                </a:lnTo>
                                <a:lnTo>
                                  <a:pt x="1175706" y="935316"/>
                                </a:lnTo>
                                <a:lnTo>
                                  <a:pt x="1229943" y="936500"/>
                                </a:lnTo>
                                <a:lnTo>
                                  <a:pt x="1284647" y="936606"/>
                                </a:lnTo>
                                <a:lnTo>
                                  <a:pt x="1338022" y="935061"/>
                                </a:lnTo>
                                <a:lnTo>
                                  <a:pt x="1388272" y="931290"/>
                                </a:lnTo>
                                <a:lnTo>
                                  <a:pt x="1429895" y="929077"/>
                                </a:lnTo>
                                <a:lnTo>
                                  <a:pt x="1476924" y="929917"/>
                                </a:lnTo>
                                <a:lnTo>
                                  <a:pt x="1528018" y="932850"/>
                                </a:lnTo>
                                <a:lnTo>
                                  <a:pt x="1637039" y="941153"/>
                                </a:lnTo>
                                <a:lnTo>
                                  <a:pt x="1692286" y="944601"/>
                                </a:lnTo>
                                <a:lnTo>
                                  <a:pt x="1746237" y="946300"/>
                                </a:lnTo>
                                <a:lnTo>
                                  <a:pt x="1797553" y="945288"/>
                                </a:lnTo>
                                <a:lnTo>
                                  <a:pt x="1844892" y="940605"/>
                                </a:lnTo>
                                <a:lnTo>
                                  <a:pt x="1886915" y="931290"/>
                                </a:lnTo>
                                <a:lnTo>
                                  <a:pt x="1926375" y="922958"/>
                                </a:lnTo>
                                <a:lnTo>
                                  <a:pt x="1972900" y="919072"/>
                                </a:lnTo>
                                <a:lnTo>
                                  <a:pt x="2024860" y="918706"/>
                                </a:lnTo>
                                <a:lnTo>
                                  <a:pt x="2080622" y="920933"/>
                                </a:lnTo>
                                <a:lnTo>
                                  <a:pt x="2138555" y="924827"/>
                                </a:lnTo>
                                <a:lnTo>
                                  <a:pt x="2254412" y="933907"/>
                                </a:lnTo>
                                <a:lnTo>
                                  <a:pt x="2309072" y="937240"/>
                                </a:lnTo>
                                <a:lnTo>
                                  <a:pt x="2359380" y="938532"/>
                                </a:lnTo>
                                <a:lnTo>
                                  <a:pt x="2403703" y="936858"/>
                                </a:lnTo>
                                <a:lnTo>
                                  <a:pt x="2440409" y="931290"/>
                                </a:lnTo>
                                <a:lnTo>
                                  <a:pt x="2479674" y="925064"/>
                                </a:lnTo>
                                <a:lnTo>
                                  <a:pt x="2525287" y="922921"/>
                                </a:lnTo>
                                <a:lnTo>
                                  <a:pt x="2575752" y="923851"/>
                                </a:lnTo>
                                <a:lnTo>
                                  <a:pt x="2629571" y="926839"/>
                                </a:lnTo>
                                <a:lnTo>
                                  <a:pt x="2741279" y="934940"/>
                                </a:lnTo>
                                <a:lnTo>
                                  <a:pt x="2796174" y="938028"/>
                                </a:lnTo>
                                <a:lnTo>
                                  <a:pt x="2848433" y="939125"/>
                                </a:lnTo>
                                <a:lnTo>
                                  <a:pt x="2896559" y="937216"/>
                                </a:lnTo>
                                <a:lnTo>
                                  <a:pt x="2989932" y="924197"/>
                                </a:lnTo>
                                <a:lnTo>
                                  <a:pt x="3033240" y="924523"/>
                                </a:lnTo>
                                <a:lnTo>
                                  <a:pt x="3072891" y="929235"/>
                                </a:lnTo>
                                <a:lnTo>
                                  <a:pt x="3112794" y="935300"/>
                                </a:lnTo>
                                <a:lnTo>
                                  <a:pt x="3156862" y="939686"/>
                                </a:lnTo>
                                <a:lnTo>
                                  <a:pt x="3209005" y="939360"/>
                                </a:lnTo>
                                <a:lnTo>
                                  <a:pt x="3273134" y="931290"/>
                                </a:lnTo>
                                <a:lnTo>
                                  <a:pt x="3316570" y="924568"/>
                                </a:lnTo>
                                <a:lnTo>
                                  <a:pt x="3349054" y="921899"/>
                                </a:lnTo>
                                <a:lnTo>
                                  <a:pt x="3373857" y="922323"/>
                                </a:lnTo>
                                <a:lnTo>
                                  <a:pt x="3394252" y="924879"/>
                                </a:lnTo>
                                <a:lnTo>
                                  <a:pt x="3434899" y="932555"/>
                                </a:lnTo>
                                <a:lnTo>
                                  <a:pt x="3461695" y="935755"/>
                                </a:lnTo>
                                <a:lnTo>
                                  <a:pt x="3497167" y="937250"/>
                                </a:lnTo>
                                <a:lnTo>
                                  <a:pt x="3544587" y="936082"/>
                                </a:lnTo>
                                <a:lnTo>
                                  <a:pt x="3676632" y="925743"/>
                                </a:lnTo>
                                <a:lnTo>
                                  <a:pt x="3742074" y="922645"/>
                                </a:lnTo>
                                <a:lnTo>
                                  <a:pt x="3803410" y="921539"/>
                                </a:lnTo>
                                <a:lnTo>
                                  <a:pt x="3860499" y="921971"/>
                                </a:lnTo>
                                <a:lnTo>
                                  <a:pt x="3913197" y="923483"/>
                                </a:lnTo>
                                <a:lnTo>
                                  <a:pt x="3961364" y="925619"/>
                                </a:lnTo>
                                <a:lnTo>
                                  <a:pt x="4043533" y="929942"/>
                                </a:lnTo>
                                <a:lnTo>
                                  <a:pt x="4077252" y="931216"/>
                                </a:lnTo>
                                <a:lnTo>
                                  <a:pt x="4138869" y="931318"/>
                                </a:lnTo>
                                <a:lnTo>
                                  <a:pt x="4173692" y="932658"/>
                                </a:lnTo>
                                <a:lnTo>
                                  <a:pt x="4254085" y="936632"/>
                                </a:lnTo>
                                <a:lnTo>
                                  <a:pt x="4302296" y="937947"/>
                                </a:lnTo>
                                <a:lnTo>
                                  <a:pt x="4357608" y="937935"/>
                                </a:lnTo>
                                <a:lnTo>
                                  <a:pt x="4421340" y="935936"/>
                                </a:lnTo>
                                <a:lnTo>
                                  <a:pt x="4494813" y="931290"/>
                                </a:lnTo>
                                <a:lnTo>
                                  <a:pt x="4552614" y="928942"/>
                                </a:lnTo>
                                <a:lnTo>
                                  <a:pt x="4601460" y="930865"/>
                                </a:lnTo>
                                <a:lnTo>
                                  <a:pt x="4643593" y="935652"/>
                                </a:lnTo>
                                <a:lnTo>
                                  <a:pt x="4681250" y="941899"/>
                                </a:lnTo>
                                <a:lnTo>
                                  <a:pt x="4716670" y="948198"/>
                                </a:lnTo>
                                <a:lnTo>
                                  <a:pt x="4752094" y="953145"/>
                                </a:lnTo>
                                <a:lnTo>
                                  <a:pt x="4789759" y="955334"/>
                                </a:lnTo>
                                <a:lnTo>
                                  <a:pt x="4831905" y="953358"/>
                                </a:lnTo>
                                <a:lnTo>
                                  <a:pt x="4880770" y="945812"/>
                                </a:lnTo>
                                <a:lnTo>
                                  <a:pt x="4938595" y="931290"/>
                                </a:lnTo>
                                <a:lnTo>
                                  <a:pt x="4994443" y="917735"/>
                                </a:lnTo>
                                <a:lnTo>
                                  <a:pt x="5047680" y="909979"/>
                                </a:lnTo>
                                <a:lnTo>
                                  <a:pt x="5098806" y="906995"/>
                                </a:lnTo>
                                <a:lnTo>
                                  <a:pt x="5148324" y="907750"/>
                                </a:lnTo>
                                <a:lnTo>
                                  <a:pt x="5196736" y="911217"/>
                                </a:lnTo>
                                <a:lnTo>
                                  <a:pt x="5244544" y="916366"/>
                                </a:lnTo>
                                <a:lnTo>
                                  <a:pt x="5292250" y="922166"/>
                                </a:lnTo>
                                <a:lnTo>
                                  <a:pt x="5340355" y="927588"/>
                                </a:lnTo>
                                <a:lnTo>
                                  <a:pt x="5389363" y="931603"/>
                                </a:lnTo>
                                <a:lnTo>
                                  <a:pt x="5439773" y="933180"/>
                                </a:lnTo>
                                <a:lnTo>
                                  <a:pt x="5492090" y="931290"/>
                                </a:lnTo>
                                <a:lnTo>
                                  <a:pt x="5491166" y="869667"/>
                                </a:lnTo>
                                <a:lnTo>
                                  <a:pt x="5492770" y="814892"/>
                                </a:lnTo>
                                <a:lnTo>
                                  <a:pt x="5495918" y="765328"/>
                                </a:lnTo>
                                <a:lnTo>
                                  <a:pt x="5499625" y="719336"/>
                                </a:lnTo>
                                <a:lnTo>
                                  <a:pt x="5502907" y="675277"/>
                                </a:lnTo>
                                <a:lnTo>
                                  <a:pt x="5504778" y="631512"/>
                                </a:lnTo>
                                <a:lnTo>
                                  <a:pt x="5504256" y="586402"/>
                                </a:lnTo>
                                <a:lnTo>
                                  <a:pt x="5500354" y="538308"/>
                                </a:lnTo>
                                <a:lnTo>
                                  <a:pt x="5492090" y="485592"/>
                                </a:lnTo>
                                <a:lnTo>
                                  <a:pt x="5483773" y="430004"/>
                                </a:lnTo>
                                <a:lnTo>
                                  <a:pt x="5479742" y="374616"/>
                                </a:lnTo>
                                <a:lnTo>
                                  <a:pt x="5479050" y="319776"/>
                                </a:lnTo>
                                <a:lnTo>
                                  <a:pt x="5480752" y="265831"/>
                                </a:lnTo>
                                <a:lnTo>
                                  <a:pt x="5483903" y="213129"/>
                                </a:lnTo>
                                <a:lnTo>
                                  <a:pt x="5487558" y="162018"/>
                                </a:lnTo>
                                <a:lnTo>
                                  <a:pt x="5490771" y="112845"/>
                                </a:lnTo>
                                <a:lnTo>
                                  <a:pt x="5492596" y="65958"/>
                                </a:lnTo>
                                <a:lnTo>
                                  <a:pt x="5492090" y="21703"/>
                                </a:lnTo>
                                <a:lnTo>
                                  <a:pt x="5456161" y="28166"/>
                                </a:lnTo>
                                <a:lnTo>
                                  <a:pt x="5414973" y="30867"/>
                                </a:lnTo>
                                <a:lnTo>
                                  <a:pt x="5369350" y="30630"/>
                                </a:lnTo>
                                <a:lnTo>
                                  <a:pt x="5320116" y="28277"/>
                                </a:lnTo>
                                <a:lnTo>
                                  <a:pt x="5268095" y="24631"/>
                                </a:lnTo>
                                <a:lnTo>
                                  <a:pt x="5214111" y="20516"/>
                                </a:lnTo>
                                <a:lnTo>
                                  <a:pt x="5158988" y="16754"/>
                                </a:lnTo>
                                <a:lnTo>
                                  <a:pt x="5103549" y="14169"/>
                                </a:lnTo>
                                <a:lnTo>
                                  <a:pt x="5048620" y="13583"/>
                                </a:lnTo>
                                <a:lnTo>
                                  <a:pt x="4995024" y="15820"/>
                                </a:lnTo>
                                <a:lnTo>
                                  <a:pt x="4943584" y="21703"/>
                                </a:lnTo>
                                <a:lnTo>
                                  <a:pt x="4880010" y="28515"/>
                                </a:lnTo>
                                <a:lnTo>
                                  <a:pt x="4825443" y="28599"/>
                                </a:lnTo>
                                <a:lnTo>
                                  <a:pt x="4777518" y="24346"/>
                                </a:lnTo>
                                <a:lnTo>
                                  <a:pt x="4692119" y="12391"/>
                                </a:lnTo>
                                <a:lnTo>
                                  <a:pt x="4649912" y="9472"/>
                                </a:lnTo>
                                <a:lnTo>
                                  <a:pt x="4604875" y="11779"/>
                                </a:lnTo>
                                <a:lnTo>
                                  <a:pt x="4554642" y="21703"/>
                                </a:lnTo>
                                <a:lnTo>
                                  <a:pt x="4512138" y="29772"/>
                                </a:lnTo>
                                <a:lnTo>
                                  <a:pt x="4477950" y="29853"/>
                                </a:lnTo>
                                <a:lnTo>
                                  <a:pt x="4449093" y="24505"/>
                                </a:lnTo>
                                <a:lnTo>
                                  <a:pt x="4395415" y="7757"/>
                                </a:lnTo>
                                <a:lnTo>
                                  <a:pt x="4364620" y="1475"/>
                                </a:lnTo>
                                <a:lnTo>
                                  <a:pt x="4327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222601" name="Graphic 98"/>
                        <wps:cNvSpPr/>
                        <wps:spPr>
                          <a:xfrm>
                            <a:off x="2866" y="9430"/>
                            <a:ext cx="5513705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3705" h="945515">
                                <a:moveTo>
                                  <a:pt x="14945" y="12273"/>
                                </a:moveTo>
                                <a:lnTo>
                                  <a:pt x="70921" y="6097"/>
                                </a:lnTo>
                                <a:lnTo>
                                  <a:pt x="117425" y="3960"/>
                                </a:lnTo>
                                <a:lnTo>
                                  <a:pt x="158486" y="4673"/>
                                </a:lnTo>
                                <a:lnTo>
                                  <a:pt x="198131" y="7049"/>
                                </a:lnTo>
                                <a:lnTo>
                                  <a:pt x="240390" y="9900"/>
                                </a:lnTo>
                                <a:lnTo>
                                  <a:pt x="289291" y="12037"/>
                                </a:lnTo>
                                <a:lnTo>
                                  <a:pt x="348863" y="12273"/>
                                </a:lnTo>
                                <a:lnTo>
                                  <a:pt x="405495" y="12562"/>
                                </a:lnTo>
                                <a:lnTo>
                                  <a:pt x="459546" y="14723"/>
                                </a:lnTo>
                                <a:lnTo>
                                  <a:pt x="511158" y="17777"/>
                                </a:lnTo>
                                <a:lnTo>
                                  <a:pt x="560474" y="20749"/>
                                </a:lnTo>
                                <a:lnTo>
                                  <a:pt x="607635" y="22661"/>
                                </a:lnTo>
                                <a:lnTo>
                                  <a:pt x="652782" y="22537"/>
                                </a:lnTo>
                                <a:lnTo>
                                  <a:pt x="696058" y="19400"/>
                                </a:lnTo>
                                <a:lnTo>
                                  <a:pt x="737604" y="12273"/>
                                </a:lnTo>
                                <a:lnTo>
                                  <a:pt x="772801" y="6301"/>
                                </a:lnTo>
                                <a:lnTo>
                                  <a:pt x="812829" y="3134"/>
                                </a:lnTo>
                                <a:lnTo>
                                  <a:pt x="857098" y="2217"/>
                                </a:lnTo>
                                <a:lnTo>
                                  <a:pt x="905015" y="2995"/>
                                </a:lnTo>
                                <a:lnTo>
                                  <a:pt x="955989" y="4917"/>
                                </a:lnTo>
                                <a:lnTo>
                                  <a:pt x="1009428" y="7427"/>
                                </a:lnTo>
                                <a:lnTo>
                                  <a:pt x="1064739" y="9971"/>
                                </a:lnTo>
                                <a:lnTo>
                                  <a:pt x="1121331" y="11996"/>
                                </a:lnTo>
                                <a:lnTo>
                                  <a:pt x="1178613" y="12948"/>
                                </a:lnTo>
                                <a:lnTo>
                                  <a:pt x="1235991" y="12273"/>
                                </a:lnTo>
                                <a:lnTo>
                                  <a:pt x="1295368" y="11930"/>
                                </a:lnTo>
                                <a:lnTo>
                                  <a:pt x="1347633" y="13963"/>
                                </a:lnTo>
                                <a:lnTo>
                                  <a:pt x="1394751" y="17392"/>
                                </a:lnTo>
                                <a:lnTo>
                                  <a:pt x="1438691" y="21234"/>
                                </a:lnTo>
                                <a:lnTo>
                                  <a:pt x="1481419" y="24507"/>
                                </a:lnTo>
                                <a:lnTo>
                                  <a:pt x="1524902" y="26230"/>
                                </a:lnTo>
                                <a:lnTo>
                                  <a:pt x="1571108" y="25420"/>
                                </a:lnTo>
                                <a:lnTo>
                                  <a:pt x="1622003" y="21095"/>
                                </a:lnTo>
                                <a:lnTo>
                                  <a:pt x="1679555" y="12273"/>
                                </a:lnTo>
                                <a:lnTo>
                                  <a:pt x="1733920" y="4831"/>
                                </a:lnTo>
                                <a:lnTo>
                                  <a:pt x="1786457" y="2225"/>
                                </a:lnTo>
                                <a:lnTo>
                                  <a:pt x="1837475" y="3261"/>
                                </a:lnTo>
                                <a:lnTo>
                                  <a:pt x="1887281" y="6747"/>
                                </a:lnTo>
                                <a:lnTo>
                                  <a:pt x="1936184" y="11488"/>
                                </a:lnTo>
                                <a:lnTo>
                                  <a:pt x="1984492" y="16293"/>
                                </a:lnTo>
                                <a:lnTo>
                                  <a:pt x="2032514" y="19967"/>
                                </a:lnTo>
                                <a:lnTo>
                                  <a:pt x="2080557" y="21317"/>
                                </a:lnTo>
                                <a:lnTo>
                                  <a:pt x="2128930" y="19150"/>
                                </a:lnTo>
                                <a:lnTo>
                                  <a:pt x="2177941" y="12273"/>
                                </a:lnTo>
                                <a:lnTo>
                                  <a:pt x="2224124" y="5584"/>
                                </a:lnTo>
                                <a:lnTo>
                                  <a:pt x="2272489" y="2519"/>
                                </a:lnTo>
                                <a:lnTo>
                                  <a:pt x="2322584" y="2315"/>
                                </a:lnTo>
                                <a:lnTo>
                                  <a:pt x="2373955" y="4211"/>
                                </a:lnTo>
                                <a:lnTo>
                                  <a:pt x="2426147" y="7445"/>
                                </a:lnTo>
                                <a:lnTo>
                                  <a:pt x="2478708" y="11254"/>
                                </a:lnTo>
                                <a:lnTo>
                                  <a:pt x="2531183" y="14877"/>
                                </a:lnTo>
                                <a:lnTo>
                                  <a:pt x="2583118" y="17553"/>
                                </a:lnTo>
                                <a:lnTo>
                                  <a:pt x="2634060" y="18519"/>
                                </a:lnTo>
                                <a:lnTo>
                                  <a:pt x="2683556" y="17013"/>
                                </a:lnTo>
                                <a:lnTo>
                                  <a:pt x="2731150" y="12273"/>
                                </a:lnTo>
                                <a:lnTo>
                                  <a:pt x="2792178" y="5659"/>
                                </a:lnTo>
                                <a:lnTo>
                                  <a:pt x="2847968" y="3230"/>
                                </a:lnTo>
                                <a:lnTo>
                                  <a:pt x="2899363" y="3838"/>
                                </a:lnTo>
                                <a:lnTo>
                                  <a:pt x="2947204" y="6336"/>
                                </a:lnTo>
                                <a:lnTo>
                                  <a:pt x="2992335" y="9577"/>
                                </a:lnTo>
                                <a:lnTo>
                                  <a:pt x="3035599" y="12411"/>
                                </a:lnTo>
                                <a:lnTo>
                                  <a:pt x="3077837" y="13693"/>
                                </a:lnTo>
                                <a:lnTo>
                                  <a:pt x="3119892" y="12273"/>
                                </a:lnTo>
                                <a:lnTo>
                                  <a:pt x="3155086" y="11119"/>
                                </a:lnTo>
                                <a:lnTo>
                                  <a:pt x="3193168" y="12204"/>
                                </a:lnTo>
                                <a:lnTo>
                                  <a:pt x="3234276" y="14787"/>
                                </a:lnTo>
                                <a:lnTo>
                                  <a:pt x="3278548" y="18121"/>
                                </a:lnTo>
                                <a:lnTo>
                                  <a:pt x="3326119" y="21464"/>
                                </a:lnTo>
                                <a:lnTo>
                                  <a:pt x="3377128" y="24072"/>
                                </a:lnTo>
                                <a:lnTo>
                                  <a:pt x="3431711" y="25200"/>
                                </a:lnTo>
                                <a:lnTo>
                                  <a:pt x="3490005" y="24106"/>
                                </a:lnTo>
                                <a:lnTo>
                                  <a:pt x="3552148" y="20045"/>
                                </a:lnTo>
                                <a:lnTo>
                                  <a:pt x="3618277" y="12273"/>
                                </a:lnTo>
                                <a:lnTo>
                                  <a:pt x="3678293" y="5507"/>
                                </a:lnTo>
                                <a:lnTo>
                                  <a:pt x="3734754" y="2606"/>
                                </a:lnTo>
                                <a:lnTo>
                                  <a:pt x="3788199" y="2733"/>
                                </a:lnTo>
                                <a:lnTo>
                                  <a:pt x="3839162" y="5050"/>
                                </a:lnTo>
                                <a:lnTo>
                                  <a:pt x="3888181" y="8720"/>
                                </a:lnTo>
                                <a:lnTo>
                                  <a:pt x="3935791" y="12907"/>
                                </a:lnTo>
                                <a:lnTo>
                                  <a:pt x="3982529" y="16771"/>
                                </a:lnTo>
                                <a:lnTo>
                                  <a:pt x="4028932" y="19478"/>
                                </a:lnTo>
                                <a:lnTo>
                                  <a:pt x="4075534" y="20188"/>
                                </a:lnTo>
                                <a:lnTo>
                                  <a:pt x="4122874" y="18066"/>
                                </a:lnTo>
                                <a:lnTo>
                                  <a:pt x="4171486" y="12273"/>
                                </a:lnTo>
                                <a:lnTo>
                                  <a:pt x="4216091" y="6235"/>
                                </a:lnTo>
                                <a:lnTo>
                                  <a:pt x="4259705" y="2397"/>
                                </a:lnTo>
                                <a:lnTo>
                                  <a:pt x="4302958" y="429"/>
                                </a:lnTo>
                                <a:lnTo>
                                  <a:pt x="4346475" y="0"/>
                                </a:lnTo>
                                <a:lnTo>
                                  <a:pt x="4390887" y="778"/>
                                </a:lnTo>
                                <a:lnTo>
                                  <a:pt x="4436819" y="2434"/>
                                </a:lnTo>
                                <a:lnTo>
                                  <a:pt x="4484901" y="4636"/>
                                </a:lnTo>
                                <a:lnTo>
                                  <a:pt x="4535759" y="7054"/>
                                </a:lnTo>
                                <a:lnTo>
                                  <a:pt x="4590022" y="9358"/>
                                </a:lnTo>
                                <a:lnTo>
                                  <a:pt x="4648318" y="11216"/>
                                </a:lnTo>
                                <a:lnTo>
                                  <a:pt x="4711274" y="12298"/>
                                </a:lnTo>
                                <a:lnTo>
                                  <a:pt x="4779518" y="12273"/>
                                </a:lnTo>
                                <a:lnTo>
                                  <a:pt x="4834745" y="12665"/>
                                </a:lnTo>
                                <a:lnTo>
                                  <a:pt x="4886968" y="14685"/>
                                </a:lnTo>
                                <a:lnTo>
                                  <a:pt x="4936639" y="17943"/>
                                </a:lnTo>
                                <a:lnTo>
                                  <a:pt x="4984205" y="22052"/>
                                </a:lnTo>
                                <a:lnTo>
                                  <a:pt x="5030118" y="26622"/>
                                </a:lnTo>
                                <a:lnTo>
                                  <a:pt x="5074826" y="31266"/>
                                </a:lnTo>
                                <a:lnTo>
                                  <a:pt x="5118779" y="35595"/>
                                </a:lnTo>
                                <a:lnTo>
                                  <a:pt x="5162428" y="39220"/>
                                </a:lnTo>
                                <a:lnTo>
                                  <a:pt x="5206221" y="41754"/>
                                </a:lnTo>
                                <a:lnTo>
                                  <a:pt x="5250608" y="42807"/>
                                </a:lnTo>
                                <a:lnTo>
                                  <a:pt x="5296039" y="41992"/>
                                </a:lnTo>
                                <a:lnTo>
                                  <a:pt x="5342963" y="38919"/>
                                </a:lnTo>
                                <a:lnTo>
                                  <a:pt x="5391831" y="33200"/>
                                </a:lnTo>
                                <a:lnTo>
                                  <a:pt x="5443091" y="24448"/>
                                </a:lnTo>
                                <a:lnTo>
                                  <a:pt x="5497194" y="12273"/>
                                </a:lnTo>
                                <a:lnTo>
                                  <a:pt x="5509210" y="56366"/>
                                </a:lnTo>
                                <a:lnTo>
                                  <a:pt x="5513412" y="99185"/>
                                </a:lnTo>
                                <a:lnTo>
                                  <a:pt x="5511728" y="141396"/>
                                </a:lnTo>
                                <a:lnTo>
                                  <a:pt x="5506088" y="183668"/>
                                </a:lnTo>
                                <a:lnTo>
                                  <a:pt x="5498420" y="226667"/>
                                </a:lnTo>
                                <a:lnTo>
                                  <a:pt x="5490655" y="271060"/>
                                </a:lnTo>
                                <a:lnTo>
                                  <a:pt x="5484720" y="317516"/>
                                </a:lnTo>
                                <a:lnTo>
                                  <a:pt x="5482546" y="366700"/>
                                </a:lnTo>
                                <a:lnTo>
                                  <a:pt x="5486061" y="419281"/>
                                </a:lnTo>
                                <a:lnTo>
                                  <a:pt x="5497194" y="475926"/>
                                </a:lnTo>
                                <a:lnTo>
                                  <a:pt x="5508464" y="531434"/>
                                </a:lnTo>
                                <a:lnTo>
                                  <a:pt x="5512328" y="581031"/>
                                </a:lnTo>
                                <a:lnTo>
                                  <a:pt x="5510624" y="626020"/>
                                </a:lnTo>
                                <a:lnTo>
                                  <a:pt x="5505191" y="667705"/>
                                </a:lnTo>
                                <a:lnTo>
                                  <a:pt x="5497865" y="707387"/>
                                </a:lnTo>
                                <a:lnTo>
                                  <a:pt x="5490486" y="746372"/>
                                </a:lnTo>
                                <a:lnTo>
                                  <a:pt x="5484892" y="785962"/>
                                </a:lnTo>
                                <a:lnTo>
                                  <a:pt x="5482919" y="827460"/>
                                </a:lnTo>
                                <a:lnTo>
                                  <a:pt x="5486408" y="872170"/>
                                </a:lnTo>
                                <a:lnTo>
                                  <a:pt x="5497194" y="921395"/>
                                </a:lnTo>
                                <a:lnTo>
                                  <a:pt x="5455983" y="923478"/>
                                </a:lnTo>
                                <a:lnTo>
                                  <a:pt x="5408305" y="924340"/>
                                </a:lnTo>
                                <a:lnTo>
                                  <a:pt x="5356067" y="924281"/>
                                </a:lnTo>
                                <a:lnTo>
                                  <a:pt x="5301176" y="923602"/>
                                </a:lnTo>
                                <a:lnTo>
                                  <a:pt x="5245537" y="922602"/>
                                </a:lnTo>
                                <a:lnTo>
                                  <a:pt x="5191056" y="921581"/>
                                </a:lnTo>
                                <a:lnTo>
                                  <a:pt x="5139641" y="920840"/>
                                </a:lnTo>
                                <a:lnTo>
                                  <a:pt x="5093197" y="920678"/>
                                </a:lnTo>
                                <a:lnTo>
                                  <a:pt x="5053631" y="921395"/>
                                </a:lnTo>
                                <a:lnTo>
                                  <a:pt x="5019049" y="921240"/>
                                </a:lnTo>
                                <a:lnTo>
                                  <a:pt x="4979568" y="919031"/>
                                </a:lnTo>
                                <a:lnTo>
                                  <a:pt x="4935754" y="915552"/>
                                </a:lnTo>
                                <a:lnTo>
                                  <a:pt x="4888173" y="911586"/>
                                </a:lnTo>
                                <a:lnTo>
                                  <a:pt x="4837390" y="907915"/>
                                </a:lnTo>
                                <a:lnTo>
                                  <a:pt x="4783970" y="905323"/>
                                </a:lnTo>
                                <a:lnTo>
                                  <a:pt x="4728480" y="904592"/>
                                </a:lnTo>
                                <a:lnTo>
                                  <a:pt x="4671485" y="906505"/>
                                </a:lnTo>
                                <a:lnTo>
                                  <a:pt x="4613551" y="911846"/>
                                </a:lnTo>
                                <a:lnTo>
                                  <a:pt x="4555244" y="921395"/>
                                </a:lnTo>
                                <a:lnTo>
                                  <a:pt x="4496838" y="930434"/>
                                </a:lnTo>
                                <a:lnTo>
                                  <a:pt x="4449199" y="932436"/>
                                </a:lnTo>
                                <a:lnTo>
                                  <a:pt x="4409343" y="929448"/>
                                </a:lnTo>
                                <a:lnTo>
                                  <a:pt x="4374284" y="923519"/>
                                </a:lnTo>
                                <a:lnTo>
                                  <a:pt x="4341039" y="916694"/>
                                </a:lnTo>
                                <a:lnTo>
                                  <a:pt x="4306622" y="911022"/>
                                </a:lnTo>
                                <a:lnTo>
                                  <a:pt x="4268051" y="908550"/>
                                </a:lnTo>
                                <a:lnTo>
                                  <a:pt x="4222339" y="911325"/>
                                </a:lnTo>
                                <a:lnTo>
                                  <a:pt x="4166502" y="921395"/>
                                </a:lnTo>
                                <a:lnTo>
                                  <a:pt x="4096783" y="934739"/>
                                </a:lnTo>
                                <a:lnTo>
                                  <a:pt x="4043241" y="939427"/>
                                </a:lnTo>
                                <a:lnTo>
                                  <a:pt x="4000575" y="937982"/>
                                </a:lnTo>
                                <a:lnTo>
                                  <a:pt x="3963479" y="932932"/>
                                </a:lnTo>
                                <a:lnTo>
                                  <a:pt x="3926651" y="926800"/>
                                </a:lnTo>
                                <a:lnTo>
                                  <a:pt x="3884787" y="922113"/>
                                </a:lnTo>
                                <a:lnTo>
                                  <a:pt x="3832584" y="921395"/>
                                </a:lnTo>
                                <a:lnTo>
                                  <a:pt x="3788971" y="921983"/>
                                </a:lnTo>
                                <a:lnTo>
                                  <a:pt x="3741539" y="921122"/>
                                </a:lnTo>
                                <a:lnTo>
                                  <a:pt x="3691201" y="919307"/>
                                </a:lnTo>
                                <a:lnTo>
                                  <a:pt x="3638871" y="917031"/>
                                </a:lnTo>
                                <a:lnTo>
                                  <a:pt x="3585461" y="914790"/>
                                </a:lnTo>
                                <a:lnTo>
                                  <a:pt x="3531886" y="913077"/>
                                </a:lnTo>
                                <a:lnTo>
                                  <a:pt x="3479058" y="912387"/>
                                </a:lnTo>
                                <a:lnTo>
                                  <a:pt x="3427892" y="913214"/>
                                </a:lnTo>
                                <a:lnTo>
                                  <a:pt x="3379301" y="916052"/>
                                </a:lnTo>
                                <a:lnTo>
                                  <a:pt x="3334197" y="921395"/>
                                </a:lnTo>
                                <a:lnTo>
                                  <a:pt x="3287296" y="927163"/>
                                </a:lnTo>
                                <a:lnTo>
                                  <a:pt x="3241719" y="929896"/>
                                </a:lnTo>
                                <a:lnTo>
                                  <a:pt x="3196644" y="930277"/>
                                </a:lnTo>
                                <a:lnTo>
                                  <a:pt x="3151248" y="928989"/>
                                </a:lnTo>
                                <a:lnTo>
                                  <a:pt x="3104707" y="926714"/>
                                </a:lnTo>
                                <a:lnTo>
                                  <a:pt x="3056198" y="924135"/>
                                </a:lnTo>
                                <a:lnTo>
                                  <a:pt x="3004899" y="921934"/>
                                </a:lnTo>
                                <a:lnTo>
                                  <a:pt x="2949985" y="920793"/>
                                </a:lnTo>
                                <a:lnTo>
                                  <a:pt x="2890634" y="921395"/>
                                </a:lnTo>
                                <a:lnTo>
                                  <a:pt x="2843491" y="922214"/>
                                </a:lnTo>
                                <a:lnTo>
                                  <a:pt x="2794977" y="922245"/>
                                </a:lnTo>
                                <a:lnTo>
                                  <a:pt x="2745309" y="921681"/>
                                </a:lnTo>
                                <a:lnTo>
                                  <a:pt x="2694707" y="920712"/>
                                </a:lnTo>
                                <a:lnTo>
                                  <a:pt x="2643392" y="919531"/>
                                </a:lnTo>
                                <a:lnTo>
                                  <a:pt x="2591581" y="918329"/>
                                </a:lnTo>
                                <a:lnTo>
                                  <a:pt x="2539494" y="917297"/>
                                </a:lnTo>
                                <a:lnTo>
                                  <a:pt x="2487352" y="916626"/>
                                </a:lnTo>
                                <a:lnTo>
                                  <a:pt x="2435372" y="916510"/>
                                </a:lnTo>
                                <a:lnTo>
                                  <a:pt x="2383774" y="917138"/>
                                </a:lnTo>
                                <a:lnTo>
                                  <a:pt x="2332778" y="918703"/>
                                </a:lnTo>
                                <a:lnTo>
                                  <a:pt x="2282603" y="921395"/>
                                </a:lnTo>
                                <a:lnTo>
                                  <a:pt x="2225296" y="923136"/>
                                </a:lnTo>
                                <a:lnTo>
                                  <a:pt x="2172039" y="921209"/>
                                </a:lnTo>
                                <a:lnTo>
                                  <a:pt x="2121935" y="916844"/>
                                </a:lnTo>
                                <a:lnTo>
                                  <a:pt x="2074089" y="911273"/>
                                </a:lnTo>
                                <a:lnTo>
                                  <a:pt x="2027602" y="905724"/>
                                </a:lnTo>
                                <a:lnTo>
                                  <a:pt x="1981581" y="901430"/>
                                </a:lnTo>
                                <a:lnTo>
                                  <a:pt x="1935128" y="899619"/>
                                </a:lnTo>
                                <a:lnTo>
                                  <a:pt x="1887346" y="901523"/>
                                </a:lnTo>
                                <a:lnTo>
                                  <a:pt x="1837341" y="908372"/>
                                </a:lnTo>
                                <a:lnTo>
                                  <a:pt x="1784215" y="921395"/>
                                </a:lnTo>
                                <a:lnTo>
                                  <a:pt x="1735099" y="933779"/>
                                </a:lnTo>
                                <a:lnTo>
                                  <a:pt x="1687364" y="941400"/>
                                </a:lnTo>
                                <a:lnTo>
                                  <a:pt x="1640471" y="945019"/>
                                </a:lnTo>
                                <a:lnTo>
                                  <a:pt x="1593882" y="945400"/>
                                </a:lnTo>
                                <a:lnTo>
                                  <a:pt x="1547057" y="943304"/>
                                </a:lnTo>
                                <a:lnTo>
                                  <a:pt x="1499459" y="939493"/>
                                </a:lnTo>
                                <a:lnTo>
                                  <a:pt x="1450548" y="934729"/>
                                </a:lnTo>
                                <a:lnTo>
                                  <a:pt x="1399786" y="929776"/>
                                </a:lnTo>
                                <a:lnTo>
                                  <a:pt x="1346635" y="925394"/>
                                </a:lnTo>
                                <a:lnTo>
                                  <a:pt x="1290554" y="922347"/>
                                </a:lnTo>
                                <a:lnTo>
                                  <a:pt x="1231006" y="921395"/>
                                </a:lnTo>
                                <a:lnTo>
                                  <a:pt x="1176343" y="921284"/>
                                </a:lnTo>
                                <a:lnTo>
                                  <a:pt x="1124594" y="920456"/>
                                </a:lnTo>
                                <a:lnTo>
                                  <a:pt x="1075102" y="919130"/>
                                </a:lnTo>
                                <a:lnTo>
                                  <a:pt x="1027212" y="917530"/>
                                </a:lnTo>
                                <a:lnTo>
                                  <a:pt x="980266" y="915876"/>
                                </a:lnTo>
                                <a:lnTo>
                                  <a:pt x="933610" y="914390"/>
                                </a:lnTo>
                                <a:lnTo>
                                  <a:pt x="886585" y="913294"/>
                                </a:lnTo>
                                <a:lnTo>
                                  <a:pt x="838536" y="912807"/>
                                </a:lnTo>
                                <a:lnTo>
                                  <a:pt x="788808" y="913153"/>
                                </a:lnTo>
                                <a:lnTo>
                                  <a:pt x="736742" y="914552"/>
                                </a:lnTo>
                                <a:lnTo>
                                  <a:pt x="681684" y="917226"/>
                                </a:lnTo>
                                <a:lnTo>
                                  <a:pt x="622976" y="921395"/>
                                </a:lnTo>
                                <a:lnTo>
                                  <a:pt x="565417" y="924838"/>
                                </a:lnTo>
                                <a:lnTo>
                                  <a:pt x="513388" y="925595"/>
                                </a:lnTo>
                                <a:lnTo>
                                  <a:pt x="465604" y="924284"/>
                                </a:lnTo>
                                <a:lnTo>
                                  <a:pt x="420784" y="921523"/>
                                </a:lnTo>
                                <a:lnTo>
                                  <a:pt x="377643" y="917930"/>
                                </a:lnTo>
                                <a:lnTo>
                                  <a:pt x="334901" y="914123"/>
                                </a:lnTo>
                                <a:lnTo>
                                  <a:pt x="291272" y="910720"/>
                                </a:lnTo>
                                <a:lnTo>
                                  <a:pt x="245475" y="908339"/>
                                </a:lnTo>
                                <a:lnTo>
                                  <a:pt x="196227" y="907598"/>
                                </a:lnTo>
                                <a:lnTo>
                                  <a:pt x="142244" y="909115"/>
                                </a:lnTo>
                                <a:lnTo>
                                  <a:pt x="82245" y="913508"/>
                                </a:lnTo>
                                <a:lnTo>
                                  <a:pt x="14945" y="921395"/>
                                </a:lnTo>
                                <a:lnTo>
                                  <a:pt x="4040" y="862228"/>
                                </a:lnTo>
                                <a:lnTo>
                                  <a:pt x="0" y="809719"/>
                                </a:lnTo>
                                <a:lnTo>
                                  <a:pt x="1049" y="762050"/>
                                </a:lnTo>
                                <a:lnTo>
                                  <a:pt x="5416" y="717404"/>
                                </a:lnTo>
                                <a:lnTo>
                                  <a:pt x="11327" y="673964"/>
                                </a:lnTo>
                                <a:lnTo>
                                  <a:pt x="17009" y="629914"/>
                                </a:lnTo>
                                <a:lnTo>
                                  <a:pt x="20688" y="583435"/>
                                </a:lnTo>
                                <a:lnTo>
                                  <a:pt x="20591" y="532712"/>
                                </a:lnTo>
                                <a:lnTo>
                                  <a:pt x="14945" y="475926"/>
                                </a:lnTo>
                                <a:lnTo>
                                  <a:pt x="9487" y="422687"/>
                                </a:lnTo>
                                <a:lnTo>
                                  <a:pt x="8517" y="371582"/>
                                </a:lnTo>
                                <a:lnTo>
                                  <a:pt x="10807" y="322383"/>
                                </a:lnTo>
                                <a:lnTo>
                                  <a:pt x="15128" y="274863"/>
                                </a:lnTo>
                                <a:lnTo>
                                  <a:pt x="20253" y="228795"/>
                                </a:lnTo>
                                <a:lnTo>
                                  <a:pt x="24953" y="183951"/>
                                </a:lnTo>
                                <a:lnTo>
                                  <a:pt x="28001" y="140104"/>
                                </a:lnTo>
                                <a:lnTo>
                                  <a:pt x="28167" y="97026"/>
                                </a:lnTo>
                                <a:lnTo>
                                  <a:pt x="24224" y="54492"/>
                                </a:lnTo>
                                <a:lnTo>
                                  <a:pt x="14945" y="12273"/>
                                </a:lnTo>
                                <a:close/>
                              </a:path>
                            </a:pathLst>
                          </a:custGeom>
                          <a:ln w="5732">
                            <a:solidFill>
                              <a:srgbClr val="54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973757" name="Textbox 99"/>
                        <wps:cNvSpPr txBox="1"/>
                        <wps:spPr>
                          <a:xfrm>
                            <a:off x="0" y="0"/>
                            <a:ext cx="5519420" cy="958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8A54DE" w14:textId="77777777" w:rsidR="007B5B06" w:rsidRDefault="007B5B06" w:rsidP="0031621D">
                              <w:pPr>
                                <w:spacing w:before="111"/>
                                <w:ind w:left="15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1"/>
                                </w:rPr>
                                <w:t>Meine ersten Eindrücke: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0B918E" id="Group 96" o:spid="_x0000_s1034" style="position:absolute;margin-left:0;margin-top:31.3pt;width:434.6pt;height:75.45pt;z-index:-251614208;mso-wrap-distance-left:0;mso-wrap-distance-right:0;mso-position-horizontal:left;mso-position-horizontal-relative:margin;mso-width-relative:margin;mso-height-relative:margin" coordsize="55194,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">
                <v:shape id="Graphic 97" o:spid="_x0000_s1035" style="position:absolute;left:107;width:55048;height:9556;visibility:visible;mso-wrap-style:square;v-text-anchor:top" coordsize="5504815,95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" path="m4327204,r-47024,5889l4167032,36008r-51412,8236l4065833,47479r-48653,-695l3969169,43228r-47861,-5348l3873107,31810r-49034,-5722l3773717,21783r-52172,-1818l3667067,21703r-52588,2524l3559544,24964r-56474,-651l3445864,22672,3277924,15792r-52062,-1618l3177103,13558r-44648,784l3092726,16924r-34004,4779l3014288,27347r-49791,1644l2911120,27744r-55188,-3028l2800709,21018r-53487,-3261l2697247,16045r-44689,945l2614929,21703r-37640,5340l2538949,28255r-40257,-1614l2407552,20137r-53321,-2289l2294120,17937r-121243,6718l2119258,25141r-53763,-1354l2011939,21217,1906863,14933r-50815,-2466l1806851,11287r-47224,729l1714726,15280r-42223,6423l1625161,27665r-51449,782l1519485,25495r-55674,-5240l1408019,14172,1353440,8691,1301405,5259r-48162,61l1210284,10319r-76157,23800l1088597,39131r-49867,-548l985982,34316,877676,21999,825035,17634r-49689,-713l730066,21703r-50663,7350l634863,31244,593359,29901,507115,23118,456204,20927r-60219,776l342995,23505r-45668,697l255945,24089,127147,21844,72543,21441,7042,21703,19771,60985r5662,46082l25616,158068r-3705,54038l15907,267297,9195,321761,3362,373614,,420974r696,40986l7042,494688r8206,35007l18998,571560r323,47230l17249,669895r-3437,53485l10043,777755,6970,831526,5627,883202r1415,48088l61329,917417r52017,-7537l163554,907491r48862,1574l260392,913413r47555,5936l355540,925685r48095,5549l452693,934809r50483,415l555547,931290r64220,-6189l681402,921995r58561,-682l794960,922398r50942,2193l933667,929671r35843,1571l999340,931290r34413,-249l1075815,932012r99891,3304l1229943,936500r54704,106l1338022,935061r50250,-3771l1429895,929077r47029,840l1528018,932850r109021,8303l1692286,944601r53951,1699l1797553,945288r47339,-4683l1886915,931290r39460,-8332l1972900,919072r51960,-366l2080622,920933r57933,3894l2254412,933907r54660,3333l2359380,938532r44323,-1674l2440409,931290r39265,-6226l2525287,922921r50465,930l2629571,926839r111708,8101l2796174,938028r52259,1097l2896559,937216r93373,-13019l3033240,924523r39651,4712l3112794,935300r44068,4386l3209005,939360r64129,-8070l3316570,924568r32484,-2669l3373857,922323r20395,2556l3434899,932555r26796,3200l3497167,937250r47420,-1168l3676632,925743r65442,-3098l3803410,921539r57089,432l3913197,923483r48167,2136l4043533,929942r33719,1274l4138869,931318r34823,1340l4254085,936632r48211,1315l4357608,937935r63732,-1999l4494813,931290r57801,-2348l4601460,930865r42133,4787l4681250,941899r35420,6299l4752094,953145r37665,2189l4831905,953358r48865,-7546l4938595,931290r55848,-13555l5047680,909979r51126,-2984l5148324,907750r48412,3467l5244544,916366r47706,5800l5340355,927588r49008,4015l5439773,933180r52317,-1890l5491166,869667r1604,-54775l5495918,765328r3707,-45992l5502907,675277r1871,-43765l5504256,586402r-3902,-48094l5492090,485592r-8317,-55588l5479742,374616r-692,-54840l5480752,265831r3151,-52702l5487558,162018r3213,-49173l5492596,65958r-506,-44255l5456161,28166r-41188,2701l5369350,30630r-49234,-2353l5268095,24631r-53984,-4115l5158988,16754r-55439,-2585l5048620,13583r-53596,2237l4943584,21703r-63574,6812l4825443,28599r-47925,-4253l4692119,12391,4649912,9472r-45037,2307l4554642,21703r-42504,8069l4477950,29853r-28857,-5348l4395415,7757,4364620,1475,4327204,xe" fillcolor="#e2f0d9" stroked="f">
                  <v:path arrowok="t"/>
                </v:shape>
                <v:shape id="Graphic 98" o:spid="_x0000_s1036" style="position:absolute;left:28;top:94;width:55137;height:9455;visibility:visible;mso-wrap-style:square;v-text-anchor:top" coordsize="5513705,94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" path="m14945,12273l70921,6097,117425,3960r41061,713l198131,7049r42259,2851l289291,12037r59572,236l405495,12562r54051,2161l511158,17777r49316,2972l607635,22661r45147,-124l696058,19400r41546,-7127l772801,6301,812829,3134r44269,-917l905015,2995r50974,1922l1009428,7427r55311,2544l1121331,11996r57282,952l1235991,12273r59377,-343l1347633,13963r47118,3429l1438691,21234r42728,3273l1524902,26230r46206,-810l1622003,21095r57552,-8822l1733920,4831r52537,-2606l1837475,3261r49806,3486l1936184,11488r48308,4805l2032514,19967r48043,1350l2128930,19150r49011,-6877l2224124,5584r48365,-3065l2322584,2315r51371,1896l2426147,7445r52561,3809l2531183,14877r51935,2676l2634060,18519r49496,-1506l2731150,12273r61028,-6614l2847968,3230r51395,608l2947204,6336r45131,3241l3035599,12411r42238,1282l3119892,12273r35194,-1154l3193168,12204r41108,2583l3278548,18121r47571,3343l3377128,24072r54583,1128l3490005,24106r62143,-4061l3618277,12273r60016,-6766l3734754,2606r53445,127l3839162,5050r49019,3670l3935791,12907r46738,3864l4028932,19478r46602,710l4122874,18066r48612,-5793l4216091,6235r43614,-3838l4302958,429,4346475,r44412,778l4436819,2434r48082,2202l4535759,7054r54263,2304l4648318,11216r62956,1082l4779518,12273r55227,392l4886968,14685r49671,3258l4984205,22052r45913,4570l5074826,31266r43953,4329l5162428,39220r43793,2534l5250608,42807r45431,-815l5342963,38919r48868,-5719l5443091,24448r54103,-12175l5509210,56366r4202,42819l5511728,141396r-5640,42272l5498420,226667r-7765,44393l5484720,317516r-2174,49184l5486061,419281r11133,56645l5508464,531434r3864,49597l5510624,626020r-5433,41685l5497865,707387r-7379,38985l5484892,785962r-1973,41498l5486408,872170r10786,49225l5455983,923478r-47678,862l5356067,924281r-54891,-679l5245537,922602r-54481,-1021l5139641,920840r-46444,-162l5053631,921395r-34582,-155l4979568,919031r-43814,-3479l4888173,911586r-50783,-3671l4783970,905323r-55490,-731l4671485,906505r-57934,5341l4555244,921395r-58406,9039l4449199,932436r-39856,-2988l4374284,923519r-33245,-6825l4306622,911022r-38571,-2472l4222339,911325r-55837,10070l4096783,934739r-53542,4688l4000575,937982r-37096,-5050l3926651,926800r-41864,-4687l3832584,921395r-43613,588l3741539,921122r-50338,-1815l3638871,917031r-53410,-2241l3531886,913077r-52828,-690l3427892,913214r-48591,2838l3334197,921395r-46901,5768l3241719,929896r-45075,381l3151248,928989r-46541,-2275l3056198,924135r-51299,-2201l2949985,920793r-59351,602l2843491,922214r-48514,31l2745309,921681r-50602,-969l2643392,919531r-51811,-1202l2539494,917297r-52142,-671l2435372,916510r-51598,628l2332778,918703r-50175,2692l2225296,923136r-53257,-1927l2121935,916844r-47846,-5571l2027602,905724r-46021,-4294l1935128,899619r-47782,1904l1837341,908372r-53126,13023l1735099,933779r-47735,7621l1640471,945019r-46589,381l1547057,943304r-47598,-3811l1450548,934729r-50762,-4953l1346635,925394r-56081,-3047l1231006,921395r-54663,-111l1124594,920456r-49492,-1326l1027212,917530r-46946,-1654l933610,914390r-47025,-1096l838536,912807r-49728,346l736742,914552r-55058,2674l622976,921395r-57559,3443l513388,925595r-47784,-1311l420784,921523r-43141,-3593l334901,914123r-43629,-3403l245475,908339r-49248,-741l142244,909115r-59999,4393l14945,921395,4040,862228,,809719,1049,762050,5416,717404r5911,-43440l17009,629914r3679,-46479l20591,532712,14945,475926,9487,422687,8517,371582r2290,-49199l15128,274863r5125,-46068l24953,183951r3048,-43847l28167,97026,24224,54492,14945,12273xe" filled="f" strokecolor="#548235" strokeweight=".15922mm">
                  <v:path arrowok="t"/>
                </v:shape>
                <v:shape id="Textbox 99" o:spid="_x0000_s1037" type="#_x0000_t202" style="position:absolute;width:55194;height:9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" filled="f" stroked="f">
                  <v:textbox inset="0,0,0,0">
                    <w:txbxContent>
                      <w:p w14:paraId="498A54DE" w14:textId="77777777" w:rsidR="007B5B06" w:rsidRDefault="007B5B06" w:rsidP="0031621D">
                        <w:pPr>
                          <w:spacing w:before="111"/>
                          <w:ind w:left="158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w w:val="105"/>
                            <w:sz w:val="21"/>
                          </w:rPr>
                          <w:t>Meine ersten Eindrücke: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7CCF371" w14:textId="79992C1C" w:rsidR="0031621D" w:rsidRDefault="0031621D" w:rsidP="0031621D">
      <w:pPr>
        <w:spacing w:before="76"/>
        <w:rPr>
          <w:sz w:val="20"/>
        </w:rPr>
      </w:pP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4872D7" w:rsidRPr="00C172AE" w14:paraId="3E0B4DB0" w14:textId="77777777" w:rsidTr="002E6BD9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78504AB1" w14:textId="2E2508B9" w:rsidR="004872D7" w:rsidRPr="00AE65F6" w:rsidRDefault="004872D7" w:rsidP="002E6BD9">
            <w:pPr>
              <w:pageBreakBefore/>
              <w:rPr>
                <w:color w:val="FFFFFF" w:themeColor="background1"/>
              </w:rPr>
            </w:pPr>
            <w:r>
              <w:lastRenderedPageBreak/>
              <w:br w:type="column"/>
            </w:r>
            <w:r>
              <w:br w:type="column"/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E6030" w14:textId="7162CA5D" w:rsidR="004872D7" w:rsidRPr="007C1230" w:rsidRDefault="007B25EB" w:rsidP="002E6BD9">
            <w:pPr>
              <w:pStyle w:val="ekvkolumnentitel"/>
            </w:pPr>
            <w:r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CDCE4" w14:textId="6D540A7E" w:rsidR="004872D7" w:rsidRPr="007C1230" w:rsidRDefault="007B25EB" w:rsidP="002E6BD9">
            <w:pPr>
              <w:pStyle w:val="ekvkolumnentitel"/>
            </w:pPr>
            <w:r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2ED4B" w14:textId="10518FEB" w:rsidR="004872D7" w:rsidRPr="007C1230" w:rsidRDefault="007B25EB" w:rsidP="002E6BD9">
            <w:pPr>
              <w:pStyle w:val="ekvkolumnentitel"/>
            </w:pPr>
            <w:r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6479E" w14:textId="60DD3E7D" w:rsidR="004872D7" w:rsidRPr="007C1230" w:rsidRDefault="007B25EB" w:rsidP="002E6BD9">
            <w:pPr>
              <w:pStyle w:val="ekvkvnummer"/>
            </w:pPr>
            <w:r>
              <w:t>KV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0462522" w14:textId="77777777" w:rsidR="004872D7" w:rsidRPr="007636A0" w:rsidRDefault="004872D7" w:rsidP="002E6BD9">
            <w:pPr>
              <w:pStyle w:val="ekvkapitel"/>
              <w:rPr>
                <w:color w:val="FFFFFF" w:themeColor="background1"/>
              </w:rPr>
            </w:pPr>
          </w:p>
        </w:tc>
      </w:tr>
      <w:tr w:rsidR="004872D7" w:rsidRPr="00BF17F2" w14:paraId="6BF37783" w14:textId="77777777" w:rsidTr="002E6B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52B03117" w14:textId="77777777" w:rsidR="004872D7" w:rsidRPr="00BF17F2" w:rsidRDefault="004872D7" w:rsidP="002E6BD9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C5820E9" w14:textId="77777777" w:rsidR="004872D7" w:rsidRPr="00BF17F2" w:rsidRDefault="004872D7" w:rsidP="002E6BD9">
            <w:pPr>
              <w:rPr>
                <w:color w:val="FFFFFF" w:themeColor="background1"/>
              </w:rPr>
            </w:pPr>
          </w:p>
        </w:tc>
      </w:tr>
    </w:tbl>
    <w:p w14:paraId="6F1E51A0" w14:textId="77777777" w:rsidR="004872D7" w:rsidRDefault="004872D7" w:rsidP="00F9063B">
      <w:pPr>
        <w:pStyle w:val="ekvue3arial"/>
      </w:pPr>
      <w:r>
        <w:t>Mögliche</w:t>
      </w:r>
      <w:r>
        <w:rPr>
          <w:spacing w:val="19"/>
        </w:rPr>
        <w:t xml:space="preserve"> </w:t>
      </w:r>
      <w:r>
        <w:t>Maßnahmen</w:t>
      </w:r>
      <w:r>
        <w:rPr>
          <w:spacing w:val="18"/>
        </w:rPr>
        <w:t xml:space="preserve"> </w:t>
      </w:r>
      <w:r>
        <w:t>und</w:t>
      </w:r>
      <w:r>
        <w:rPr>
          <w:spacing w:val="19"/>
        </w:rPr>
        <w:t xml:space="preserve"> </w:t>
      </w:r>
      <w:r>
        <w:t>ihre</w:t>
      </w:r>
      <w:r>
        <w:rPr>
          <w:spacing w:val="18"/>
        </w:rPr>
        <w:t xml:space="preserve"> </w:t>
      </w:r>
      <w:r>
        <w:rPr>
          <w:spacing w:val="-2"/>
        </w:rPr>
        <w:t>Kosten:</w:t>
      </w:r>
    </w:p>
    <w:p w14:paraId="792E6227" w14:textId="77777777" w:rsidR="004872D7" w:rsidRDefault="004872D7" w:rsidP="004872D7">
      <w:pPr>
        <w:spacing w:before="20" w:after="1"/>
        <w:rPr>
          <w:b/>
          <w:sz w:val="20"/>
        </w:rPr>
      </w:pPr>
    </w:p>
    <w:tbl>
      <w:tblPr>
        <w:tblW w:w="0" w:type="auto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1172"/>
        <w:gridCol w:w="389"/>
        <w:gridCol w:w="468"/>
        <w:gridCol w:w="1740"/>
        <w:gridCol w:w="1808"/>
      </w:tblGrid>
      <w:tr w:rsidR="004872D7" w14:paraId="3D49442B" w14:textId="77777777" w:rsidTr="003114B7">
        <w:trPr>
          <w:trHeight w:val="270"/>
        </w:trPr>
        <w:tc>
          <w:tcPr>
            <w:tcW w:w="2722" w:type="dxa"/>
            <w:shd w:val="clear" w:color="auto" w:fill="C5E0B3"/>
          </w:tcPr>
          <w:p w14:paraId="03787C44" w14:textId="77777777" w:rsidR="004872D7" w:rsidRDefault="004872D7" w:rsidP="00F9063B">
            <w:r>
              <w:rPr>
                <w:w w:val="105"/>
              </w:rPr>
              <w:t>Maßnahme</w:t>
            </w:r>
          </w:p>
        </w:tc>
        <w:tc>
          <w:tcPr>
            <w:tcW w:w="1561" w:type="dxa"/>
            <w:gridSpan w:val="2"/>
            <w:shd w:val="clear" w:color="auto" w:fill="C5E0B3"/>
          </w:tcPr>
          <w:p w14:paraId="4043E730" w14:textId="77777777" w:rsidR="004872D7" w:rsidRDefault="004872D7" w:rsidP="00F9063B">
            <w:r>
              <w:rPr>
                <w:w w:val="105"/>
              </w:rPr>
              <w:t>Kosten</w:t>
            </w:r>
          </w:p>
        </w:tc>
        <w:tc>
          <w:tcPr>
            <w:tcW w:w="2208" w:type="dxa"/>
            <w:gridSpan w:val="2"/>
            <w:shd w:val="clear" w:color="auto" w:fill="C5E0B3"/>
          </w:tcPr>
          <w:p w14:paraId="0808F5E8" w14:textId="77777777" w:rsidR="004872D7" w:rsidRDefault="004872D7" w:rsidP="00F9063B">
            <w:r>
              <w:rPr>
                <w:w w:val="105"/>
              </w:rPr>
              <w:t>Rechenweg</w:t>
            </w:r>
          </w:p>
        </w:tc>
        <w:tc>
          <w:tcPr>
            <w:tcW w:w="1808" w:type="dxa"/>
            <w:shd w:val="clear" w:color="auto" w:fill="C5E0B3"/>
          </w:tcPr>
          <w:p w14:paraId="5ACE741C" w14:textId="77777777" w:rsidR="004872D7" w:rsidRDefault="004872D7" w:rsidP="00F9063B">
            <w:r>
              <w:rPr>
                <w:w w:val="105"/>
              </w:rPr>
              <w:t>Kommentare</w:t>
            </w:r>
          </w:p>
        </w:tc>
      </w:tr>
      <w:tr w:rsidR="004872D7" w14:paraId="49581216" w14:textId="77777777" w:rsidTr="003114B7">
        <w:trPr>
          <w:trHeight w:val="256"/>
        </w:trPr>
        <w:tc>
          <w:tcPr>
            <w:tcW w:w="2722" w:type="dxa"/>
            <w:vMerge w:val="restart"/>
          </w:tcPr>
          <w:p w14:paraId="3DF7BAD1" w14:textId="1D2AA9E6" w:rsidR="004872D7" w:rsidRDefault="004872D7" w:rsidP="007B25EB">
            <w:pPr>
              <w:rPr>
                <w:sz w:val="20"/>
              </w:rPr>
            </w:pPr>
            <w:r>
              <w:t>Abholzung</w:t>
            </w:r>
            <w:r>
              <w:rPr>
                <w:spacing w:val="19"/>
              </w:rPr>
              <w:t xml:space="preserve"> </w:t>
            </w:r>
            <w:r>
              <w:t>eines</w:t>
            </w:r>
            <w:r>
              <w:rPr>
                <w:spacing w:val="20"/>
              </w:rPr>
              <w:t xml:space="preserve"> </w:t>
            </w:r>
            <w:r>
              <w:t>Mangroven</w:t>
            </w:r>
            <w:r w:rsidR="007B25EB">
              <w:softHyphen/>
            </w:r>
            <w:r>
              <w:t>waldes (</w:t>
            </w:r>
            <w:r>
              <w:rPr>
                <w:sz w:val="20"/>
              </w:rPr>
              <w:t>für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einer Aquakultur)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63C6CA33" w14:textId="77777777" w:rsidR="004872D7" w:rsidRDefault="004872D7" w:rsidP="00F9063B">
            <w:r>
              <w:rPr>
                <w:w w:val="105"/>
              </w:rPr>
              <w:t>50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EUR</w:t>
            </w:r>
          </w:p>
        </w:tc>
        <w:tc>
          <w:tcPr>
            <w:tcW w:w="2208" w:type="dxa"/>
            <w:gridSpan w:val="2"/>
            <w:tcBorders>
              <w:bottom w:val="nil"/>
            </w:tcBorders>
          </w:tcPr>
          <w:p w14:paraId="5C480468" w14:textId="77777777" w:rsidR="004872D7" w:rsidRDefault="004872D7" w:rsidP="00F9063B">
            <w:pPr>
              <w:rPr>
                <w:rFonts w:ascii="Times New Roman"/>
                <w:sz w:val="18"/>
              </w:rPr>
            </w:pPr>
          </w:p>
        </w:tc>
        <w:tc>
          <w:tcPr>
            <w:tcW w:w="1808" w:type="dxa"/>
            <w:vMerge w:val="restart"/>
          </w:tcPr>
          <w:p w14:paraId="51DDE99D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45CDB40A" w14:textId="77777777" w:rsidTr="003114B7">
        <w:trPr>
          <w:trHeight w:val="363"/>
        </w:trPr>
        <w:tc>
          <w:tcPr>
            <w:tcW w:w="2722" w:type="dxa"/>
            <w:vMerge/>
            <w:tcBorders>
              <w:top w:val="nil"/>
            </w:tcBorders>
          </w:tcPr>
          <w:p w14:paraId="52BABEF7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613CF5ED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857" w:type="dxa"/>
            <w:gridSpan w:val="2"/>
          </w:tcPr>
          <w:p w14:paraId="7AB36A06" w14:textId="77777777" w:rsidR="004872D7" w:rsidRDefault="004872D7" w:rsidP="007B25EB">
            <w:pPr>
              <w:tabs>
                <w:tab w:val="clear" w:pos="340"/>
                <w:tab w:val="left" w:pos="541"/>
              </w:tabs>
            </w:pPr>
            <w:r>
              <w:t xml:space="preserve">x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=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4FF75BB8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5F867F47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E4253C1" w14:textId="77777777" w:rsidTr="003114B7">
        <w:trPr>
          <w:trHeight w:val="155"/>
        </w:trPr>
        <w:tc>
          <w:tcPr>
            <w:tcW w:w="2722" w:type="dxa"/>
            <w:vMerge/>
            <w:tcBorders>
              <w:top w:val="nil"/>
            </w:tcBorders>
          </w:tcPr>
          <w:p w14:paraId="7F80B706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14:paraId="07FA67C1" w14:textId="77777777" w:rsidR="004872D7" w:rsidRDefault="004872D7" w:rsidP="007B25EB">
            <w:pPr>
              <w:tabs>
                <w:tab w:val="left" w:pos="541"/>
              </w:tabs>
              <w:rPr>
                <w:rFonts w:ascii="Times New Roman"/>
                <w:sz w:val="8"/>
              </w:rPr>
            </w:pPr>
          </w:p>
        </w:tc>
        <w:tc>
          <w:tcPr>
            <w:tcW w:w="2208" w:type="dxa"/>
            <w:gridSpan w:val="2"/>
            <w:tcBorders>
              <w:top w:val="nil"/>
            </w:tcBorders>
          </w:tcPr>
          <w:p w14:paraId="2C6B1348" w14:textId="77777777" w:rsidR="004872D7" w:rsidRDefault="004872D7" w:rsidP="007B25EB">
            <w:pPr>
              <w:tabs>
                <w:tab w:val="left" w:pos="541"/>
              </w:tabs>
              <w:rPr>
                <w:rFonts w:ascii="Times New Roman"/>
                <w:sz w:val="8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22CF8587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496FFF4" w14:textId="77777777" w:rsidTr="003114B7">
        <w:trPr>
          <w:trHeight w:val="95"/>
        </w:trPr>
        <w:tc>
          <w:tcPr>
            <w:tcW w:w="2722" w:type="dxa"/>
            <w:vMerge w:val="restart"/>
          </w:tcPr>
          <w:p w14:paraId="2193C013" w14:textId="77777777" w:rsidR="004872D7" w:rsidRDefault="004872D7" w:rsidP="00F9063B">
            <w:r>
              <w:t>Anschaffung</w:t>
            </w:r>
            <w:r>
              <w:rPr>
                <w:spacing w:val="21"/>
              </w:rPr>
              <w:t xml:space="preserve"> </w:t>
            </w:r>
            <w:r>
              <w:t>eines</w:t>
            </w:r>
            <w:r>
              <w:rPr>
                <w:spacing w:val="21"/>
              </w:rPr>
              <w:t xml:space="preserve"> </w:t>
            </w:r>
            <w:r>
              <w:t>Trawlers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3C3C4BC7" w14:textId="77777777" w:rsidR="004872D7" w:rsidRDefault="004872D7" w:rsidP="007B25EB">
            <w:pPr>
              <w:tabs>
                <w:tab w:val="left" w:pos="541"/>
              </w:tabs>
              <w:rPr>
                <w:rFonts w:ascii="Times New Roman"/>
                <w:sz w:val="4"/>
              </w:rPr>
            </w:pPr>
          </w:p>
        </w:tc>
        <w:tc>
          <w:tcPr>
            <w:tcW w:w="2208" w:type="dxa"/>
            <w:gridSpan w:val="2"/>
            <w:tcBorders>
              <w:bottom w:val="nil"/>
            </w:tcBorders>
          </w:tcPr>
          <w:p w14:paraId="7033F7F1" w14:textId="77777777" w:rsidR="004872D7" w:rsidRDefault="004872D7" w:rsidP="007B25EB">
            <w:pPr>
              <w:tabs>
                <w:tab w:val="left" w:pos="541"/>
              </w:tabs>
              <w:rPr>
                <w:rFonts w:ascii="Times New Roman"/>
                <w:sz w:val="4"/>
              </w:rPr>
            </w:pPr>
          </w:p>
        </w:tc>
        <w:tc>
          <w:tcPr>
            <w:tcW w:w="1808" w:type="dxa"/>
            <w:vMerge w:val="restart"/>
          </w:tcPr>
          <w:p w14:paraId="14BBD2E9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6B0A9463" w14:textId="77777777" w:rsidTr="003114B7">
        <w:trPr>
          <w:trHeight w:val="436"/>
        </w:trPr>
        <w:tc>
          <w:tcPr>
            <w:tcW w:w="2722" w:type="dxa"/>
            <w:vMerge/>
            <w:tcBorders>
              <w:top w:val="nil"/>
            </w:tcBorders>
          </w:tcPr>
          <w:p w14:paraId="2FE5D5CF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14:paraId="1F483972" w14:textId="77777777" w:rsidR="004872D7" w:rsidRDefault="004872D7" w:rsidP="00F9063B">
            <w:r>
              <w:t>20.000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857" w:type="dxa"/>
            <w:gridSpan w:val="2"/>
          </w:tcPr>
          <w:p w14:paraId="30D09CB0" w14:textId="2D64472E" w:rsidR="004872D7" w:rsidRDefault="004872D7" w:rsidP="007B25EB">
            <w:pPr>
              <w:tabs>
                <w:tab w:val="clear" w:pos="340"/>
                <w:tab w:val="left" w:pos="541"/>
              </w:tabs>
            </w:pPr>
            <w:r>
              <w:t>x</w:t>
            </w:r>
            <w:r>
              <w:rPr>
                <w:spacing w:val="-4"/>
              </w:rPr>
              <w:t xml:space="preserve"> </w:t>
            </w:r>
            <w:r w:rsidR="007B25EB">
              <w:rPr>
                <w:rFonts w:ascii="Times New Roman"/>
                <w:u w:val="single"/>
              </w:rPr>
              <w:tab/>
            </w:r>
            <w:r w:rsidR="007B25EB" w:rsidRPr="007B25EB">
              <w:rPr>
                <w:rFonts w:ascii="Times New Roman"/>
              </w:rPr>
              <w:t xml:space="preserve"> </w:t>
            </w:r>
            <w:r>
              <w:rPr>
                <w:spacing w:val="-10"/>
              </w:rPr>
              <w:t>=</w:t>
            </w:r>
          </w:p>
        </w:tc>
        <w:tc>
          <w:tcPr>
            <w:tcW w:w="1740" w:type="dxa"/>
            <w:tcBorders>
              <w:top w:val="nil"/>
            </w:tcBorders>
          </w:tcPr>
          <w:p w14:paraId="4E17D059" w14:textId="2F15BBB0" w:rsidR="004872D7" w:rsidRDefault="004872D7" w:rsidP="00F9063B"/>
        </w:tc>
        <w:tc>
          <w:tcPr>
            <w:tcW w:w="1808" w:type="dxa"/>
            <w:vMerge/>
            <w:tcBorders>
              <w:top w:val="nil"/>
            </w:tcBorders>
          </w:tcPr>
          <w:p w14:paraId="02A0B9F5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71DB920C" w14:textId="77777777" w:rsidTr="003114B7">
        <w:trPr>
          <w:trHeight w:val="252"/>
        </w:trPr>
        <w:tc>
          <w:tcPr>
            <w:tcW w:w="2722" w:type="dxa"/>
            <w:vMerge w:val="restart"/>
          </w:tcPr>
          <w:p w14:paraId="5BF972B5" w14:textId="08C49641" w:rsidR="004872D7" w:rsidRDefault="004872D7" w:rsidP="007B25EB">
            <w:pPr>
              <w:rPr>
                <w:sz w:val="20"/>
              </w:rPr>
            </w:pPr>
            <w:r>
              <w:t>Anschaffung</w:t>
            </w:r>
            <w:r>
              <w:rPr>
                <w:spacing w:val="21"/>
              </w:rPr>
              <w:t xml:space="preserve"> </w:t>
            </w:r>
            <w:r>
              <w:t>eines</w:t>
            </w:r>
            <w:r>
              <w:rPr>
                <w:spacing w:val="21"/>
              </w:rPr>
              <w:t xml:space="preserve"> </w:t>
            </w:r>
            <w:r>
              <w:t>Fischer</w:t>
            </w:r>
            <w:r w:rsidR="007B25EB">
              <w:softHyphen/>
            </w:r>
            <w:r>
              <w:t>boots</w:t>
            </w:r>
            <w:r>
              <w:rPr>
                <w:spacing w:val="-10"/>
              </w:rPr>
              <w:t xml:space="preserve"> </w:t>
            </w:r>
            <w:r>
              <w:rPr>
                <w:sz w:val="20"/>
              </w:rPr>
              <w:t>(nur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Schelfbereich einsetzbar)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0BB26B2A" w14:textId="77777777" w:rsidR="004872D7" w:rsidRDefault="004872D7" w:rsidP="00F9063B">
            <w:r>
              <w:t>10.000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2208" w:type="dxa"/>
            <w:gridSpan w:val="2"/>
            <w:tcBorders>
              <w:bottom w:val="nil"/>
            </w:tcBorders>
          </w:tcPr>
          <w:p w14:paraId="56C5E2D4" w14:textId="77777777" w:rsidR="004872D7" w:rsidRDefault="004872D7" w:rsidP="00F9063B">
            <w:pPr>
              <w:rPr>
                <w:rFonts w:ascii="Times New Roman"/>
                <w:sz w:val="16"/>
              </w:rPr>
            </w:pPr>
          </w:p>
        </w:tc>
        <w:tc>
          <w:tcPr>
            <w:tcW w:w="1808" w:type="dxa"/>
            <w:vMerge w:val="restart"/>
          </w:tcPr>
          <w:p w14:paraId="009BBE2E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435C70E3" w14:textId="77777777" w:rsidTr="003114B7">
        <w:trPr>
          <w:trHeight w:val="363"/>
        </w:trPr>
        <w:tc>
          <w:tcPr>
            <w:tcW w:w="2722" w:type="dxa"/>
            <w:vMerge/>
            <w:tcBorders>
              <w:top w:val="nil"/>
            </w:tcBorders>
          </w:tcPr>
          <w:p w14:paraId="0F7EBE11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0C4E39D1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857" w:type="dxa"/>
            <w:gridSpan w:val="2"/>
          </w:tcPr>
          <w:p w14:paraId="300CBDC6" w14:textId="31E6ED6F" w:rsidR="004872D7" w:rsidRDefault="004872D7" w:rsidP="007B25EB">
            <w:pPr>
              <w:tabs>
                <w:tab w:val="clear" w:pos="340"/>
                <w:tab w:val="left" w:pos="542"/>
              </w:tabs>
            </w:pPr>
            <w:r>
              <w:t xml:space="preserve">x </w:t>
            </w:r>
            <w:r w:rsidR="007B25EB">
              <w:rPr>
                <w:rFonts w:ascii="Times New Roman"/>
                <w:u w:val="single"/>
              </w:rPr>
              <w:tab/>
            </w:r>
            <w:r w:rsidR="007B25EB" w:rsidRPr="007B25EB">
              <w:rPr>
                <w:rFonts w:ascii="Times New Roman"/>
              </w:rPr>
              <w:t xml:space="preserve"> </w:t>
            </w:r>
            <w:r>
              <w:t>=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73D92D44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6DAA8FD3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9E3A94A" w14:textId="77777777" w:rsidTr="003114B7">
        <w:trPr>
          <w:trHeight w:val="154"/>
        </w:trPr>
        <w:tc>
          <w:tcPr>
            <w:tcW w:w="2722" w:type="dxa"/>
            <w:vMerge/>
            <w:tcBorders>
              <w:top w:val="nil"/>
            </w:tcBorders>
          </w:tcPr>
          <w:p w14:paraId="4C638935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14:paraId="2193A0CE" w14:textId="77777777" w:rsidR="004872D7" w:rsidRDefault="004872D7" w:rsidP="00F9063B">
            <w:pPr>
              <w:rPr>
                <w:rFonts w:ascii="Times New Roman"/>
                <w:sz w:val="8"/>
              </w:rPr>
            </w:pPr>
          </w:p>
        </w:tc>
        <w:tc>
          <w:tcPr>
            <w:tcW w:w="2208" w:type="dxa"/>
            <w:gridSpan w:val="2"/>
            <w:tcBorders>
              <w:top w:val="nil"/>
            </w:tcBorders>
          </w:tcPr>
          <w:p w14:paraId="378CBD8D" w14:textId="77777777" w:rsidR="004872D7" w:rsidRDefault="004872D7" w:rsidP="00F9063B">
            <w:pPr>
              <w:rPr>
                <w:rFonts w:ascii="Times New Roman"/>
                <w:sz w:val="8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2D50A556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B855EB1" w14:textId="77777777" w:rsidTr="003114B7">
        <w:trPr>
          <w:trHeight w:val="91"/>
        </w:trPr>
        <w:tc>
          <w:tcPr>
            <w:tcW w:w="2722" w:type="dxa"/>
            <w:vMerge w:val="restart"/>
          </w:tcPr>
          <w:p w14:paraId="6A2E435C" w14:textId="4858DA30" w:rsidR="004872D7" w:rsidRDefault="004872D7" w:rsidP="007B25EB">
            <w:r>
              <w:rPr>
                <w:w w:val="105"/>
              </w:rPr>
              <w:t>Bau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einer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Aquakultur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der</w:t>
            </w:r>
            <w:r w:rsidR="007B25EB"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Küste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0BDAFD1D" w14:textId="77777777" w:rsidR="004872D7" w:rsidRDefault="004872D7" w:rsidP="00F9063B">
            <w:pPr>
              <w:rPr>
                <w:rFonts w:ascii="Times New Roman"/>
                <w:sz w:val="4"/>
              </w:rPr>
            </w:pPr>
          </w:p>
        </w:tc>
        <w:tc>
          <w:tcPr>
            <w:tcW w:w="2208" w:type="dxa"/>
            <w:gridSpan w:val="2"/>
            <w:tcBorders>
              <w:bottom w:val="nil"/>
            </w:tcBorders>
          </w:tcPr>
          <w:p w14:paraId="6B2CE918" w14:textId="77777777" w:rsidR="004872D7" w:rsidRDefault="004872D7" w:rsidP="00F9063B">
            <w:pPr>
              <w:rPr>
                <w:rFonts w:ascii="Times New Roman"/>
                <w:sz w:val="4"/>
              </w:rPr>
            </w:pPr>
          </w:p>
        </w:tc>
        <w:tc>
          <w:tcPr>
            <w:tcW w:w="1808" w:type="dxa"/>
            <w:vMerge w:val="restart"/>
          </w:tcPr>
          <w:p w14:paraId="34F73A53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287B498F" w14:textId="77777777" w:rsidTr="003114B7">
        <w:trPr>
          <w:trHeight w:val="440"/>
        </w:trPr>
        <w:tc>
          <w:tcPr>
            <w:tcW w:w="2722" w:type="dxa"/>
            <w:vMerge/>
            <w:tcBorders>
              <w:top w:val="nil"/>
            </w:tcBorders>
          </w:tcPr>
          <w:p w14:paraId="168E6C4B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14:paraId="70DD315D" w14:textId="77777777" w:rsidR="004872D7" w:rsidRDefault="004872D7" w:rsidP="00F9063B">
            <w:r>
              <w:rPr>
                <w:w w:val="105"/>
              </w:rPr>
              <w:t>2.500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EUR</w:t>
            </w:r>
          </w:p>
        </w:tc>
        <w:tc>
          <w:tcPr>
            <w:tcW w:w="857" w:type="dxa"/>
            <w:gridSpan w:val="2"/>
          </w:tcPr>
          <w:p w14:paraId="70BBBEDC" w14:textId="3B928D85" w:rsidR="004872D7" w:rsidRDefault="004872D7" w:rsidP="007B25EB">
            <w:pPr>
              <w:tabs>
                <w:tab w:val="clear" w:pos="340"/>
                <w:tab w:val="clear" w:pos="595"/>
                <w:tab w:val="left" w:pos="542"/>
              </w:tabs>
            </w:pPr>
            <w:r>
              <w:t xml:space="preserve">x </w:t>
            </w:r>
            <w:r w:rsidR="007B25EB"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=</w:t>
            </w:r>
          </w:p>
        </w:tc>
        <w:tc>
          <w:tcPr>
            <w:tcW w:w="1740" w:type="dxa"/>
            <w:tcBorders>
              <w:top w:val="nil"/>
            </w:tcBorders>
          </w:tcPr>
          <w:p w14:paraId="6D95E459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2A660FDD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2A3A392D" w14:textId="77777777" w:rsidTr="003114B7">
        <w:trPr>
          <w:trHeight w:val="221"/>
        </w:trPr>
        <w:tc>
          <w:tcPr>
            <w:tcW w:w="2722" w:type="dxa"/>
            <w:vMerge w:val="restart"/>
          </w:tcPr>
          <w:p w14:paraId="4E78F9FB" w14:textId="29A6927F" w:rsidR="004872D7" w:rsidRDefault="004872D7" w:rsidP="007B25EB">
            <w:pPr>
              <w:rPr>
                <w:sz w:val="20"/>
              </w:rPr>
            </w:pPr>
            <w:r>
              <w:rPr>
                <w:w w:val="105"/>
              </w:rPr>
              <w:t>Bau einer offshore Aquakul</w:t>
            </w:r>
            <w:r>
              <w:t>tur</w:t>
            </w:r>
            <w:r>
              <w:rPr>
                <w:spacing w:val="-10"/>
              </w:rPr>
              <w:t xml:space="preserve"> </w:t>
            </w:r>
            <w:r>
              <w:rPr>
                <w:sz w:val="20"/>
              </w:rPr>
              <w:t>(im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Schelfbereich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 der Tiefsee)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121AF864" w14:textId="77777777" w:rsidR="004872D7" w:rsidRDefault="004872D7" w:rsidP="00F9063B">
            <w:r>
              <w:rPr>
                <w:w w:val="105"/>
              </w:rPr>
              <w:t>8.000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EUR</w:t>
            </w:r>
          </w:p>
        </w:tc>
        <w:tc>
          <w:tcPr>
            <w:tcW w:w="2208" w:type="dxa"/>
            <w:gridSpan w:val="2"/>
            <w:tcBorders>
              <w:bottom w:val="nil"/>
            </w:tcBorders>
          </w:tcPr>
          <w:p w14:paraId="2FB7BE84" w14:textId="77777777" w:rsidR="004872D7" w:rsidRDefault="004872D7" w:rsidP="00F9063B">
            <w:pPr>
              <w:rPr>
                <w:rFonts w:ascii="Times New Roman"/>
                <w:sz w:val="14"/>
              </w:rPr>
            </w:pPr>
          </w:p>
        </w:tc>
        <w:tc>
          <w:tcPr>
            <w:tcW w:w="1808" w:type="dxa"/>
            <w:vMerge w:val="restart"/>
          </w:tcPr>
          <w:p w14:paraId="37148B8C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1E8D2A3D" w14:textId="77777777" w:rsidTr="003114B7">
        <w:trPr>
          <w:trHeight w:val="363"/>
        </w:trPr>
        <w:tc>
          <w:tcPr>
            <w:tcW w:w="2722" w:type="dxa"/>
            <w:vMerge/>
            <w:tcBorders>
              <w:top w:val="nil"/>
            </w:tcBorders>
          </w:tcPr>
          <w:p w14:paraId="16B0397C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0199FE20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857" w:type="dxa"/>
            <w:gridSpan w:val="2"/>
          </w:tcPr>
          <w:p w14:paraId="0BB6CE52" w14:textId="77777777" w:rsidR="004872D7" w:rsidRDefault="004872D7" w:rsidP="007B25EB">
            <w:pPr>
              <w:tabs>
                <w:tab w:val="clear" w:pos="340"/>
                <w:tab w:val="left" w:pos="556"/>
              </w:tabs>
            </w:pPr>
            <w:r>
              <w:t xml:space="preserve">x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=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7F15D835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04146C58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541B6C12" w14:textId="77777777" w:rsidTr="003114B7">
        <w:trPr>
          <w:trHeight w:val="186"/>
        </w:trPr>
        <w:tc>
          <w:tcPr>
            <w:tcW w:w="2722" w:type="dxa"/>
            <w:vMerge/>
            <w:tcBorders>
              <w:top w:val="nil"/>
            </w:tcBorders>
          </w:tcPr>
          <w:p w14:paraId="289A1777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14:paraId="3A82F7A3" w14:textId="77777777" w:rsidR="004872D7" w:rsidRDefault="004872D7" w:rsidP="00F9063B">
            <w:pPr>
              <w:rPr>
                <w:rFonts w:ascii="Times New Roman"/>
                <w:sz w:val="12"/>
              </w:rPr>
            </w:pPr>
          </w:p>
        </w:tc>
        <w:tc>
          <w:tcPr>
            <w:tcW w:w="2208" w:type="dxa"/>
            <w:gridSpan w:val="2"/>
            <w:tcBorders>
              <w:top w:val="nil"/>
            </w:tcBorders>
          </w:tcPr>
          <w:p w14:paraId="4D630606" w14:textId="77777777" w:rsidR="004872D7" w:rsidRDefault="004872D7" w:rsidP="00F9063B">
            <w:pPr>
              <w:rPr>
                <w:rFonts w:ascii="Times New Roman"/>
                <w:sz w:val="1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6AEAFDE7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27F0F854" w14:textId="77777777" w:rsidTr="003114B7">
        <w:trPr>
          <w:trHeight w:val="260"/>
        </w:trPr>
        <w:tc>
          <w:tcPr>
            <w:tcW w:w="2722" w:type="dxa"/>
            <w:vMerge w:val="restart"/>
          </w:tcPr>
          <w:p w14:paraId="1C0EF46E" w14:textId="67E80C69" w:rsidR="004872D7" w:rsidRDefault="004872D7" w:rsidP="007B25EB">
            <w:r>
              <w:rPr>
                <w:w w:val="105"/>
              </w:rPr>
              <w:t>Bau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einer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Aquakultur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mit abgeschlossenem Nährstoff</w:t>
            </w:r>
            <w:r w:rsidR="007B25EB">
              <w:rPr>
                <w:w w:val="105"/>
              </w:rPr>
              <w:softHyphen/>
            </w:r>
            <w:r>
              <w:rPr>
                <w:w w:val="105"/>
              </w:rPr>
              <w:t>kreislauf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04C3D1CB" w14:textId="77777777" w:rsidR="004872D7" w:rsidRDefault="004872D7" w:rsidP="00F9063B">
            <w:r>
              <w:t>20.000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2208" w:type="dxa"/>
            <w:gridSpan w:val="2"/>
            <w:tcBorders>
              <w:bottom w:val="nil"/>
            </w:tcBorders>
          </w:tcPr>
          <w:p w14:paraId="67540434" w14:textId="77777777" w:rsidR="004872D7" w:rsidRDefault="004872D7" w:rsidP="00F9063B">
            <w:pPr>
              <w:rPr>
                <w:rFonts w:ascii="Times New Roman"/>
                <w:sz w:val="18"/>
              </w:rPr>
            </w:pPr>
          </w:p>
        </w:tc>
        <w:tc>
          <w:tcPr>
            <w:tcW w:w="1808" w:type="dxa"/>
            <w:vMerge w:val="restart"/>
          </w:tcPr>
          <w:p w14:paraId="1D322638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4FA5F833" w14:textId="77777777" w:rsidTr="003114B7">
        <w:trPr>
          <w:trHeight w:val="363"/>
        </w:trPr>
        <w:tc>
          <w:tcPr>
            <w:tcW w:w="2722" w:type="dxa"/>
            <w:vMerge/>
            <w:tcBorders>
              <w:top w:val="nil"/>
            </w:tcBorders>
          </w:tcPr>
          <w:p w14:paraId="62737B04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034333C1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857" w:type="dxa"/>
            <w:gridSpan w:val="2"/>
          </w:tcPr>
          <w:p w14:paraId="44252AC9" w14:textId="77777777" w:rsidR="004872D7" w:rsidRDefault="004872D7" w:rsidP="007B25EB">
            <w:pPr>
              <w:tabs>
                <w:tab w:val="clear" w:pos="340"/>
                <w:tab w:val="clear" w:pos="595"/>
                <w:tab w:val="left" w:pos="570"/>
              </w:tabs>
            </w:pPr>
            <w:r>
              <w:t xml:space="preserve">x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=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60E73949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218D9551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43AB257C" w14:textId="77777777" w:rsidTr="003114B7">
        <w:trPr>
          <w:trHeight w:val="168"/>
        </w:trPr>
        <w:tc>
          <w:tcPr>
            <w:tcW w:w="2722" w:type="dxa"/>
            <w:vMerge/>
            <w:tcBorders>
              <w:top w:val="nil"/>
            </w:tcBorders>
          </w:tcPr>
          <w:p w14:paraId="2D2FAA13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14:paraId="189C63CF" w14:textId="77777777" w:rsidR="004872D7" w:rsidRDefault="004872D7" w:rsidP="00F9063B">
            <w:pPr>
              <w:rPr>
                <w:rFonts w:ascii="Times New Roman"/>
                <w:sz w:val="10"/>
              </w:rPr>
            </w:pPr>
          </w:p>
        </w:tc>
        <w:tc>
          <w:tcPr>
            <w:tcW w:w="2208" w:type="dxa"/>
            <w:gridSpan w:val="2"/>
            <w:tcBorders>
              <w:top w:val="nil"/>
            </w:tcBorders>
          </w:tcPr>
          <w:p w14:paraId="42ADCBEC" w14:textId="77777777" w:rsidR="004872D7" w:rsidRDefault="004872D7" w:rsidP="00F9063B">
            <w:pPr>
              <w:rPr>
                <w:rFonts w:ascii="Times New Roman"/>
                <w:sz w:val="10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207500C4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0FBA19D" w14:textId="77777777" w:rsidTr="003114B7">
        <w:trPr>
          <w:trHeight w:val="73"/>
        </w:trPr>
        <w:tc>
          <w:tcPr>
            <w:tcW w:w="2722" w:type="dxa"/>
            <w:vMerge w:val="restart"/>
          </w:tcPr>
          <w:p w14:paraId="17C9EE6D" w14:textId="77777777" w:rsidR="004872D7" w:rsidRDefault="004872D7" w:rsidP="00F9063B">
            <w:r>
              <w:rPr>
                <w:w w:val="105"/>
              </w:rPr>
              <w:t>Bohrplattform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38CC800C" w14:textId="77777777" w:rsidR="004872D7" w:rsidRDefault="004872D7" w:rsidP="00F9063B">
            <w:pPr>
              <w:rPr>
                <w:rFonts w:ascii="Times New Roman"/>
                <w:sz w:val="2"/>
              </w:rPr>
            </w:pPr>
          </w:p>
        </w:tc>
        <w:tc>
          <w:tcPr>
            <w:tcW w:w="2208" w:type="dxa"/>
            <w:gridSpan w:val="2"/>
            <w:tcBorders>
              <w:bottom w:val="nil"/>
            </w:tcBorders>
          </w:tcPr>
          <w:p w14:paraId="18592BE5" w14:textId="77777777" w:rsidR="004872D7" w:rsidRDefault="004872D7" w:rsidP="00F9063B">
            <w:pPr>
              <w:rPr>
                <w:rFonts w:ascii="Times New Roman"/>
                <w:sz w:val="2"/>
              </w:rPr>
            </w:pPr>
          </w:p>
        </w:tc>
        <w:tc>
          <w:tcPr>
            <w:tcW w:w="1808" w:type="dxa"/>
            <w:vMerge w:val="restart"/>
          </w:tcPr>
          <w:p w14:paraId="2FF5BA5F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0D88640D" w14:textId="77777777" w:rsidTr="003114B7">
        <w:trPr>
          <w:trHeight w:val="363"/>
        </w:trPr>
        <w:tc>
          <w:tcPr>
            <w:tcW w:w="2722" w:type="dxa"/>
            <w:vMerge/>
            <w:tcBorders>
              <w:top w:val="nil"/>
            </w:tcBorders>
          </w:tcPr>
          <w:p w14:paraId="5073A201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7F1AF360" w14:textId="77777777" w:rsidR="004872D7" w:rsidRDefault="004872D7" w:rsidP="00F9063B">
            <w:r>
              <w:t>20.000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857" w:type="dxa"/>
            <w:gridSpan w:val="2"/>
          </w:tcPr>
          <w:p w14:paraId="47F7AE93" w14:textId="5D9B0841" w:rsidR="004872D7" w:rsidRDefault="004872D7" w:rsidP="007B25EB">
            <w:pPr>
              <w:tabs>
                <w:tab w:val="clear" w:pos="340"/>
                <w:tab w:val="clear" w:pos="595"/>
                <w:tab w:val="left" w:pos="570"/>
              </w:tabs>
            </w:pPr>
            <w:r>
              <w:t>x</w:t>
            </w:r>
            <w:r>
              <w:rPr>
                <w:spacing w:val="-3"/>
              </w:rPr>
              <w:t xml:space="preserve"> </w:t>
            </w:r>
            <w:r w:rsidR="007B25EB">
              <w:rPr>
                <w:rFonts w:ascii="Times New Roman"/>
                <w:u w:val="single"/>
              </w:rPr>
              <w:tab/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=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03F10B42" w14:textId="6FCE1E49" w:rsidR="004872D7" w:rsidRDefault="004872D7" w:rsidP="00F9063B"/>
        </w:tc>
        <w:tc>
          <w:tcPr>
            <w:tcW w:w="1808" w:type="dxa"/>
            <w:vMerge/>
            <w:tcBorders>
              <w:top w:val="nil"/>
            </w:tcBorders>
          </w:tcPr>
          <w:p w14:paraId="51498BE3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361723CC" w14:textId="77777777" w:rsidTr="003114B7">
        <w:trPr>
          <w:trHeight w:val="83"/>
        </w:trPr>
        <w:tc>
          <w:tcPr>
            <w:tcW w:w="2722" w:type="dxa"/>
            <w:vMerge/>
            <w:tcBorders>
              <w:top w:val="nil"/>
            </w:tcBorders>
          </w:tcPr>
          <w:p w14:paraId="4472FF5E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14:paraId="0ABB9F47" w14:textId="77777777" w:rsidR="004872D7" w:rsidRDefault="004872D7" w:rsidP="00F9063B">
            <w:pPr>
              <w:rPr>
                <w:rFonts w:ascii="Times New Roman"/>
                <w:sz w:val="2"/>
              </w:rPr>
            </w:pPr>
          </w:p>
        </w:tc>
        <w:tc>
          <w:tcPr>
            <w:tcW w:w="2208" w:type="dxa"/>
            <w:gridSpan w:val="2"/>
            <w:tcBorders>
              <w:top w:val="nil"/>
            </w:tcBorders>
          </w:tcPr>
          <w:p w14:paraId="5ADA305F" w14:textId="77777777" w:rsidR="004872D7" w:rsidRDefault="004872D7" w:rsidP="00F9063B">
            <w:pPr>
              <w:rPr>
                <w:rFonts w:ascii="Times New Roman"/>
                <w:sz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7F7E9495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E35C09E" w14:textId="77777777" w:rsidTr="003114B7">
        <w:trPr>
          <w:trHeight w:val="167"/>
        </w:trPr>
        <w:tc>
          <w:tcPr>
            <w:tcW w:w="2722" w:type="dxa"/>
            <w:vMerge w:val="restart"/>
          </w:tcPr>
          <w:p w14:paraId="724E0C48" w14:textId="4D34339B" w:rsidR="004872D7" w:rsidRDefault="004872D7" w:rsidP="007B25EB">
            <w:pPr>
              <w:rPr>
                <w:sz w:val="20"/>
              </w:rPr>
            </w:pPr>
            <w:r>
              <w:t>Touristische</w:t>
            </w:r>
            <w:r>
              <w:rPr>
                <w:spacing w:val="31"/>
              </w:rPr>
              <w:t xml:space="preserve"> </w:t>
            </w:r>
            <w:r>
              <w:t>Maßnahmen</w:t>
            </w:r>
            <w:r w:rsidR="007B25EB">
              <w:t xml:space="preserve"> </w:t>
            </w:r>
            <w:r>
              <w:rPr>
                <w:sz w:val="20"/>
              </w:rPr>
              <w:t>(Bau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Wasserskianlage,</w:t>
            </w:r>
            <w:r w:rsidR="007B25EB">
              <w:rPr>
                <w:sz w:val="20"/>
              </w:rPr>
              <w:t xml:space="preserve"> </w:t>
            </w:r>
            <w:r>
              <w:rPr>
                <w:sz w:val="20"/>
              </w:rPr>
              <w:t>Strandpromenade)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373A168D" w14:textId="77777777" w:rsidR="004872D7" w:rsidRDefault="004872D7" w:rsidP="00F9063B">
            <w:r>
              <w:t>10.000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2208" w:type="dxa"/>
            <w:gridSpan w:val="2"/>
            <w:tcBorders>
              <w:bottom w:val="nil"/>
            </w:tcBorders>
          </w:tcPr>
          <w:p w14:paraId="4A7FE462" w14:textId="77777777" w:rsidR="004872D7" w:rsidRDefault="004872D7" w:rsidP="00F9063B">
            <w:pPr>
              <w:rPr>
                <w:rFonts w:ascii="Times New Roman"/>
                <w:sz w:val="10"/>
              </w:rPr>
            </w:pPr>
          </w:p>
        </w:tc>
        <w:tc>
          <w:tcPr>
            <w:tcW w:w="1808" w:type="dxa"/>
            <w:vMerge w:val="restart"/>
          </w:tcPr>
          <w:p w14:paraId="2769502E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  <w:tr w:rsidR="004872D7" w14:paraId="61A0FB11" w14:textId="77777777" w:rsidTr="003114B7">
        <w:trPr>
          <w:trHeight w:val="363"/>
        </w:trPr>
        <w:tc>
          <w:tcPr>
            <w:tcW w:w="2722" w:type="dxa"/>
            <w:vMerge/>
            <w:tcBorders>
              <w:top w:val="nil"/>
            </w:tcBorders>
          </w:tcPr>
          <w:p w14:paraId="3F2B20F3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749BE2EA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857" w:type="dxa"/>
            <w:gridSpan w:val="2"/>
          </w:tcPr>
          <w:p w14:paraId="1B5D26A4" w14:textId="6633B06C" w:rsidR="004872D7" w:rsidRDefault="004872D7" w:rsidP="007B25EB">
            <w:pPr>
              <w:tabs>
                <w:tab w:val="clear" w:pos="340"/>
                <w:tab w:val="clear" w:pos="595"/>
                <w:tab w:val="left" w:pos="570"/>
              </w:tabs>
            </w:pPr>
            <w:r>
              <w:t>x</w:t>
            </w:r>
            <w:r>
              <w:rPr>
                <w:spacing w:val="-3"/>
              </w:rPr>
              <w:t xml:space="preserve"> </w:t>
            </w:r>
            <w:r w:rsidR="007B25EB">
              <w:rPr>
                <w:rFonts w:ascii="Times New Roman"/>
                <w:u w:val="single"/>
              </w:rPr>
              <w:tab/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=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5FA03053" w14:textId="5201DB08" w:rsidR="004872D7" w:rsidRPr="00F9063B" w:rsidRDefault="004872D7" w:rsidP="00F9063B"/>
        </w:tc>
        <w:tc>
          <w:tcPr>
            <w:tcW w:w="1808" w:type="dxa"/>
            <w:vMerge/>
            <w:tcBorders>
              <w:top w:val="nil"/>
            </w:tcBorders>
          </w:tcPr>
          <w:p w14:paraId="1F6ADCAF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06246354" w14:textId="77777777" w:rsidTr="003114B7">
        <w:trPr>
          <w:trHeight w:val="328"/>
        </w:trPr>
        <w:tc>
          <w:tcPr>
            <w:tcW w:w="2722" w:type="dxa"/>
            <w:vMerge/>
            <w:tcBorders>
              <w:top w:val="nil"/>
            </w:tcBorders>
          </w:tcPr>
          <w:p w14:paraId="77CC9EAD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14:paraId="7FF05B70" w14:textId="77777777" w:rsidR="004872D7" w:rsidRDefault="004872D7" w:rsidP="00F9063B">
            <w:pPr>
              <w:rPr>
                <w:rFonts w:ascii="Times New Roman"/>
                <w:sz w:val="14"/>
              </w:rPr>
            </w:pPr>
          </w:p>
        </w:tc>
        <w:tc>
          <w:tcPr>
            <w:tcW w:w="2208" w:type="dxa"/>
            <w:gridSpan w:val="2"/>
            <w:tcBorders>
              <w:top w:val="nil"/>
            </w:tcBorders>
          </w:tcPr>
          <w:p w14:paraId="42F0DCFC" w14:textId="77777777" w:rsidR="004872D7" w:rsidRDefault="004872D7" w:rsidP="00F9063B">
            <w:pPr>
              <w:rPr>
                <w:rFonts w:ascii="Times New Roman"/>
                <w:sz w:val="14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2D5A8EC8" w14:textId="77777777" w:rsidR="004872D7" w:rsidRDefault="004872D7" w:rsidP="00F9063B">
            <w:pPr>
              <w:rPr>
                <w:sz w:val="2"/>
                <w:szCs w:val="2"/>
              </w:rPr>
            </w:pPr>
          </w:p>
        </w:tc>
      </w:tr>
      <w:tr w:rsidR="004872D7" w14:paraId="2BABA1FE" w14:textId="77777777" w:rsidTr="003114B7">
        <w:trPr>
          <w:trHeight w:val="438"/>
        </w:trPr>
        <w:tc>
          <w:tcPr>
            <w:tcW w:w="2722" w:type="dxa"/>
          </w:tcPr>
          <w:p w14:paraId="3D034ABC" w14:textId="77777777" w:rsidR="004872D7" w:rsidRDefault="004872D7" w:rsidP="00F9063B">
            <w:pPr>
              <w:rPr>
                <w:sz w:val="20"/>
              </w:rPr>
            </w:pPr>
            <w:r>
              <w:t xml:space="preserve">Fischschutzzone </w:t>
            </w:r>
            <w:r>
              <w:rPr>
                <w:sz w:val="20"/>
              </w:rPr>
              <w:t>(für 1 Fisch- bestand)</w:t>
            </w:r>
          </w:p>
        </w:tc>
        <w:tc>
          <w:tcPr>
            <w:tcW w:w="1172" w:type="dxa"/>
          </w:tcPr>
          <w:p w14:paraId="4256D122" w14:textId="77777777" w:rsidR="004872D7" w:rsidRDefault="004872D7" w:rsidP="00F9063B">
            <w:r>
              <w:t>20.000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EUR</w:t>
            </w:r>
          </w:p>
        </w:tc>
        <w:tc>
          <w:tcPr>
            <w:tcW w:w="857" w:type="dxa"/>
            <w:gridSpan w:val="2"/>
          </w:tcPr>
          <w:p w14:paraId="17A1E018" w14:textId="77777777" w:rsidR="004872D7" w:rsidRDefault="004872D7" w:rsidP="007B25EB">
            <w:pPr>
              <w:tabs>
                <w:tab w:val="clear" w:pos="340"/>
                <w:tab w:val="clear" w:pos="595"/>
                <w:tab w:val="left" w:pos="570"/>
              </w:tabs>
            </w:pPr>
            <w:r>
              <w:t xml:space="preserve">x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t>=</w:t>
            </w:r>
          </w:p>
        </w:tc>
        <w:tc>
          <w:tcPr>
            <w:tcW w:w="1740" w:type="dxa"/>
          </w:tcPr>
          <w:p w14:paraId="381EAAEC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14:paraId="0B8FEE0A" w14:textId="77777777" w:rsidR="004872D7" w:rsidRDefault="004872D7" w:rsidP="00F9063B">
            <w:pPr>
              <w:rPr>
                <w:rFonts w:ascii="Times New Roman"/>
                <w:sz w:val="20"/>
              </w:rPr>
            </w:pPr>
          </w:p>
        </w:tc>
      </w:tr>
    </w:tbl>
    <w:p w14:paraId="24A533BF" w14:textId="38FD0552" w:rsidR="004872D7" w:rsidRDefault="004872D7" w:rsidP="00F9063B">
      <w:pPr>
        <w:rPr>
          <w:b/>
          <w:sz w:val="20"/>
        </w:rPr>
      </w:pPr>
    </w:p>
    <w:p w14:paraId="70BEFE20" w14:textId="2007C6B9" w:rsidR="004872D7" w:rsidRDefault="00F9063B" w:rsidP="003114B7">
      <w:pPr>
        <w:spacing w:before="28"/>
        <w:ind w:firstLine="142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3056" behindDoc="1" locked="0" layoutInCell="1" allowOverlap="1" wp14:anchorId="7ABD67D1" wp14:editId="655F5968">
                <wp:simplePos x="0" y="0"/>
                <wp:positionH relativeFrom="margin">
                  <wp:align>left</wp:align>
                </wp:positionH>
                <wp:positionV relativeFrom="paragraph">
                  <wp:posOffset>546412</wp:posOffset>
                </wp:positionV>
                <wp:extent cx="4068445" cy="179070"/>
                <wp:effectExtent l="0" t="0" r="8255" b="11430"/>
                <wp:wrapTopAndBottom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8445" cy="179070"/>
                          <a:chOff x="0" y="0"/>
                          <a:chExt cx="4069079" cy="179070"/>
                        </a:xfrm>
                      </wpg:grpSpPr>
                      <wps:wsp>
                        <wps:cNvPr id="106" name="Textbox 106"/>
                        <wps:cNvSpPr txBox="1"/>
                        <wps:spPr>
                          <a:xfrm>
                            <a:off x="2684025" y="2752"/>
                            <a:ext cx="1382395" cy="173990"/>
                          </a:xfrm>
                          <a:prstGeom prst="rect">
                            <a:avLst/>
                          </a:prstGeom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1364A5" w14:textId="2723571B" w:rsidR="004872D7" w:rsidRPr="007B25EB" w:rsidRDefault="004872D7" w:rsidP="003114B7">
                              <w:pPr>
                                <w:ind w:firstLine="57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2752" y="2752"/>
                            <a:ext cx="2681605" cy="173990"/>
                          </a:xfrm>
                          <a:prstGeom prst="rect">
                            <a:avLst/>
                          </a:prstGeom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318D0E" w14:textId="77777777" w:rsidR="004872D7" w:rsidRDefault="004872D7" w:rsidP="003114B7">
                              <w:pPr>
                                <w:ind w:firstLine="57"/>
                              </w:pPr>
                              <w:r>
                                <w:t>Zusätzliche</w:t>
                              </w:r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Einnahmen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BD67D1" id="Group 105" o:spid="_x0000_s1038" style="position:absolute;left:0;text-align:left;margin-left:0;margin-top:43pt;width:320.35pt;height:14.1pt;z-index:-251623424;mso-wrap-distance-left:0;mso-wrap-distance-right:0;mso-position-horizontal:left;mso-position-horizontal-relative:margin" coordsize="40690,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">
                <v:shape id="Textbox 106" o:spid="_x0000_s1039" type="#_x0000_t202" style="position:absolute;left:26840;top:27;width:13824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" filled="f" strokeweight=".15292mm">
                  <v:textbox inset="0,0,0,0">
                    <w:txbxContent>
                      <w:p w14:paraId="781364A5" w14:textId="2723571B" w:rsidR="004872D7" w:rsidRPr="007B25EB" w:rsidRDefault="004872D7" w:rsidP="003114B7">
                        <w:pPr>
                          <w:ind w:firstLine="57"/>
                        </w:pPr>
                      </w:p>
                    </w:txbxContent>
                  </v:textbox>
                </v:shape>
                <v:shape id="Textbox 107" o:spid="_x0000_s1040" type="#_x0000_t202" style="position:absolute;left:27;top:27;width:26816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" filled="f" strokeweight=".15292mm">
                  <v:textbox inset="0,0,0,0">
                    <w:txbxContent>
                      <w:p w14:paraId="43318D0E" w14:textId="77777777" w:rsidR="004872D7" w:rsidRDefault="004872D7" w:rsidP="003114B7">
                        <w:pPr>
                          <w:ind w:firstLine="57"/>
                        </w:pPr>
                        <w:r>
                          <w:t>Zusätzliche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Einnahmen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72C20DCB" wp14:editId="2A6667E8">
                <wp:simplePos x="0" y="0"/>
                <wp:positionH relativeFrom="margin">
                  <wp:align>left</wp:align>
                </wp:positionH>
                <wp:positionV relativeFrom="paragraph">
                  <wp:posOffset>183727</wp:posOffset>
                </wp:positionV>
                <wp:extent cx="4068445" cy="179070"/>
                <wp:effectExtent l="0" t="0" r="8255" b="11430"/>
                <wp:wrapTopAndBottom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8445" cy="179070"/>
                          <a:chOff x="0" y="0"/>
                          <a:chExt cx="4069079" cy="179070"/>
                        </a:xfrm>
                      </wpg:grpSpPr>
                      <wps:wsp>
                        <wps:cNvPr id="103" name="Textbox 103"/>
                        <wps:cNvSpPr txBox="1"/>
                        <wps:spPr>
                          <a:xfrm>
                            <a:off x="2684025" y="2752"/>
                            <a:ext cx="1382395" cy="173990"/>
                          </a:xfrm>
                          <a:prstGeom prst="rect">
                            <a:avLst/>
                          </a:prstGeom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D67DA3" w14:textId="2D2CB4AE" w:rsidR="004872D7" w:rsidRPr="007B25EB" w:rsidRDefault="004872D7" w:rsidP="00F9063B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2752" y="2752"/>
                            <a:ext cx="2681605" cy="173990"/>
                          </a:xfrm>
                          <a:prstGeom prst="rect">
                            <a:avLst/>
                          </a:prstGeom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3AA6CE" w14:textId="77777777" w:rsidR="004872D7" w:rsidRDefault="004872D7" w:rsidP="003114B7">
                              <w:pPr>
                                <w:ind w:firstLine="57"/>
                              </w:pPr>
                              <w:r>
                                <w:rPr>
                                  <w:w w:val="105"/>
                                </w:rPr>
                                <w:t>Ausgaben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20DCB" id="Group 102" o:spid="_x0000_s1041" style="position:absolute;left:0;text-align:left;margin-left:0;margin-top:14.45pt;width:320.35pt;height:14.1pt;z-index:-251624448;mso-wrap-distance-left:0;mso-wrap-distance-right:0;mso-position-horizontal:left;mso-position-horizontal-relative:margin" coordsize="40690,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">
                <v:shape id="Textbox 103" o:spid="_x0000_s1042" type="#_x0000_t202" style="position:absolute;left:26840;top:27;width:13824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" filled="f" strokeweight=".15292mm">
                  <v:textbox inset="0,0,0,0">
                    <w:txbxContent>
                      <w:p w14:paraId="1AD67DA3" w14:textId="2D2CB4AE" w:rsidR="004872D7" w:rsidRPr="007B25EB" w:rsidRDefault="004872D7" w:rsidP="00F9063B"/>
                    </w:txbxContent>
                  </v:textbox>
                </v:shape>
                <v:shape id="Textbox 104" o:spid="_x0000_s1043" type="#_x0000_t202" style="position:absolute;left:27;top:27;width:26816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" filled="f" strokeweight=".15292mm">
                  <v:textbox inset="0,0,0,0">
                    <w:txbxContent>
                      <w:p w14:paraId="293AA6CE" w14:textId="77777777" w:rsidR="004872D7" w:rsidRDefault="004872D7" w:rsidP="003114B7">
                        <w:pPr>
                          <w:ind w:firstLine="57"/>
                        </w:pPr>
                        <w:r>
                          <w:rPr>
                            <w:w w:val="105"/>
                          </w:rPr>
                          <w:t>Ausgaben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A28065C" w14:textId="57A64090" w:rsidR="004872D7" w:rsidRDefault="004872D7" w:rsidP="004872D7">
      <w:pPr>
        <w:spacing w:before="7"/>
        <w:rPr>
          <w:b/>
        </w:rPr>
      </w:pPr>
    </w:p>
    <w:p w14:paraId="1C88F7A0" w14:textId="385D0AFA" w:rsidR="004872D7" w:rsidRDefault="004872D7" w:rsidP="004872D7">
      <w:pPr>
        <w:rPr>
          <w:b/>
          <w:sz w:val="21"/>
        </w:rPr>
      </w:pPr>
    </w:p>
    <w:p w14:paraId="4D9086CC" w14:textId="2E9C66E5" w:rsidR="004872D7" w:rsidRDefault="004872D7" w:rsidP="004872D7">
      <w:pPr>
        <w:rPr>
          <w:b/>
          <w:sz w:val="21"/>
        </w:rPr>
      </w:pPr>
    </w:p>
    <w:p w14:paraId="3C901980" w14:textId="0DF0501B" w:rsidR="004872D7" w:rsidRDefault="00F9063B" w:rsidP="004872D7">
      <w:pPr>
        <w:spacing w:before="32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1008" behindDoc="0" locked="0" layoutInCell="1" allowOverlap="1" wp14:anchorId="1AB99115" wp14:editId="573DD581">
                <wp:simplePos x="0" y="0"/>
                <wp:positionH relativeFrom="margin">
                  <wp:align>left</wp:align>
                </wp:positionH>
                <wp:positionV relativeFrom="paragraph">
                  <wp:posOffset>150072</wp:posOffset>
                </wp:positionV>
                <wp:extent cx="4069079" cy="182245"/>
                <wp:effectExtent l="0" t="0" r="8255" b="8255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9079" cy="182245"/>
                          <a:chOff x="0" y="0"/>
                          <a:chExt cx="4069079" cy="182245"/>
                        </a:xfrm>
                      </wpg:grpSpPr>
                      <wps:wsp>
                        <wps:cNvPr id="109" name="Textbox 109"/>
                        <wps:cNvSpPr txBox="1"/>
                        <wps:spPr>
                          <a:xfrm>
                            <a:off x="2684025" y="2752"/>
                            <a:ext cx="1382395" cy="176530"/>
                          </a:xfrm>
                          <a:prstGeom prst="rect">
                            <a:avLst/>
                          </a:prstGeom>
                          <a:solidFill>
                            <a:srgbClr val="C5E0B3"/>
                          </a:solidFill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8E2BA9" w14:textId="07024FE5" w:rsidR="004872D7" w:rsidRPr="007B25EB" w:rsidRDefault="004872D7" w:rsidP="00F9063B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2752" y="2752"/>
                            <a:ext cx="2681605" cy="176530"/>
                          </a:xfrm>
                          <a:prstGeom prst="rect">
                            <a:avLst/>
                          </a:prstGeom>
                          <a:solidFill>
                            <a:srgbClr val="C5E0B3"/>
                          </a:solidFill>
                          <a:ln w="55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03CB58" w14:textId="77777777" w:rsidR="004872D7" w:rsidRDefault="004872D7" w:rsidP="003114B7">
                              <w:pPr>
                                <w:ind w:firstLine="57"/>
                              </w:pPr>
                              <w:r>
                                <w:t>Kosten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t>durch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Maßnahmen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99115" id="Group 108" o:spid="_x0000_s1044" style="position:absolute;margin-left:0;margin-top:11.8pt;width:320.4pt;height:14.35pt;z-index:251691008;mso-wrap-distance-left:0;mso-wrap-distance-right:0;mso-position-horizontal:left;mso-position-horizontal-relative:margin" coordsize="40690,1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">
                <v:shape id="Textbox 109" o:spid="_x0000_s1045" type="#_x0000_t202" style="position:absolute;left:26840;top:27;width:13824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" fillcolor="#c5e0b3" strokeweight=".15292mm">
                  <v:textbox inset="0,0,0,0">
                    <w:txbxContent>
                      <w:p w14:paraId="2F8E2BA9" w14:textId="07024FE5" w:rsidR="004872D7" w:rsidRPr="007B25EB" w:rsidRDefault="004872D7" w:rsidP="00F9063B"/>
                    </w:txbxContent>
                  </v:textbox>
                </v:shape>
                <v:shape id="Textbox 110" o:spid="_x0000_s1046" type="#_x0000_t202" style="position:absolute;left:27;top:27;width:26816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" fillcolor="#c5e0b3" strokeweight=".15292mm">
                  <v:textbox inset="0,0,0,0">
                    <w:txbxContent>
                      <w:p w14:paraId="0403CB58" w14:textId="77777777" w:rsidR="004872D7" w:rsidRDefault="004872D7" w:rsidP="003114B7">
                        <w:pPr>
                          <w:ind w:firstLine="57"/>
                        </w:pPr>
                        <w:r>
                          <w:t>Kosten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durch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Maßnahmen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9063B">
        <w:rPr>
          <w:b/>
          <w:noProof/>
          <w:sz w:val="21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4DC4BA6" wp14:editId="4BDCB728">
                <wp:simplePos x="0" y="0"/>
                <wp:positionH relativeFrom="column">
                  <wp:posOffset>4129074</wp:posOffset>
                </wp:positionH>
                <wp:positionV relativeFrom="paragraph">
                  <wp:posOffset>118290</wp:posOffset>
                </wp:positionV>
                <wp:extent cx="1127125" cy="1404620"/>
                <wp:effectExtent l="0" t="0" r="0" b="25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FA41B" w14:textId="047CCEFF" w:rsidR="00F9063B" w:rsidRDefault="00F9063B" w:rsidP="00F9063B">
                            <w:r>
                              <w:t>Budget eingehalten</w:t>
                            </w:r>
                          </w:p>
                          <w:p w14:paraId="67238CEC" w14:textId="283DE346" w:rsidR="00F9063B" w:rsidRDefault="007B25EB">
                            <w:r>
                              <w:t>j</w:t>
                            </w:r>
                            <w:r w:rsidR="00F9063B" w:rsidRPr="007B25EB">
                              <w:t>a</w:t>
                            </w:r>
                            <w:r>
                              <w:t>/</w:t>
                            </w:r>
                            <w:r w:rsidR="00F9063B">
                              <w:t>nein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DC4BA6" id="Textfeld 2" o:spid="_x0000_s1047" type="#_x0000_t202" style="position:absolute;margin-left:325.1pt;margin-top:9.3pt;width:88.7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" filled="f" stroked="f">
                <v:textbox style="mso-fit-shape-to-text:t" inset=",0,,0">
                  <w:txbxContent>
                    <w:p w14:paraId="0ABFA41B" w14:textId="047CCEFF" w:rsidR="00F9063B" w:rsidRDefault="00F9063B" w:rsidP="00F9063B">
                      <w:r>
                        <w:t>Budget eingehalten</w:t>
                      </w:r>
                    </w:p>
                    <w:p w14:paraId="67238CEC" w14:textId="283DE346" w:rsidR="00F9063B" w:rsidRDefault="007B25EB">
                      <w:r>
                        <w:t>j</w:t>
                      </w:r>
                      <w:r w:rsidR="00F9063B" w:rsidRPr="007B25EB">
                        <w:t>a</w:t>
                      </w:r>
                      <w:r>
                        <w:t>/</w:t>
                      </w:r>
                      <w:r w:rsidR="00F9063B">
                        <w:t>nein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2F11B9" w14:textId="525C2E56" w:rsidR="004872D7" w:rsidRDefault="00F9063B" w:rsidP="004872D7">
      <w:pPr>
        <w:spacing w:line="247" w:lineRule="auto"/>
        <w:ind w:left="7446" w:right="1688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4080" behindDoc="1" locked="0" layoutInCell="1" allowOverlap="1" wp14:anchorId="74303255" wp14:editId="356A83DE">
                <wp:simplePos x="0" y="0"/>
                <wp:positionH relativeFrom="margin">
                  <wp:align>left</wp:align>
                </wp:positionH>
                <wp:positionV relativeFrom="paragraph">
                  <wp:posOffset>806621</wp:posOffset>
                </wp:positionV>
                <wp:extent cx="5519420" cy="958215"/>
                <wp:effectExtent l="0" t="0" r="24130" b="13335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9420" cy="958215"/>
                          <a:chOff x="0" y="0"/>
                          <a:chExt cx="5519420" cy="95821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10768" y="0"/>
                            <a:ext cx="550481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4815" h="955675">
                                <a:moveTo>
                                  <a:pt x="4327204" y="0"/>
                                </a:moveTo>
                                <a:lnTo>
                                  <a:pt x="4280180" y="5889"/>
                                </a:lnTo>
                                <a:lnTo>
                                  <a:pt x="4167032" y="36008"/>
                                </a:lnTo>
                                <a:lnTo>
                                  <a:pt x="4115620" y="44244"/>
                                </a:lnTo>
                                <a:lnTo>
                                  <a:pt x="4065833" y="47479"/>
                                </a:lnTo>
                                <a:lnTo>
                                  <a:pt x="4017180" y="46784"/>
                                </a:lnTo>
                                <a:lnTo>
                                  <a:pt x="3969169" y="43228"/>
                                </a:lnTo>
                                <a:lnTo>
                                  <a:pt x="3921308" y="37880"/>
                                </a:lnTo>
                                <a:lnTo>
                                  <a:pt x="3873107" y="31810"/>
                                </a:lnTo>
                                <a:lnTo>
                                  <a:pt x="3824074" y="26088"/>
                                </a:lnTo>
                                <a:lnTo>
                                  <a:pt x="3773717" y="21783"/>
                                </a:lnTo>
                                <a:lnTo>
                                  <a:pt x="3721545" y="19965"/>
                                </a:lnTo>
                                <a:lnTo>
                                  <a:pt x="3667067" y="21703"/>
                                </a:lnTo>
                                <a:lnTo>
                                  <a:pt x="3614479" y="24227"/>
                                </a:lnTo>
                                <a:lnTo>
                                  <a:pt x="3559544" y="24964"/>
                                </a:lnTo>
                                <a:lnTo>
                                  <a:pt x="3503070" y="24313"/>
                                </a:lnTo>
                                <a:lnTo>
                                  <a:pt x="3445864" y="22672"/>
                                </a:lnTo>
                                <a:lnTo>
                                  <a:pt x="3277925" y="15792"/>
                                </a:lnTo>
                                <a:lnTo>
                                  <a:pt x="3225862" y="14174"/>
                                </a:lnTo>
                                <a:lnTo>
                                  <a:pt x="3177103" y="13558"/>
                                </a:lnTo>
                                <a:lnTo>
                                  <a:pt x="3132456" y="14342"/>
                                </a:lnTo>
                                <a:lnTo>
                                  <a:pt x="3092726" y="16924"/>
                                </a:lnTo>
                                <a:lnTo>
                                  <a:pt x="3058723" y="21703"/>
                                </a:lnTo>
                                <a:lnTo>
                                  <a:pt x="3014289" y="27347"/>
                                </a:lnTo>
                                <a:lnTo>
                                  <a:pt x="2964497" y="28991"/>
                                </a:lnTo>
                                <a:lnTo>
                                  <a:pt x="2911120" y="27744"/>
                                </a:lnTo>
                                <a:lnTo>
                                  <a:pt x="2855933" y="24716"/>
                                </a:lnTo>
                                <a:lnTo>
                                  <a:pt x="2800709" y="21018"/>
                                </a:lnTo>
                                <a:lnTo>
                                  <a:pt x="2747222" y="17757"/>
                                </a:lnTo>
                                <a:lnTo>
                                  <a:pt x="2697247" y="16045"/>
                                </a:lnTo>
                                <a:lnTo>
                                  <a:pt x="2652558" y="16990"/>
                                </a:lnTo>
                                <a:lnTo>
                                  <a:pt x="2614929" y="21703"/>
                                </a:lnTo>
                                <a:lnTo>
                                  <a:pt x="2577289" y="27043"/>
                                </a:lnTo>
                                <a:lnTo>
                                  <a:pt x="2538950" y="28255"/>
                                </a:lnTo>
                                <a:lnTo>
                                  <a:pt x="2498693" y="26641"/>
                                </a:lnTo>
                                <a:lnTo>
                                  <a:pt x="2407553" y="20137"/>
                                </a:lnTo>
                                <a:lnTo>
                                  <a:pt x="2354232" y="17848"/>
                                </a:lnTo>
                                <a:lnTo>
                                  <a:pt x="2294120" y="17937"/>
                                </a:lnTo>
                                <a:lnTo>
                                  <a:pt x="2172877" y="24655"/>
                                </a:lnTo>
                                <a:lnTo>
                                  <a:pt x="2119258" y="25141"/>
                                </a:lnTo>
                                <a:lnTo>
                                  <a:pt x="2065495" y="23787"/>
                                </a:lnTo>
                                <a:lnTo>
                                  <a:pt x="2011939" y="21217"/>
                                </a:lnTo>
                                <a:lnTo>
                                  <a:pt x="1906863" y="14933"/>
                                </a:lnTo>
                                <a:lnTo>
                                  <a:pt x="1856048" y="12467"/>
                                </a:lnTo>
                                <a:lnTo>
                                  <a:pt x="1806852" y="11287"/>
                                </a:lnTo>
                                <a:lnTo>
                                  <a:pt x="1759627" y="12016"/>
                                </a:lnTo>
                                <a:lnTo>
                                  <a:pt x="1714727" y="15280"/>
                                </a:lnTo>
                                <a:lnTo>
                                  <a:pt x="1672504" y="21703"/>
                                </a:lnTo>
                                <a:lnTo>
                                  <a:pt x="1625162" y="27665"/>
                                </a:lnTo>
                                <a:lnTo>
                                  <a:pt x="1573713" y="28447"/>
                                </a:lnTo>
                                <a:lnTo>
                                  <a:pt x="1519486" y="25495"/>
                                </a:lnTo>
                                <a:lnTo>
                                  <a:pt x="1463811" y="20255"/>
                                </a:lnTo>
                                <a:lnTo>
                                  <a:pt x="1408019" y="14172"/>
                                </a:lnTo>
                                <a:lnTo>
                                  <a:pt x="1353441" y="8691"/>
                                </a:lnTo>
                                <a:lnTo>
                                  <a:pt x="1301405" y="5259"/>
                                </a:lnTo>
                                <a:lnTo>
                                  <a:pt x="1253243" y="5320"/>
                                </a:lnTo>
                                <a:lnTo>
                                  <a:pt x="1210284" y="10319"/>
                                </a:lnTo>
                                <a:lnTo>
                                  <a:pt x="1134127" y="34119"/>
                                </a:lnTo>
                                <a:lnTo>
                                  <a:pt x="1088597" y="39131"/>
                                </a:lnTo>
                                <a:lnTo>
                                  <a:pt x="1038729" y="38583"/>
                                </a:lnTo>
                                <a:lnTo>
                                  <a:pt x="985981" y="34316"/>
                                </a:lnTo>
                                <a:lnTo>
                                  <a:pt x="877676" y="21999"/>
                                </a:lnTo>
                                <a:lnTo>
                                  <a:pt x="825035" y="17634"/>
                                </a:lnTo>
                                <a:lnTo>
                                  <a:pt x="775346" y="16921"/>
                                </a:lnTo>
                                <a:lnTo>
                                  <a:pt x="730066" y="21703"/>
                                </a:lnTo>
                                <a:lnTo>
                                  <a:pt x="679404" y="29053"/>
                                </a:lnTo>
                                <a:lnTo>
                                  <a:pt x="634863" y="31244"/>
                                </a:lnTo>
                                <a:lnTo>
                                  <a:pt x="593359" y="29902"/>
                                </a:lnTo>
                                <a:lnTo>
                                  <a:pt x="507115" y="23118"/>
                                </a:lnTo>
                                <a:lnTo>
                                  <a:pt x="456204" y="20927"/>
                                </a:lnTo>
                                <a:lnTo>
                                  <a:pt x="395985" y="21703"/>
                                </a:lnTo>
                                <a:lnTo>
                                  <a:pt x="342995" y="23505"/>
                                </a:lnTo>
                                <a:lnTo>
                                  <a:pt x="297327" y="24202"/>
                                </a:lnTo>
                                <a:lnTo>
                                  <a:pt x="255945" y="24089"/>
                                </a:lnTo>
                                <a:lnTo>
                                  <a:pt x="127147" y="21844"/>
                                </a:lnTo>
                                <a:lnTo>
                                  <a:pt x="72543" y="21441"/>
                                </a:lnTo>
                                <a:lnTo>
                                  <a:pt x="7042" y="21703"/>
                                </a:lnTo>
                                <a:lnTo>
                                  <a:pt x="19771" y="60985"/>
                                </a:lnTo>
                                <a:lnTo>
                                  <a:pt x="25433" y="107067"/>
                                </a:lnTo>
                                <a:lnTo>
                                  <a:pt x="25616" y="158068"/>
                                </a:lnTo>
                                <a:lnTo>
                                  <a:pt x="21911" y="212106"/>
                                </a:lnTo>
                                <a:lnTo>
                                  <a:pt x="15907" y="267297"/>
                                </a:lnTo>
                                <a:lnTo>
                                  <a:pt x="9195" y="321761"/>
                                </a:lnTo>
                                <a:lnTo>
                                  <a:pt x="3362" y="373614"/>
                                </a:lnTo>
                                <a:lnTo>
                                  <a:pt x="0" y="420974"/>
                                </a:lnTo>
                                <a:lnTo>
                                  <a:pt x="696" y="461960"/>
                                </a:lnTo>
                                <a:lnTo>
                                  <a:pt x="7042" y="494688"/>
                                </a:lnTo>
                                <a:lnTo>
                                  <a:pt x="15248" y="529695"/>
                                </a:lnTo>
                                <a:lnTo>
                                  <a:pt x="18998" y="571560"/>
                                </a:lnTo>
                                <a:lnTo>
                                  <a:pt x="19321" y="618790"/>
                                </a:lnTo>
                                <a:lnTo>
                                  <a:pt x="17248" y="669895"/>
                                </a:lnTo>
                                <a:lnTo>
                                  <a:pt x="13812" y="723380"/>
                                </a:lnTo>
                                <a:lnTo>
                                  <a:pt x="10042" y="777755"/>
                                </a:lnTo>
                                <a:lnTo>
                                  <a:pt x="6970" y="831526"/>
                                </a:lnTo>
                                <a:lnTo>
                                  <a:pt x="5627" y="883202"/>
                                </a:lnTo>
                                <a:lnTo>
                                  <a:pt x="7042" y="931290"/>
                                </a:lnTo>
                                <a:lnTo>
                                  <a:pt x="61327" y="917417"/>
                                </a:lnTo>
                                <a:lnTo>
                                  <a:pt x="113342" y="909880"/>
                                </a:lnTo>
                                <a:lnTo>
                                  <a:pt x="163549" y="907491"/>
                                </a:lnTo>
                                <a:lnTo>
                                  <a:pt x="212411" y="909065"/>
                                </a:lnTo>
                                <a:lnTo>
                                  <a:pt x="260388" y="913413"/>
                                </a:lnTo>
                                <a:lnTo>
                                  <a:pt x="307943" y="919349"/>
                                </a:lnTo>
                                <a:lnTo>
                                  <a:pt x="355538" y="925685"/>
                                </a:lnTo>
                                <a:lnTo>
                                  <a:pt x="403634" y="931234"/>
                                </a:lnTo>
                                <a:lnTo>
                                  <a:pt x="452693" y="934809"/>
                                </a:lnTo>
                                <a:lnTo>
                                  <a:pt x="503177" y="935224"/>
                                </a:lnTo>
                                <a:lnTo>
                                  <a:pt x="555548" y="931290"/>
                                </a:lnTo>
                                <a:lnTo>
                                  <a:pt x="619768" y="925101"/>
                                </a:lnTo>
                                <a:lnTo>
                                  <a:pt x="681403" y="921995"/>
                                </a:lnTo>
                                <a:lnTo>
                                  <a:pt x="739964" y="921313"/>
                                </a:lnTo>
                                <a:lnTo>
                                  <a:pt x="794960" y="922398"/>
                                </a:lnTo>
                                <a:lnTo>
                                  <a:pt x="845903" y="924591"/>
                                </a:lnTo>
                                <a:lnTo>
                                  <a:pt x="933667" y="929671"/>
                                </a:lnTo>
                                <a:lnTo>
                                  <a:pt x="969510" y="931242"/>
                                </a:lnTo>
                                <a:lnTo>
                                  <a:pt x="999340" y="931290"/>
                                </a:lnTo>
                                <a:lnTo>
                                  <a:pt x="1033753" y="931041"/>
                                </a:lnTo>
                                <a:lnTo>
                                  <a:pt x="1075815" y="932012"/>
                                </a:lnTo>
                                <a:lnTo>
                                  <a:pt x="1175706" y="935316"/>
                                </a:lnTo>
                                <a:lnTo>
                                  <a:pt x="1229943" y="936500"/>
                                </a:lnTo>
                                <a:lnTo>
                                  <a:pt x="1284647" y="936606"/>
                                </a:lnTo>
                                <a:lnTo>
                                  <a:pt x="1338022" y="935061"/>
                                </a:lnTo>
                                <a:lnTo>
                                  <a:pt x="1388271" y="931290"/>
                                </a:lnTo>
                                <a:lnTo>
                                  <a:pt x="1429895" y="929077"/>
                                </a:lnTo>
                                <a:lnTo>
                                  <a:pt x="1476924" y="929917"/>
                                </a:lnTo>
                                <a:lnTo>
                                  <a:pt x="1528017" y="932850"/>
                                </a:lnTo>
                                <a:lnTo>
                                  <a:pt x="1637039" y="941153"/>
                                </a:lnTo>
                                <a:lnTo>
                                  <a:pt x="1692286" y="944601"/>
                                </a:lnTo>
                                <a:lnTo>
                                  <a:pt x="1746237" y="946300"/>
                                </a:lnTo>
                                <a:lnTo>
                                  <a:pt x="1797553" y="945288"/>
                                </a:lnTo>
                                <a:lnTo>
                                  <a:pt x="1844892" y="940605"/>
                                </a:lnTo>
                                <a:lnTo>
                                  <a:pt x="1886915" y="931290"/>
                                </a:lnTo>
                                <a:lnTo>
                                  <a:pt x="1926375" y="922958"/>
                                </a:lnTo>
                                <a:lnTo>
                                  <a:pt x="1972900" y="919072"/>
                                </a:lnTo>
                                <a:lnTo>
                                  <a:pt x="2024859" y="918706"/>
                                </a:lnTo>
                                <a:lnTo>
                                  <a:pt x="2080621" y="920933"/>
                                </a:lnTo>
                                <a:lnTo>
                                  <a:pt x="2138555" y="924827"/>
                                </a:lnTo>
                                <a:lnTo>
                                  <a:pt x="2254411" y="933907"/>
                                </a:lnTo>
                                <a:lnTo>
                                  <a:pt x="2309072" y="937240"/>
                                </a:lnTo>
                                <a:lnTo>
                                  <a:pt x="2359380" y="938532"/>
                                </a:lnTo>
                                <a:lnTo>
                                  <a:pt x="2403702" y="936858"/>
                                </a:lnTo>
                                <a:lnTo>
                                  <a:pt x="2440409" y="931290"/>
                                </a:lnTo>
                                <a:lnTo>
                                  <a:pt x="2479674" y="925063"/>
                                </a:lnTo>
                                <a:lnTo>
                                  <a:pt x="2525287" y="922920"/>
                                </a:lnTo>
                                <a:lnTo>
                                  <a:pt x="2575752" y="923848"/>
                                </a:lnTo>
                                <a:lnTo>
                                  <a:pt x="2629571" y="926835"/>
                                </a:lnTo>
                                <a:lnTo>
                                  <a:pt x="2741279" y="934935"/>
                                </a:lnTo>
                                <a:lnTo>
                                  <a:pt x="2796174" y="938023"/>
                                </a:lnTo>
                                <a:lnTo>
                                  <a:pt x="2848433" y="939120"/>
                                </a:lnTo>
                                <a:lnTo>
                                  <a:pt x="2896559" y="937213"/>
                                </a:lnTo>
                                <a:lnTo>
                                  <a:pt x="2989931" y="924197"/>
                                </a:lnTo>
                                <a:lnTo>
                                  <a:pt x="3033240" y="924523"/>
                                </a:lnTo>
                                <a:lnTo>
                                  <a:pt x="3072891" y="929235"/>
                                </a:lnTo>
                                <a:lnTo>
                                  <a:pt x="3112794" y="935300"/>
                                </a:lnTo>
                                <a:lnTo>
                                  <a:pt x="3156862" y="939686"/>
                                </a:lnTo>
                                <a:lnTo>
                                  <a:pt x="3209005" y="939360"/>
                                </a:lnTo>
                                <a:lnTo>
                                  <a:pt x="3273134" y="931290"/>
                                </a:lnTo>
                                <a:lnTo>
                                  <a:pt x="3316570" y="924568"/>
                                </a:lnTo>
                                <a:lnTo>
                                  <a:pt x="3349054" y="921899"/>
                                </a:lnTo>
                                <a:lnTo>
                                  <a:pt x="3373857" y="922323"/>
                                </a:lnTo>
                                <a:lnTo>
                                  <a:pt x="3394251" y="924879"/>
                                </a:lnTo>
                                <a:lnTo>
                                  <a:pt x="3434899" y="932555"/>
                                </a:lnTo>
                                <a:lnTo>
                                  <a:pt x="3461694" y="935755"/>
                                </a:lnTo>
                                <a:lnTo>
                                  <a:pt x="3497167" y="937250"/>
                                </a:lnTo>
                                <a:lnTo>
                                  <a:pt x="3544587" y="936082"/>
                                </a:lnTo>
                                <a:lnTo>
                                  <a:pt x="3676632" y="925743"/>
                                </a:lnTo>
                                <a:lnTo>
                                  <a:pt x="3742074" y="922645"/>
                                </a:lnTo>
                                <a:lnTo>
                                  <a:pt x="3803410" y="921539"/>
                                </a:lnTo>
                                <a:lnTo>
                                  <a:pt x="3860499" y="921971"/>
                                </a:lnTo>
                                <a:lnTo>
                                  <a:pt x="3913197" y="923483"/>
                                </a:lnTo>
                                <a:lnTo>
                                  <a:pt x="3961364" y="925619"/>
                                </a:lnTo>
                                <a:lnTo>
                                  <a:pt x="4043533" y="929942"/>
                                </a:lnTo>
                                <a:lnTo>
                                  <a:pt x="4077252" y="931216"/>
                                </a:lnTo>
                                <a:lnTo>
                                  <a:pt x="4138869" y="931318"/>
                                </a:lnTo>
                                <a:lnTo>
                                  <a:pt x="4173692" y="932658"/>
                                </a:lnTo>
                                <a:lnTo>
                                  <a:pt x="4254085" y="936632"/>
                                </a:lnTo>
                                <a:lnTo>
                                  <a:pt x="4302296" y="937947"/>
                                </a:lnTo>
                                <a:lnTo>
                                  <a:pt x="4357607" y="937935"/>
                                </a:lnTo>
                                <a:lnTo>
                                  <a:pt x="4421340" y="935936"/>
                                </a:lnTo>
                                <a:lnTo>
                                  <a:pt x="4494813" y="931290"/>
                                </a:lnTo>
                                <a:lnTo>
                                  <a:pt x="4552613" y="928942"/>
                                </a:lnTo>
                                <a:lnTo>
                                  <a:pt x="4601460" y="930865"/>
                                </a:lnTo>
                                <a:lnTo>
                                  <a:pt x="4643592" y="935652"/>
                                </a:lnTo>
                                <a:lnTo>
                                  <a:pt x="4681249" y="941899"/>
                                </a:lnTo>
                                <a:lnTo>
                                  <a:pt x="4716670" y="948198"/>
                                </a:lnTo>
                                <a:lnTo>
                                  <a:pt x="4752094" y="953145"/>
                                </a:lnTo>
                                <a:lnTo>
                                  <a:pt x="4789759" y="955334"/>
                                </a:lnTo>
                                <a:lnTo>
                                  <a:pt x="4831905" y="953358"/>
                                </a:lnTo>
                                <a:lnTo>
                                  <a:pt x="4880771" y="945812"/>
                                </a:lnTo>
                                <a:lnTo>
                                  <a:pt x="4938596" y="931290"/>
                                </a:lnTo>
                                <a:lnTo>
                                  <a:pt x="4994444" y="917735"/>
                                </a:lnTo>
                                <a:lnTo>
                                  <a:pt x="5047681" y="909979"/>
                                </a:lnTo>
                                <a:lnTo>
                                  <a:pt x="5098807" y="906995"/>
                                </a:lnTo>
                                <a:lnTo>
                                  <a:pt x="5148325" y="907750"/>
                                </a:lnTo>
                                <a:lnTo>
                                  <a:pt x="5196737" y="911217"/>
                                </a:lnTo>
                                <a:lnTo>
                                  <a:pt x="5244545" y="916366"/>
                                </a:lnTo>
                                <a:lnTo>
                                  <a:pt x="5292250" y="922166"/>
                                </a:lnTo>
                                <a:lnTo>
                                  <a:pt x="5340355" y="927588"/>
                                </a:lnTo>
                                <a:lnTo>
                                  <a:pt x="5389362" y="931603"/>
                                </a:lnTo>
                                <a:lnTo>
                                  <a:pt x="5439773" y="933180"/>
                                </a:lnTo>
                                <a:lnTo>
                                  <a:pt x="5492090" y="931290"/>
                                </a:lnTo>
                                <a:lnTo>
                                  <a:pt x="5491166" y="869667"/>
                                </a:lnTo>
                                <a:lnTo>
                                  <a:pt x="5492770" y="814892"/>
                                </a:lnTo>
                                <a:lnTo>
                                  <a:pt x="5495918" y="765328"/>
                                </a:lnTo>
                                <a:lnTo>
                                  <a:pt x="5499625" y="719336"/>
                                </a:lnTo>
                                <a:lnTo>
                                  <a:pt x="5502906" y="675277"/>
                                </a:lnTo>
                                <a:lnTo>
                                  <a:pt x="5504778" y="631512"/>
                                </a:lnTo>
                                <a:lnTo>
                                  <a:pt x="5504256" y="586402"/>
                                </a:lnTo>
                                <a:lnTo>
                                  <a:pt x="5500354" y="538308"/>
                                </a:lnTo>
                                <a:lnTo>
                                  <a:pt x="5492090" y="485592"/>
                                </a:lnTo>
                                <a:lnTo>
                                  <a:pt x="5483773" y="430004"/>
                                </a:lnTo>
                                <a:lnTo>
                                  <a:pt x="5479741" y="374616"/>
                                </a:lnTo>
                                <a:lnTo>
                                  <a:pt x="5479049" y="319776"/>
                                </a:lnTo>
                                <a:lnTo>
                                  <a:pt x="5480752" y="265831"/>
                                </a:lnTo>
                                <a:lnTo>
                                  <a:pt x="5483903" y="213129"/>
                                </a:lnTo>
                                <a:lnTo>
                                  <a:pt x="5487557" y="162018"/>
                                </a:lnTo>
                                <a:lnTo>
                                  <a:pt x="5490770" y="112845"/>
                                </a:lnTo>
                                <a:lnTo>
                                  <a:pt x="5492596" y="65958"/>
                                </a:lnTo>
                                <a:lnTo>
                                  <a:pt x="5492090" y="21703"/>
                                </a:lnTo>
                                <a:lnTo>
                                  <a:pt x="5456161" y="28166"/>
                                </a:lnTo>
                                <a:lnTo>
                                  <a:pt x="5414973" y="30867"/>
                                </a:lnTo>
                                <a:lnTo>
                                  <a:pt x="5369350" y="30630"/>
                                </a:lnTo>
                                <a:lnTo>
                                  <a:pt x="5320116" y="28277"/>
                                </a:lnTo>
                                <a:lnTo>
                                  <a:pt x="5268095" y="24631"/>
                                </a:lnTo>
                                <a:lnTo>
                                  <a:pt x="5214111" y="20516"/>
                                </a:lnTo>
                                <a:lnTo>
                                  <a:pt x="5158988" y="16754"/>
                                </a:lnTo>
                                <a:lnTo>
                                  <a:pt x="5103549" y="14169"/>
                                </a:lnTo>
                                <a:lnTo>
                                  <a:pt x="5048620" y="13583"/>
                                </a:lnTo>
                                <a:lnTo>
                                  <a:pt x="4995024" y="15820"/>
                                </a:lnTo>
                                <a:lnTo>
                                  <a:pt x="4943584" y="21703"/>
                                </a:lnTo>
                                <a:lnTo>
                                  <a:pt x="4880010" y="28515"/>
                                </a:lnTo>
                                <a:lnTo>
                                  <a:pt x="4825443" y="28599"/>
                                </a:lnTo>
                                <a:lnTo>
                                  <a:pt x="4777518" y="24346"/>
                                </a:lnTo>
                                <a:lnTo>
                                  <a:pt x="4692119" y="12391"/>
                                </a:lnTo>
                                <a:lnTo>
                                  <a:pt x="4649912" y="9472"/>
                                </a:lnTo>
                                <a:lnTo>
                                  <a:pt x="4604875" y="11779"/>
                                </a:lnTo>
                                <a:lnTo>
                                  <a:pt x="4554642" y="21703"/>
                                </a:lnTo>
                                <a:lnTo>
                                  <a:pt x="4512138" y="29772"/>
                                </a:lnTo>
                                <a:lnTo>
                                  <a:pt x="4477950" y="29853"/>
                                </a:lnTo>
                                <a:lnTo>
                                  <a:pt x="4449092" y="24505"/>
                                </a:lnTo>
                                <a:lnTo>
                                  <a:pt x="4395415" y="7757"/>
                                </a:lnTo>
                                <a:lnTo>
                                  <a:pt x="4364620" y="1475"/>
                                </a:lnTo>
                                <a:lnTo>
                                  <a:pt x="4327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866" y="9430"/>
                            <a:ext cx="5513705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3705" h="945515">
                                <a:moveTo>
                                  <a:pt x="14945" y="12273"/>
                                </a:moveTo>
                                <a:lnTo>
                                  <a:pt x="70921" y="6097"/>
                                </a:lnTo>
                                <a:lnTo>
                                  <a:pt x="117425" y="3960"/>
                                </a:lnTo>
                                <a:lnTo>
                                  <a:pt x="158486" y="4673"/>
                                </a:lnTo>
                                <a:lnTo>
                                  <a:pt x="198131" y="7049"/>
                                </a:lnTo>
                                <a:lnTo>
                                  <a:pt x="240390" y="9900"/>
                                </a:lnTo>
                                <a:lnTo>
                                  <a:pt x="289291" y="12037"/>
                                </a:lnTo>
                                <a:lnTo>
                                  <a:pt x="348863" y="12273"/>
                                </a:lnTo>
                                <a:lnTo>
                                  <a:pt x="405495" y="12562"/>
                                </a:lnTo>
                                <a:lnTo>
                                  <a:pt x="459546" y="14723"/>
                                </a:lnTo>
                                <a:lnTo>
                                  <a:pt x="511158" y="17777"/>
                                </a:lnTo>
                                <a:lnTo>
                                  <a:pt x="560474" y="20749"/>
                                </a:lnTo>
                                <a:lnTo>
                                  <a:pt x="607635" y="22661"/>
                                </a:lnTo>
                                <a:lnTo>
                                  <a:pt x="652782" y="22537"/>
                                </a:lnTo>
                                <a:lnTo>
                                  <a:pt x="696058" y="19400"/>
                                </a:lnTo>
                                <a:lnTo>
                                  <a:pt x="737604" y="12273"/>
                                </a:lnTo>
                                <a:lnTo>
                                  <a:pt x="772801" y="6301"/>
                                </a:lnTo>
                                <a:lnTo>
                                  <a:pt x="812829" y="3134"/>
                                </a:lnTo>
                                <a:lnTo>
                                  <a:pt x="857098" y="2217"/>
                                </a:lnTo>
                                <a:lnTo>
                                  <a:pt x="905015" y="2995"/>
                                </a:lnTo>
                                <a:lnTo>
                                  <a:pt x="955989" y="4917"/>
                                </a:lnTo>
                                <a:lnTo>
                                  <a:pt x="1009428" y="7427"/>
                                </a:lnTo>
                                <a:lnTo>
                                  <a:pt x="1064739" y="9971"/>
                                </a:lnTo>
                                <a:lnTo>
                                  <a:pt x="1121331" y="11996"/>
                                </a:lnTo>
                                <a:lnTo>
                                  <a:pt x="1178613" y="12948"/>
                                </a:lnTo>
                                <a:lnTo>
                                  <a:pt x="1235991" y="12273"/>
                                </a:lnTo>
                                <a:lnTo>
                                  <a:pt x="1295368" y="11930"/>
                                </a:lnTo>
                                <a:lnTo>
                                  <a:pt x="1347633" y="13963"/>
                                </a:lnTo>
                                <a:lnTo>
                                  <a:pt x="1394751" y="17392"/>
                                </a:lnTo>
                                <a:lnTo>
                                  <a:pt x="1438691" y="21234"/>
                                </a:lnTo>
                                <a:lnTo>
                                  <a:pt x="1481419" y="24507"/>
                                </a:lnTo>
                                <a:lnTo>
                                  <a:pt x="1524902" y="26230"/>
                                </a:lnTo>
                                <a:lnTo>
                                  <a:pt x="1571108" y="25420"/>
                                </a:lnTo>
                                <a:lnTo>
                                  <a:pt x="1622003" y="21095"/>
                                </a:lnTo>
                                <a:lnTo>
                                  <a:pt x="1679555" y="12273"/>
                                </a:lnTo>
                                <a:lnTo>
                                  <a:pt x="1733920" y="4831"/>
                                </a:lnTo>
                                <a:lnTo>
                                  <a:pt x="1786457" y="2225"/>
                                </a:lnTo>
                                <a:lnTo>
                                  <a:pt x="1837475" y="3261"/>
                                </a:lnTo>
                                <a:lnTo>
                                  <a:pt x="1887281" y="6747"/>
                                </a:lnTo>
                                <a:lnTo>
                                  <a:pt x="1936184" y="11488"/>
                                </a:lnTo>
                                <a:lnTo>
                                  <a:pt x="1984492" y="16293"/>
                                </a:lnTo>
                                <a:lnTo>
                                  <a:pt x="2032514" y="19967"/>
                                </a:lnTo>
                                <a:lnTo>
                                  <a:pt x="2080557" y="21317"/>
                                </a:lnTo>
                                <a:lnTo>
                                  <a:pt x="2128930" y="19150"/>
                                </a:lnTo>
                                <a:lnTo>
                                  <a:pt x="2177941" y="12273"/>
                                </a:lnTo>
                                <a:lnTo>
                                  <a:pt x="2224124" y="5584"/>
                                </a:lnTo>
                                <a:lnTo>
                                  <a:pt x="2272489" y="2519"/>
                                </a:lnTo>
                                <a:lnTo>
                                  <a:pt x="2322584" y="2315"/>
                                </a:lnTo>
                                <a:lnTo>
                                  <a:pt x="2373955" y="4211"/>
                                </a:lnTo>
                                <a:lnTo>
                                  <a:pt x="2426147" y="7445"/>
                                </a:lnTo>
                                <a:lnTo>
                                  <a:pt x="2478708" y="11254"/>
                                </a:lnTo>
                                <a:lnTo>
                                  <a:pt x="2531183" y="14877"/>
                                </a:lnTo>
                                <a:lnTo>
                                  <a:pt x="2583118" y="17553"/>
                                </a:lnTo>
                                <a:lnTo>
                                  <a:pt x="2634060" y="18519"/>
                                </a:lnTo>
                                <a:lnTo>
                                  <a:pt x="2683556" y="17013"/>
                                </a:lnTo>
                                <a:lnTo>
                                  <a:pt x="2731150" y="12273"/>
                                </a:lnTo>
                                <a:lnTo>
                                  <a:pt x="2792178" y="5659"/>
                                </a:lnTo>
                                <a:lnTo>
                                  <a:pt x="2847968" y="3230"/>
                                </a:lnTo>
                                <a:lnTo>
                                  <a:pt x="2899363" y="3838"/>
                                </a:lnTo>
                                <a:lnTo>
                                  <a:pt x="2947204" y="6336"/>
                                </a:lnTo>
                                <a:lnTo>
                                  <a:pt x="2992335" y="9577"/>
                                </a:lnTo>
                                <a:lnTo>
                                  <a:pt x="3035599" y="12411"/>
                                </a:lnTo>
                                <a:lnTo>
                                  <a:pt x="3077837" y="13693"/>
                                </a:lnTo>
                                <a:lnTo>
                                  <a:pt x="3119892" y="12273"/>
                                </a:lnTo>
                                <a:lnTo>
                                  <a:pt x="3155086" y="11119"/>
                                </a:lnTo>
                                <a:lnTo>
                                  <a:pt x="3193168" y="12204"/>
                                </a:lnTo>
                                <a:lnTo>
                                  <a:pt x="3234276" y="14787"/>
                                </a:lnTo>
                                <a:lnTo>
                                  <a:pt x="3278548" y="18121"/>
                                </a:lnTo>
                                <a:lnTo>
                                  <a:pt x="3326119" y="21464"/>
                                </a:lnTo>
                                <a:lnTo>
                                  <a:pt x="3377128" y="24072"/>
                                </a:lnTo>
                                <a:lnTo>
                                  <a:pt x="3431711" y="25200"/>
                                </a:lnTo>
                                <a:lnTo>
                                  <a:pt x="3490005" y="24106"/>
                                </a:lnTo>
                                <a:lnTo>
                                  <a:pt x="3552148" y="20045"/>
                                </a:lnTo>
                                <a:lnTo>
                                  <a:pt x="3618277" y="12273"/>
                                </a:lnTo>
                                <a:lnTo>
                                  <a:pt x="3678293" y="5507"/>
                                </a:lnTo>
                                <a:lnTo>
                                  <a:pt x="3734754" y="2606"/>
                                </a:lnTo>
                                <a:lnTo>
                                  <a:pt x="3788199" y="2733"/>
                                </a:lnTo>
                                <a:lnTo>
                                  <a:pt x="3839162" y="5050"/>
                                </a:lnTo>
                                <a:lnTo>
                                  <a:pt x="3888181" y="8720"/>
                                </a:lnTo>
                                <a:lnTo>
                                  <a:pt x="3935791" y="12907"/>
                                </a:lnTo>
                                <a:lnTo>
                                  <a:pt x="3982529" y="16771"/>
                                </a:lnTo>
                                <a:lnTo>
                                  <a:pt x="4028932" y="19478"/>
                                </a:lnTo>
                                <a:lnTo>
                                  <a:pt x="4075534" y="20188"/>
                                </a:lnTo>
                                <a:lnTo>
                                  <a:pt x="4122874" y="18066"/>
                                </a:lnTo>
                                <a:lnTo>
                                  <a:pt x="4171486" y="12273"/>
                                </a:lnTo>
                                <a:lnTo>
                                  <a:pt x="4216091" y="6235"/>
                                </a:lnTo>
                                <a:lnTo>
                                  <a:pt x="4259705" y="2397"/>
                                </a:lnTo>
                                <a:lnTo>
                                  <a:pt x="4302958" y="429"/>
                                </a:lnTo>
                                <a:lnTo>
                                  <a:pt x="4346475" y="0"/>
                                </a:lnTo>
                                <a:lnTo>
                                  <a:pt x="4390887" y="778"/>
                                </a:lnTo>
                                <a:lnTo>
                                  <a:pt x="4436819" y="2434"/>
                                </a:lnTo>
                                <a:lnTo>
                                  <a:pt x="4484901" y="4636"/>
                                </a:lnTo>
                                <a:lnTo>
                                  <a:pt x="4535759" y="7054"/>
                                </a:lnTo>
                                <a:lnTo>
                                  <a:pt x="4590022" y="9358"/>
                                </a:lnTo>
                                <a:lnTo>
                                  <a:pt x="4648318" y="11216"/>
                                </a:lnTo>
                                <a:lnTo>
                                  <a:pt x="4711274" y="12298"/>
                                </a:lnTo>
                                <a:lnTo>
                                  <a:pt x="4779518" y="12273"/>
                                </a:lnTo>
                                <a:lnTo>
                                  <a:pt x="4834745" y="12665"/>
                                </a:lnTo>
                                <a:lnTo>
                                  <a:pt x="4886968" y="14685"/>
                                </a:lnTo>
                                <a:lnTo>
                                  <a:pt x="4936639" y="17943"/>
                                </a:lnTo>
                                <a:lnTo>
                                  <a:pt x="4984205" y="22052"/>
                                </a:lnTo>
                                <a:lnTo>
                                  <a:pt x="5030118" y="26622"/>
                                </a:lnTo>
                                <a:lnTo>
                                  <a:pt x="5074826" y="31266"/>
                                </a:lnTo>
                                <a:lnTo>
                                  <a:pt x="5118779" y="35595"/>
                                </a:lnTo>
                                <a:lnTo>
                                  <a:pt x="5162428" y="39220"/>
                                </a:lnTo>
                                <a:lnTo>
                                  <a:pt x="5206221" y="41754"/>
                                </a:lnTo>
                                <a:lnTo>
                                  <a:pt x="5250608" y="42807"/>
                                </a:lnTo>
                                <a:lnTo>
                                  <a:pt x="5296039" y="41992"/>
                                </a:lnTo>
                                <a:lnTo>
                                  <a:pt x="5342963" y="38919"/>
                                </a:lnTo>
                                <a:lnTo>
                                  <a:pt x="5391831" y="33200"/>
                                </a:lnTo>
                                <a:lnTo>
                                  <a:pt x="5443091" y="24448"/>
                                </a:lnTo>
                                <a:lnTo>
                                  <a:pt x="5497194" y="12273"/>
                                </a:lnTo>
                                <a:lnTo>
                                  <a:pt x="5509210" y="56366"/>
                                </a:lnTo>
                                <a:lnTo>
                                  <a:pt x="5513412" y="99185"/>
                                </a:lnTo>
                                <a:lnTo>
                                  <a:pt x="5511728" y="141396"/>
                                </a:lnTo>
                                <a:lnTo>
                                  <a:pt x="5506088" y="183668"/>
                                </a:lnTo>
                                <a:lnTo>
                                  <a:pt x="5498421" y="226667"/>
                                </a:lnTo>
                                <a:lnTo>
                                  <a:pt x="5490655" y="271060"/>
                                </a:lnTo>
                                <a:lnTo>
                                  <a:pt x="5484720" y="317516"/>
                                </a:lnTo>
                                <a:lnTo>
                                  <a:pt x="5482546" y="366700"/>
                                </a:lnTo>
                                <a:lnTo>
                                  <a:pt x="5486061" y="419281"/>
                                </a:lnTo>
                                <a:lnTo>
                                  <a:pt x="5497194" y="475926"/>
                                </a:lnTo>
                                <a:lnTo>
                                  <a:pt x="5508464" y="531434"/>
                                </a:lnTo>
                                <a:lnTo>
                                  <a:pt x="5512328" y="581031"/>
                                </a:lnTo>
                                <a:lnTo>
                                  <a:pt x="5510624" y="626020"/>
                                </a:lnTo>
                                <a:lnTo>
                                  <a:pt x="5505191" y="667705"/>
                                </a:lnTo>
                                <a:lnTo>
                                  <a:pt x="5497865" y="707387"/>
                                </a:lnTo>
                                <a:lnTo>
                                  <a:pt x="5490486" y="746372"/>
                                </a:lnTo>
                                <a:lnTo>
                                  <a:pt x="5484892" y="785962"/>
                                </a:lnTo>
                                <a:lnTo>
                                  <a:pt x="5482919" y="827460"/>
                                </a:lnTo>
                                <a:lnTo>
                                  <a:pt x="5486408" y="872170"/>
                                </a:lnTo>
                                <a:lnTo>
                                  <a:pt x="5497194" y="921395"/>
                                </a:lnTo>
                                <a:lnTo>
                                  <a:pt x="5455983" y="923478"/>
                                </a:lnTo>
                                <a:lnTo>
                                  <a:pt x="5408305" y="924340"/>
                                </a:lnTo>
                                <a:lnTo>
                                  <a:pt x="5356067" y="924281"/>
                                </a:lnTo>
                                <a:lnTo>
                                  <a:pt x="5301176" y="923602"/>
                                </a:lnTo>
                                <a:lnTo>
                                  <a:pt x="5245537" y="922602"/>
                                </a:lnTo>
                                <a:lnTo>
                                  <a:pt x="5191056" y="921581"/>
                                </a:lnTo>
                                <a:lnTo>
                                  <a:pt x="5139641" y="920840"/>
                                </a:lnTo>
                                <a:lnTo>
                                  <a:pt x="5093197" y="920678"/>
                                </a:lnTo>
                                <a:lnTo>
                                  <a:pt x="5053631" y="921395"/>
                                </a:lnTo>
                                <a:lnTo>
                                  <a:pt x="5019049" y="921240"/>
                                </a:lnTo>
                                <a:lnTo>
                                  <a:pt x="4979568" y="919031"/>
                                </a:lnTo>
                                <a:lnTo>
                                  <a:pt x="4935755" y="915552"/>
                                </a:lnTo>
                                <a:lnTo>
                                  <a:pt x="4888173" y="911586"/>
                                </a:lnTo>
                                <a:lnTo>
                                  <a:pt x="4837390" y="907915"/>
                                </a:lnTo>
                                <a:lnTo>
                                  <a:pt x="4783970" y="905323"/>
                                </a:lnTo>
                                <a:lnTo>
                                  <a:pt x="4728480" y="904592"/>
                                </a:lnTo>
                                <a:lnTo>
                                  <a:pt x="4671485" y="906505"/>
                                </a:lnTo>
                                <a:lnTo>
                                  <a:pt x="4613551" y="911846"/>
                                </a:lnTo>
                                <a:lnTo>
                                  <a:pt x="4555244" y="921395"/>
                                </a:lnTo>
                                <a:lnTo>
                                  <a:pt x="4496838" y="930434"/>
                                </a:lnTo>
                                <a:lnTo>
                                  <a:pt x="4449199" y="932436"/>
                                </a:lnTo>
                                <a:lnTo>
                                  <a:pt x="4409343" y="929448"/>
                                </a:lnTo>
                                <a:lnTo>
                                  <a:pt x="4374284" y="923519"/>
                                </a:lnTo>
                                <a:lnTo>
                                  <a:pt x="4341039" y="916694"/>
                                </a:lnTo>
                                <a:lnTo>
                                  <a:pt x="4306623" y="911022"/>
                                </a:lnTo>
                                <a:lnTo>
                                  <a:pt x="4268051" y="908550"/>
                                </a:lnTo>
                                <a:lnTo>
                                  <a:pt x="4222339" y="911325"/>
                                </a:lnTo>
                                <a:lnTo>
                                  <a:pt x="4166503" y="921395"/>
                                </a:lnTo>
                                <a:lnTo>
                                  <a:pt x="4096783" y="934739"/>
                                </a:lnTo>
                                <a:lnTo>
                                  <a:pt x="4043242" y="939426"/>
                                </a:lnTo>
                                <a:lnTo>
                                  <a:pt x="4000575" y="937982"/>
                                </a:lnTo>
                                <a:lnTo>
                                  <a:pt x="3963479" y="932931"/>
                                </a:lnTo>
                                <a:lnTo>
                                  <a:pt x="3926651" y="926800"/>
                                </a:lnTo>
                                <a:lnTo>
                                  <a:pt x="3884787" y="922113"/>
                                </a:lnTo>
                                <a:lnTo>
                                  <a:pt x="3832584" y="921395"/>
                                </a:lnTo>
                                <a:lnTo>
                                  <a:pt x="3788971" y="921983"/>
                                </a:lnTo>
                                <a:lnTo>
                                  <a:pt x="3741539" y="921122"/>
                                </a:lnTo>
                                <a:lnTo>
                                  <a:pt x="3691201" y="919307"/>
                                </a:lnTo>
                                <a:lnTo>
                                  <a:pt x="3638871" y="917031"/>
                                </a:lnTo>
                                <a:lnTo>
                                  <a:pt x="3585461" y="914790"/>
                                </a:lnTo>
                                <a:lnTo>
                                  <a:pt x="3531886" y="913077"/>
                                </a:lnTo>
                                <a:lnTo>
                                  <a:pt x="3479058" y="912387"/>
                                </a:lnTo>
                                <a:lnTo>
                                  <a:pt x="3427892" y="913214"/>
                                </a:lnTo>
                                <a:lnTo>
                                  <a:pt x="3379301" y="916052"/>
                                </a:lnTo>
                                <a:lnTo>
                                  <a:pt x="3334197" y="921395"/>
                                </a:lnTo>
                                <a:lnTo>
                                  <a:pt x="3287295" y="927163"/>
                                </a:lnTo>
                                <a:lnTo>
                                  <a:pt x="3241719" y="929896"/>
                                </a:lnTo>
                                <a:lnTo>
                                  <a:pt x="3196644" y="930277"/>
                                </a:lnTo>
                                <a:lnTo>
                                  <a:pt x="3151248" y="928989"/>
                                </a:lnTo>
                                <a:lnTo>
                                  <a:pt x="3104707" y="926714"/>
                                </a:lnTo>
                                <a:lnTo>
                                  <a:pt x="3056199" y="924135"/>
                                </a:lnTo>
                                <a:lnTo>
                                  <a:pt x="3004899" y="921934"/>
                                </a:lnTo>
                                <a:lnTo>
                                  <a:pt x="2949985" y="920793"/>
                                </a:lnTo>
                                <a:lnTo>
                                  <a:pt x="2890634" y="921395"/>
                                </a:lnTo>
                                <a:lnTo>
                                  <a:pt x="2843491" y="922214"/>
                                </a:lnTo>
                                <a:lnTo>
                                  <a:pt x="2794977" y="922245"/>
                                </a:lnTo>
                                <a:lnTo>
                                  <a:pt x="2745309" y="921681"/>
                                </a:lnTo>
                                <a:lnTo>
                                  <a:pt x="2694707" y="920712"/>
                                </a:lnTo>
                                <a:lnTo>
                                  <a:pt x="2643392" y="919531"/>
                                </a:lnTo>
                                <a:lnTo>
                                  <a:pt x="2591581" y="918329"/>
                                </a:lnTo>
                                <a:lnTo>
                                  <a:pt x="2539494" y="917297"/>
                                </a:lnTo>
                                <a:lnTo>
                                  <a:pt x="2487352" y="916626"/>
                                </a:lnTo>
                                <a:lnTo>
                                  <a:pt x="2435372" y="916510"/>
                                </a:lnTo>
                                <a:lnTo>
                                  <a:pt x="2383774" y="917138"/>
                                </a:lnTo>
                                <a:lnTo>
                                  <a:pt x="2332778" y="918703"/>
                                </a:lnTo>
                                <a:lnTo>
                                  <a:pt x="2282603" y="921395"/>
                                </a:lnTo>
                                <a:lnTo>
                                  <a:pt x="2225296" y="923136"/>
                                </a:lnTo>
                                <a:lnTo>
                                  <a:pt x="2172039" y="921209"/>
                                </a:lnTo>
                                <a:lnTo>
                                  <a:pt x="2121935" y="916844"/>
                                </a:lnTo>
                                <a:lnTo>
                                  <a:pt x="2074089" y="911273"/>
                                </a:lnTo>
                                <a:lnTo>
                                  <a:pt x="2027603" y="905724"/>
                                </a:lnTo>
                                <a:lnTo>
                                  <a:pt x="1981581" y="901430"/>
                                </a:lnTo>
                                <a:lnTo>
                                  <a:pt x="1935128" y="899619"/>
                                </a:lnTo>
                                <a:lnTo>
                                  <a:pt x="1887347" y="901523"/>
                                </a:lnTo>
                                <a:lnTo>
                                  <a:pt x="1837342" y="908372"/>
                                </a:lnTo>
                                <a:lnTo>
                                  <a:pt x="1784216" y="921395"/>
                                </a:lnTo>
                                <a:lnTo>
                                  <a:pt x="1735100" y="933779"/>
                                </a:lnTo>
                                <a:lnTo>
                                  <a:pt x="1687365" y="941400"/>
                                </a:lnTo>
                                <a:lnTo>
                                  <a:pt x="1640472" y="945019"/>
                                </a:lnTo>
                                <a:lnTo>
                                  <a:pt x="1593882" y="945400"/>
                                </a:lnTo>
                                <a:lnTo>
                                  <a:pt x="1547058" y="943304"/>
                                </a:lnTo>
                                <a:lnTo>
                                  <a:pt x="1499459" y="939493"/>
                                </a:lnTo>
                                <a:lnTo>
                                  <a:pt x="1450548" y="934729"/>
                                </a:lnTo>
                                <a:lnTo>
                                  <a:pt x="1399786" y="929776"/>
                                </a:lnTo>
                                <a:lnTo>
                                  <a:pt x="1346635" y="925394"/>
                                </a:lnTo>
                                <a:lnTo>
                                  <a:pt x="1290554" y="922347"/>
                                </a:lnTo>
                                <a:lnTo>
                                  <a:pt x="1231006" y="921395"/>
                                </a:lnTo>
                                <a:lnTo>
                                  <a:pt x="1176343" y="921284"/>
                                </a:lnTo>
                                <a:lnTo>
                                  <a:pt x="1124594" y="920456"/>
                                </a:lnTo>
                                <a:lnTo>
                                  <a:pt x="1075102" y="919130"/>
                                </a:lnTo>
                                <a:lnTo>
                                  <a:pt x="1027212" y="917530"/>
                                </a:lnTo>
                                <a:lnTo>
                                  <a:pt x="980266" y="915876"/>
                                </a:lnTo>
                                <a:lnTo>
                                  <a:pt x="933610" y="914390"/>
                                </a:lnTo>
                                <a:lnTo>
                                  <a:pt x="886585" y="913294"/>
                                </a:lnTo>
                                <a:lnTo>
                                  <a:pt x="838536" y="912807"/>
                                </a:lnTo>
                                <a:lnTo>
                                  <a:pt x="788808" y="913153"/>
                                </a:lnTo>
                                <a:lnTo>
                                  <a:pt x="736742" y="914552"/>
                                </a:lnTo>
                                <a:lnTo>
                                  <a:pt x="681684" y="917226"/>
                                </a:lnTo>
                                <a:lnTo>
                                  <a:pt x="622976" y="921395"/>
                                </a:lnTo>
                                <a:lnTo>
                                  <a:pt x="565417" y="924838"/>
                                </a:lnTo>
                                <a:lnTo>
                                  <a:pt x="513388" y="925595"/>
                                </a:lnTo>
                                <a:lnTo>
                                  <a:pt x="465604" y="924284"/>
                                </a:lnTo>
                                <a:lnTo>
                                  <a:pt x="420784" y="921523"/>
                                </a:lnTo>
                                <a:lnTo>
                                  <a:pt x="377643" y="917930"/>
                                </a:lnTo>
                                <a:lnTo>
                                  <a:pt x="334901" y="914123"/>
                                </a:lnTo>
                                <a:lnTo>
                                  <a:pt x="291272" y="910720"/>
                                </a:lnTo>
                                <a:lnTo>
                                  <a:pt x="245475" y="908339"/>
                                </a:lnTo>
                                <a:lnTo>
                                  <a:pt x="196227" y="907598"/>
                                </a:lnTo>
                                <a:lnTo>
                                  <a:pt x="142244" y="909115"/>
                                </a:lnTo>
                                <a:lnTo>
                                  <a:pt x="82245" y="913508"/>
                                </a:lnTo>
                                <a:lnTo>
                                  <a:pt x="14945" y="921395"/>
                                </a:lnTo>
                                <a:lnTo>
                                  <a:pt x="4040" y="862228"/>
                                </a:lnTo>
                                <a:lnTo>
                                  <a:pt x="0" y="809719"/>
                                </a:lnTo>
                                <a:lnTo>
                                  <a:pt x="1049" y="762050"/>
                                </a:lnTo>
                                <a:lnTo>
                                  <a:pt x="5416" y="717404"/>
                                </a:lnTo>
                                <a:lnTo>
                                  <a:pt x="11327" y="673964"/>
                                </a:lnTo>
                                <a:lnTo>
                                  <a:pt x="17009" y="629914"/>
                                </a:lnTo>
                                <a:lnTo>
                                  <a:pt x="20688" y="583435"/>
                                </a:lnTo>
                                <a:lnTo>
                                  <a:pt x="20591" y="532712"/>
                                </a:lnTo>
                                <a:lnTo>
                                  <a:pt x="14945" y="475926"/>
                                </a:lnTo>
                                <a:lnTo>
                                  <a:pt x="9487" y="422687"/>
                                </a:lnTo>
                                <a:lnTo>
                                  <a:pt x="8517" y="371582"/>
                                </a:lnTo>
                                <a:lnTo>
                                  <a:pt x="10807" y="322383"/>
                                </a:lnTo>
                                <a:lnTo>
                                  <a:pt x="15128" y="274863"/>
                                </a:lnTo>
                                <a:lnTo>
                                  <a:pt x="20253" y="228795"/>
                                </a:lnTo>
                                <a:lnTo>
                                  <a:pt x="24953" y="183951"/>
                                </a:lnTo>
                                <a:lnTo>
                                  <a:pt x="28001" y="140104"/>
                                </a:lnTo>
                                <a:lnTo>
                                  <a:pt x="28167" y="97026"/>
                                </a:lnTo>
                                <a:lnTo>
                                  <a:pt x="24224" y="54492"/>
                                </a:lnTo>
                                <a:lnTo>
                                  <a:pt x="14945" y="12273"/>
                                </a:lnTo>
                                <a:close/>
                              </a:path>
                            </a:pathLst>
                          </a:custGeom>
                          <a:ln w="5732">
                            <a:solidFill>
                              <a:srgbClr val="54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0" y="0"/>
                            <a:ext cx="5519420" cy="958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6448D9" w14:textId="77777777" w:rsidR="004872D7" w:rsidRDefault="004872D7" w:rsidP="004872D7">
                              <w:pPr>
                                <w:spacing w:before="111"/>
                                <w:ind w:left="15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21"/>
                                </w:rPr>
                                <w:t>Fazit: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03255" id="Group 111" o:spid="_x0000_s1048" style="position:absolute;left:0;text-align:left;margin-left:0;margin-top:63.5pt;width:434.6pt;height:75.45pt;z-index:-251622400;mso-wrap-distance-left:0;mso-wrap-distance-right:0;mso-position-horizontal:left;mso-position-horizontal-relative:margin" coordsize="55194,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">
                <v:shape id="Graphic 112" o:spid="_x0000_s1049" style="position:absolute;left:107;width:55048;height:9556;visibility:visible;mso-wrap-style:square;v-text-anchor:top" coordsize="5504815,955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" path="m4327204,r-47024,5889l4167032,36008r-51412,8236l4065833,47479r-48653,-695l3969169,43228r-47861,-5348l3873107,31810r-49033,-5722l3773717,21783r-52172,-1818l3667067,21703r-52588,2524l3559544,24964r-56474,-651l3445864,22672,3277925,15792r-52063,-1618l3177103,13558r-44647,784l3092726,16924r-34003,4779l3014289,27347r-49792,1644l2911120,27744r-55187,-3028l2800709,21018r-53487,-3261l2697247,16045r-44689,945l2614929,21703r-37640,5340l2538950,28255r-40257,-1614l2407553,20137r-53321,-2289l2294120,17937r-121243,6718l2119258,25141r-53763,-1354l2011939,21217,1906863,14933r-50815,-2466l1806852,11287r-47225,729l1714727,15280r-42223,6423l1625162,27665r-51449,782l1519486,25495r-55675,-5240l1408019,14172,1353441,8691,1301405,5259r-48162,61l1210284,10319r-76157,23800l1088597,39131r-49868,-548l985981,34316,877676,21999,825035,17634r-49689,-713l730066,21703r-50662,7350l634863,31244,593359,29902,507115,23118,456204,20927r-60219,776l342995,23505r-45668,697l255945,24089,127147,21844,72543,21441,7042,21703,19771,60985r5662,46082l25616,158068r-3705,54038l15907,267297,9195,321761,3362,373614,,420974r696,40986l7042,494688r8206,35007l18998,571560r323,47230l17248,669895r-3436,53485l10042,777755,6970,831526,5627,883202r1415,48088l61327,917417r52015,-7537l163549,907491r48862,1574l260388,913413r47555,5936l355538,925685r48096,5549l452693,934809r50484,415l555548,931290r64220,-6189l681403,921995r58561,-682l794960,922398r50943,2193l933667,929671r35843,1571l999340,931290r34413,-249l1075815,932012r99891,3304l1229943,936500r54704,106l1338022,935061r50249,-3771l1429895,929077r47029,840l1528017,932850r109022,8303l1692286,944601r53951,1699l1797553,945288r47339,-4683l1886915,931290r39460,-8332l1972900,919072r51959,-366l2080621,920933r57934,3894l2254411,933907r54661,3333l2359380,938532r44322,-1674l2440409,931290r39265,-6227l2525287,922920r50465,928l2629571,926835r111708,8100l2796174,938023r52259,1097l2896559,937213r93372,-13016l3033240,924523r39651,4712l3112794,935300r44068,4386l3209005,939360r64129,-8070l3316570,924568r32484,-2669l3373857,922323r20394,2556l3434899,932555r26795,3200l3497167,937250r47420,-1168l3676632,925743r65442,-3098l3803410,921539r57089,432l3913197,923483r48167,2136l4043533,929942r33719,1274l4138869,931318r34823,1340l4254085,936632r48211,1315l4357607,937935r63733,-1999l4494813,931290r57800,-2348l4601460,930865r42132,4787l4681249,941899r35421,6299l4752094,953145r37665,2189l4831905,953358r48866,-7546l4938596,931290r55848,-13555l5047681,909979r51126,-2984l5148325,907750r48412,3467l5244545,916366r47705,5800l5340355,927588r49007,4015l5439773,933180r52317,-1890l5491166,869667r1604,-54775l5495918,765328r3707,-45992l5502906,675277r1872,-43765l5504256,586402r-3902,-48094l5492090,485592r-8317,-55588l5479741,374616r-692,-54840l5480752,265831r3151,-52702l5487557,162018r3213,-49173l5492596,65958r-506,-44255l5456161,28166r-41188,2701l5369350,30630r-49234,-2353l5268095,24631r-53984,-4115l5158988,16754r-55439,-2585l5048620,13583r-53596,2237l4943584,21703r-63574,6812l4825443,28599r-47925,-4253l4692119,12391,4649912,9472r-45037,2307l4554642,21703r-42504,8069l4477950,29853r-28858,-5348l4395415,7757,4364620,1475,4327204,xe" fillcolor="#e2f0d9" stroked="f">
                  <v:path arrowok="t"/>
                </v:shape>
                <v:shape id="Graphic 113" o:spid="_x0000_s1050" style="position:absolute;left:28;top:94;width:55137;height:9455;visibility:visible;mso-wrap-style:square;v-text-anchor:top" coordsize="5513705,94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" path="m14945,12273l70921,6097,117425,3960r41061,713l198131,7049r42259,2851l289291,12037r59572,236l405495,12562r54051,2161l511158,17777r49316,2972l607635,22661r45147,-124l696058,19400r41546,-7127l772801,6301,812829,3134r44269,-917l905015,2995r50974,1922l1009428,7427r55311,2544l1121331,11996r57282,952l1235991,12273r59377,-343l1347633,13963r47118,3429l1438691,21234r42728,3273l1524902,26230r46206,-810l1622003,21095r57552,-8822l1733920,4831r52537,-2606l1837475,3261r49806,3486l1936184,11488r48308,4805l2032514,19967r48043,1350l2128930,19150r49011,-6877l2224124,5584r48365,-3065l2322584,2315r51371,1896l2426147,7445r52561,3809l2531183,14877r51935,2676l2634060,18519r49496,-1506l2731150,12273r61028,-6614l2847968,3230r51395,608l2947204,6336r45131,3241l3035599,12411r42238,1282l3119892,12273r35194,-1154l3193168,12204r41108,2583l3278548,18121r47571,3343l3377128,24072r54583,1128l3490005,24106r62143,-4061l3618277,12273r60016,-6766l3734754,2606r53445,127l3839162,5050r49019,3670l3935791,12907r46738,3864l4028932,19478r46602,710l4122874,18066r48612,-5793l4216091,6235r43614,-3838l4302958,429,4346475,r44412,778l4436819,2434r48082,2202l4535759,7054r54263,2304l4648318,11216r62956,1082l4779518,12273r55227,392l4886968,14685r49671,3258l4984205,22052r45913,4570l5074826,31266r43953,4329l5162428,39220r43793,2534l5250608,42807r45431,-815l5342963,38919r48868,-5719l5443091,24448r54103,-12175l5509210,56366r4202,42819l5511728,141396r-5640,42272l5498421,226667r-7766,44393l5484720,317516r-2174,49184l5486061,419281r11133,56645l5508464,531434r3864,49597l5510624,626020r-5433,41685l5497865,707387r-7379,38985l5484892,785962r-1973,41498l5486408,872170r10786,49225l5455983,923478r-47678,862l5356067,924281r-54891,-679l5245537,922602r-54481,-1021l5139641,920840r-46444,-162l5053631,921395r-34582,-155l4979568,919031r-43813,-3479l4888173,911586r-50783,-3671l4783970,905323r-55490,-731l4671485,906505r-57934,5341l4555244,921395r-58406,9039l4449199,932436r-39856,-2988l4374284,923519r-33245,-6825l4306623,911022r-38572,-2472l4222339,911325r-55836,10070l4096783,934739r-53541,4687l4000575,937982r-37096,-5051l3926651,926800r-41864,-4687l3832584,921395r-43613,588l3741539,921122r-50338,-1815l3638871,917031r-53410,-2241l3531886,913077r-52828,-690l3427892,913214r-48591,2838l3334197,921395r-46902,5768l3241719,929896r-45075,381l3151248,928989r-46541,-2275l3056199,924135r-51300,-2201l2949985,920793r-59351,602l2843491,922214r-48514,31l2745309,921681r-50602,-969l2643392,919531r-51811,-1202l2539494,917297r-52142,-671l2435372,916510r-51598,628l2332778,918703r-50175,2692l2225296,923136r-53257,-1927l2121935,916844r-47846,-5571l2027603,905724r-46022,-4294l1935128,899619r-47781,1904l1837342,908372r-53126,13023l1735100,933779r-47735,7621l1640472,945019r-46590,381l1547058,943304r-47599,-3811l1450548,934729r-50762,-4953l1346635,925394r-56081,-3047l1231006,921395r-54663,-111l1124594,920456r-49492,-1326l1027212,917530r-46946,-1654l933610,914390r-47025,-1096l838536,912807r-49728,346l736742,914552r-55058,2674l622976,921395r-57559,3443l513388,925595r-47784,-1311l420784,921523r-43141,-3593l334901,914123r-43629,-3403l245475,908339r-49248,-741l142244,909115r-59999,4393l14945,921395,4040,862228,,809719,1049,762050,5416,717404r5911,-43440l17009,629914r3679,-46479l20591,532712,14945,475926,9487,422687,8517,371582r2290,-49199l15128,274863r5125,-46068l24953,183951r3048,-43847l28167,97026,24224,54492,14945,12273xe" filled="f" strokecolor="#548235" strokeweight=".15922mm">
                  <v:path arrowok="t"/>
                </v:shape>
                <v:shape id="Textbox 114" o:spid="_x0000_s1051" type="#_x0000_t202" style="position:absolute;width:55194;height:9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336448D9" w14:textId="77777777" w:rsidR="004872D7" w:rsidRDefault="004872D7" w:rsidP="004872D7">
                        <w:pPr>
                          <w:spacing w:before="111"/>
                          <w:ind w:left="15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1"/>
                          </w:rPr>
                          <w:t>Fazit: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sectPr w:rsidR="004872D7" w:rsidSect="00EC1FF0">
      <w:headerReference w:type="default" r:id="rId19"/>
      <w:footerReference w:type="default" r:id="rId20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B9557" w14:textId="77777777" w:rsidR="00EA6F2B" w:rsidRDefault="00EA6F2B" w:rsidP="003C599D">
      <w:pPr>
        <w:spacing w:line="240" w:lineRule="auto"/>
      </w:pPr>
      <w:r>
        <w:separator/>
      </w:r>
    </w:p>
  </w:endnote>
  <w:endnote w:type="continuationSeparator" w:id="0">
    <w:p w14:paraId="04B36C9F" w14:textId="77777777" w:rsidR="00EA6F2B" w:rsidRDefault="00EA6F2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26"/>
      <w:gridCol w:w="5797"/>
      <w:gridCol w:w="813"/>
    </w:tblGrid>
    <w:tr w:rsidR="00193A18" w:rsidRPr="00F42294" w14:paraId="5C0E8582" w14:textId="77777777" w:rsidTr="005E4C30">
      <w:trPr>
        <w:trHeight w:hRule="exact" w:val="680"/>
      </w:trPr>
      <w:tc>
        <w:tcPr>
          <w:tcW w:w="879" w:type="dxa"/>
          <w:noWrap/>
        </w:tcPr>
        <w:p w14:paraId="0C74EA66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38EFBBA" wp14:editId="5F5BF632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9" w:type="dxa"/>
          <w:noWrap/>
          <w:tcMar>
            <w:right w:w="57" w:type="dxa"/>
          </w:tcMar>
        </w:tcPr>
        <w:p w14:paraId="7C51123C" w14:textId="62B2AC6F" w:rsidR="00193A18" w:rsidRPr="00913892" w:rsidRDefault="00193A18" w:rsidP="00554EDA">
          <w:pPr>
            <w:pStyle w:val="ekvpagina"/>
          </w:pPr>
          <w:r w:rsidRPr="00913892">
            <w:t xml:space="preserve">© Ernst Klett Verlag GmbH, </w:t>
          </w:r>
          <w:r w:rsidR="00307DDF">
            <w:t>Stuttgart 202</w:t>
          </w:r>
          <w:r w:rsidR="00EA6F2B">
            <w:t>4</w:t>
          </w:r>
          <w:r w:rsidR="00D6115B">
            <w:br/>
          </w:r>
          <w:r w:rsidR="00D6115B" w:rsidRPr="00D6115B">
            <w:t>Programmbereich Gesellschaftswissenschaften</w:t>
          </w:r>
          <w:r w:rsidRPr="00913892">
            <w:t xml:space="preserve"> | www.klett.de | </w:t>
          </w:r>
          <w:r w:rsidR="00D6115B">
            <w:br/>
          </w:r>
          <w:r w:rsidRPr="00913892"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902" w:type="dxa"/>
          <w:noWrap/>
        </w:tcPr>
        <w:p w14:paraId="181DB975" w14:textId="72D1B326" w:rsidR="00193A18" w:rsidRPr="00913892" w:rsidRDefault="007B25EB" w:rsidP="007B25EB">
          <w:pPr>
            <w:pStyle w:val="ekvquelle"/>
          </w:pPr>
          <w:r>
            <w:t>Idee, Gestaltung und grafische Umsetzung</w:t>
          </w:r>
          <w:r w:rsidR="00E470D6">
            <w:t xml:space="preserve">: </w:t>
          </w:r>
          <w:r>
            <w:t>Tabea Borchers</w:t>
          </w:r>
        </w:p>
      </w:tc>
      <w:tc>
        <w:tcPr>
          <w:tcW w:w="827" w:type="dxa"/>
        </w:tcPr>
        <w:p w14:paraId="47607FAA" w14:textId="7FCDADB7" w:rsidR="00193A18" w:rsidRPr="005A5040" w:rsidRDefault="005A5040" w:rsidP="005A5040">
          <w:pPr>
            <w:pStyle w:val="ekvpagina"/>
          </w:pPr>
          <w:r w:rsidRPr="005A5040">
            <w:fldChar w:fldCharType="begin"/>
          </w:r>
          <w:r w:rsidRPr="005A5040">
            <w:instrText xml:space="preserve"> PAGE   \* MERGEFORMAT </w:instrText>
          </w:r>
          <w:r w:rsidRPr="005A5040">
            <w:fldChar w:fldCharType="separate"/>
          </w:r>
          <w:r w:rsidRPr="005A5040">
            <w:t>1</w:t>
          </w:r>
          <w:r w:rsidRPr="005A5040">
            <w:fldChar w:fldCharType="end"/>
          </w:r>
        </w:p>
      </w:tc>
    </w:tr>
  </w:tbl>
  <w:p w14:paraId="3424A385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C300E" w14:textId="77777777" w:rsidR="00EA6F2B" w:rsidRDefault="00EA6F2B" w:rsidP="003C599D">
      <w:pPr>
        <w:spacing w:line="240" w:lineRule="auto"/>
      </w:pPr>
      <w:r>
        <w:separator/>
      </w:r>
    </w:p>
  </w:footnote>
  <w:footnote w:type="continuationSeparator" w:id="0">
    <w:p w14:paraId="61ECB6F0" w14:textId="77777777" w:rsidR="00EA6F2B" w:rsidRDefault="00EA6F2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D9140" w14:textId="77777777" w:rsidR="003E226B" w:rsidRDefault="003E226B">
    <w:pPr>
      <w:pStyle w:val="Kopfzeile"/>
    </w:pPr>
  </w:p>
  <w:p w14:paraId="697A061C" w14:textId="77777777" w:rsidR="003E226B" w:rsidRDefault="003E22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10780"/>
    <w:multiLevelType w:val="hybridMultilevel"/>
    <w:tmpl w:val="B262F62C"/>
    <w:lvl w:ilvl="0" w:tplc="CE321360"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de-DE" w:eastAsia="en-US" w:bidi="ar-SA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" w15:restartNumberingAfterBreak="0">
    <w:nsid w:val="218512BA"/>
    <w:multiLevelType w:val="hybridMultilevel"/>
    <w:tmpl w:val="35EE55FC"/>
    <w:lvl w:ilvl="0" w:tplc="26A01916">
      <w:start w:val="1"/>
      <w:numFmt w:val="decimal"/>
      <w:lvlText w:val="%1."/>
      <w:lvlJc w:val="left"/>
      <w:pPr>
        <w:ind w:left="54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de-DE" w:eastAsia="en-US" w:bidi="ar-SA"/>
      </w:rPr>
    </w:lvl>
    <w:lvl w:ilvl="1" w:tplc="CD1C31E2">
      <w:numFmt w:val="bullet"/>
      <w:lvlText w:val="•"/>
      <w:lvlJc w:val="left"/>
      <w:pPr>
        <w:ind w:left="1409" w:hanging="360"/>
      </w:pPr>
      <w:rPr>
        <w:rFonts w:hint="default"/>
        <w:lang w:val="de-DE" w:eastAsia="en-US" w:bidi="ar-SA"/>
      </w:rPr>
    </w:lvl>
    <w:lvl w:ilvl="2" w:tplc="2F4A7F8E">
      <w:numFmt w:val="bullet"/>
      <w:lvlText w:val="•"/>
      <w:lvlJc w:val="left"/>
      <w:pPr>
        <w:ind w:left="2278" w:hanging="360"/>
      </w:pPr>
      <w:rPr>
        <w:rFonts w:hint="default"/>
        <w:lang w:val="de-DE" w:eastAsia="en-US" w:bidi="ar-SA"/>
      </w:rPr>
    </w:lvl>
    <w:lvl w:ilvl="3" w:tplc="F37EB568">
      <w:numFmt w:val="bullet"/>
      <w:lvlText w:val="•"/>
      <w:lvlJc w:val="left"/>
      <w:pPr>
        <w:ind w:left="3147" w:hanging="360"/>
      </w:pPr>
      <w:rPr>
        <w:rFonts w:hint="default"/>
        <w:lang w:val="de-DE" w:eastAsia="en-US" w:bidi="ar-SA"/>
      </w:rPr>
    </w:lvl>
    <w:lvl w:ilvl="4" w:tplc="E0A49B2E">
      <w:numFmt w:val="bullet"/>
      <w:lvlText w:val="•"/>
      <w:lvlJc w:val="left"/>
      <w:pPr>
        <w:ind w:left="4016" w:hanging="360"/>
      </w:pPr>
      <w:rPr>
        <w:rFonts w:hint="default"/>
        <w:lang w:val="de-DE" w:eastAsia="en-US" w:bidi="ar-SA"/>
      </w:rPr>
    </w:lvl>
    <w:lvl w:ilvl="5" w:tplc="9CBC4E4C">
      <w:numFmt w:val="bullet"/>
      <w:lvlText w:val="•"/>
      <w:lvlJc w:val="left"/>
      <w:pPr>
        <w:ind w:left="4885" w:hanging="360"/>
      </w:pPr>
      <w:rPr>
        <w:rFonts w:hint="default"/>
        <w:lang w:val="de-DE" w:eastAsia="en-US" w:bidi="ar-SA"/>
      </w:rPr>
    </w:lvl>
    <w:lvl w:ilvl="6" w:tplc="20A6EDBC">
      <w:numFmt w:val="bullet"/>
      <w:lvlText w:val="•"/>
      <w:lvlJc w:val="left"/>
      <w:pPr>
        <w:ind w:left="5754" w:hanging="360"/>
      </w:pPr>
      <w:rPr>
        <w:rFonts w:hint="default"/>
        <w:lang w:val="de-DE" w:eastAsia="en-US" w:bidi="ar-SA"/>
      </w:rPr>
    </w:lvl>
    <w:lvl w:ilvl="7" w:tplc="C6D8E5AA">
      <w:numFmt w:val="bullet"/>
      <w:lvlText w:val="•"/>
      <w:lvlJc w:val="left"/>
      <w:pPr>
        <w:ind w:left="6623" w:hanging="360"/>
      </w:pPr>
      <w:rPr>
        <w:rFonts w:hint="default"/>
        <w:lang w:val="de-DE" w:eastAsia="en-US" w:bidi="ar-SA"/>
      </w:rPr>
    </w:lvl>
    <w:lvl w:ilvl="8" w:tplc="4FE0CE28">
      <w:numFmt w:val="bullet"/>
      <w:lvlText w:val="•"/>
      <w:lvlJc w:val="left"/>
      <w:pPr>
        <w:ind w:left="7492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26BD4A71"/>
    <w:multiLevelType w:val="hybridMultilevel"/>
    <w:tmpl w:val="2436824C"/>
    <w:lvl w:ilvl="0" w:tplc="CE321360"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de-DE" w:eastAsia="en-US" w:bidi="ar-SA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" w15:restartNumberingAfterBreak="0">
    <w:nsid w:val="5C8C3276"/>
    <w:multiLevelType w:val="hybridMultilevel"/>
    <w:tmpl w:val="407E728C"/>
    <w:lvl w:ilvl="0" w:tplc="CE321360">
      <w:numFmt w:val="bullet"/>
      <w:lvlText w:val="-"/>
      <w:lvlJc w:val="left"/>
      <w:pPr>
        <w:ind w:left="1563" w:hanging="3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de-DE" w:eastAsia="en-US" w:bidi="ar-SA"/>
      </w:rPr>
    </w:lvl>
    <w:lvl w:ilvl="1" w:tplc="A296E9D4">
      <w:numFmt w:val="bullet"/>
      <w:lvlText w:val="•"/>
      <w:lvlJc w:val="left"/>
      <w:pPr>
        <w:ind w:left="2476" w:hanging="326"/>
      </w:pPr>
      <w:rPr>
        <w:rFonts w:hint="default"/>
        <w:lang w:val="de-DE" w:eastAsia="en-US" w:bidi="ar-SA"/>
      </w:rPr>
    </w:lvl>
    <w:lvl w:ilvl="2" w:tplc="F186397C">
      <w:numFmt w:val="bullet"/>
      <w:lvlText w:val="•"/>
      <w:lvlJc w:val="left"/>
      <w:pPr>
        <w:ind w:left="3393" w:hanging="326"/>
      </w:pPr>
      <w:rPr>
        <w:rFonts w:hint="default"/>
        <w:lang w:val="de-DE" w:eastAsia="en-US" w:bidi="ar-SA"/>
      </w:rPr>
    </w:lvl>
    <w:lvl w:ilvl="3" w:tplc="D03C380E">
      <w:numFmt w:val="bullet"/>
      <w:lvlText w:val="•"/>
      <w:lvlJc w:val="left"/>
      <w:pPr>
        <w:ind w:left="4309" w:hanging="326"/>
      </w:pPr>
      <w:rPr>
        <w:rFonts w:hint="default"/>
        <w:lang w:val="de-DE" w:eastAsia="en-US" w:bidi="ar-SA"/>
      </w:rPr>
    </w:lvl>
    <w:lvl w:ilvl="4" w:tplc="BFE07DA4">
      <w:numFmt w:val="bullet"/>
      <w:lvlText w:val="•"/>
      <w:lvlJc w:val="left"/>
      <w:pPr>
        <w:ind w:left="5226" w:hanging="326"/>
      </w:pPr>
      <w:rPr>
        <w:rFonts w:hint="default"/>
        <w:lang w:val="de-DE" w:eastAsia="en-US" w:bidi="ar-SA"/>
      </w:rPr>
    </w:lvl>
    <w:lvl w:ilvl="5" w:tplc="73A4CE88">
      <w:numFmt w:val="bullet"/>
      <w:lvlText w:val="•"/>
      <w:lvlJc w:val="left"/>
      <w:pPr>
        <w:ind w:left="6142" w:hanging="326"/>
      </w:pPr>
      <w:rPr>
        <w:rFonts w:hint="default"/>
        <w:lang w:val="de-DE" w:eastAsia="en-US" w:bidi="ar-SA"/>
      </w:rPr>
    </w:lvl>
    <w:lvl w:ilvl="6" w:tplc="E5F81D0C">
      <w:numFmt w:val="bullet"/>
      <w:lvlText w:val="•"/>
      <w:lvlJc w:val="left"/>
      <w:pPr>
        <w:ind w:left="7059" w:hanging="326"/>
      </w:pPr>
      <w:rPr>
        <w:rFonts w:hint="default"/>
        <w:lang w:val="de-DE" w:eastAsia="en-US" w:bidi="ar-SA"/>
      </w:rPr>
    </w:lvl>
    <w:lvl w:ilvl="7" w:tplc="DF7638FC">
      <w:numFmt w:val="bullet"/>
      <w:lvlText w:val="•"/>
      <w:lvlJc w:val="left"/>
      <w:pPr>
        <w:ind w:left="7975" w:hanging="326"/>
      </w:pPr>
      <w:rPr>
        <w:rFonts w:hint="default"/>
        <w:lang w:val="de-DE" w:eastAsia="en-US" w:bidi="ar-SA"/>
      </w:rPr>
    </w:lvl>
    <w:lvl w:ilvl="8" w:tplc="6F78AAC0">
      <w:numFmt w:val="bullet"/>
      <w:lvlText w:val="•"/>
      <w:lvlJc w:val="left"/>
      <w:pPr>
        <w:ind w:left="8892" w:hanging="326"/>
      </w:pPr>
      <w:rPr>
        <w:rFonts w:hint="default"/>
        <w:lang w:val="de-DE" w:eastAsia="en-US" w:bidi="ar-SA"/>
      </w:rPr>
    </w:lvl>
  </w:abstractNum>
  <w:abstractNum w:abstractNumId="4" w15:restartNumberingAfterBreak="0">
    <w:nsid w:val="73A675BE"/>
    <w:multiLevelType w:val="hybridMultilevel"/>
    <w:tmpl w:val="908CCB1A"/>
    <w:lvl w:ilvl="0" w:tplc="CE321360"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0"/>
        <w:szCs w:val="20"/>
        <w:lang w:val="de-DE" w:eastAsia="en-US" w:bidi="ar-SA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 w16cid:durableId="224679537">
    <w:abstractNumId w:val="3"/>
  </w:num>
  <w:num w:numId="2" w16cid:durableId="2072262698">
    <w:abstractNumId w:val="4"/>
  </w:num>
  <w:num w:numId="3" w16cid:durableId="1321546148">
    <w:abstractNumId w:val="2"/>
  </w:num>
  <w:num w:numId="4" w16cid:durableId="739063974">
    <w:abstractNumId w:val="0"/>
  </w:num>
  <w:num w:numId="5" w16cid:durableId="150262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2B"/>
    <w:rsid w:val="000040E2"/>
    <w:rsid w:val="00014D7E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31DE"/>
    <w:rsid w:val="00090AB2"/>
    <w:rsid w:val="000928AA"/>
    <w:rsid w:val="00092E87"/>
    <w:rsid w:val="000939F5"/>
    <w:rsid w:val="00094F01"/>
    <w:rsid w:val="000A51A5"/>
    <w:rsid w:val="000A7892"/>
    <w:rsid w:val="000B098D"/>
    <w:rsid w:val="000B5FE5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472D"/>
    <w:rsid w:val="00107D77"/>
    <w:rsid w:val="00116EF2"/>
    <w:rsid w:val="00124062"/>
    <w:rsid w:val="00126C2B"/>
    <w:rsid w:val="00131417"/>
    <w:rsid w:val="00137DDD"/>
    <w:rsid w:val="00140765"/>
    <w:rsid w:val="00140B24"/>
    <w:rsid w:val="001524C9"/>
    <w:rsid w:val="00161B4B"/>
    <w:rsid w:val="001641FA"/>
    <w:rsid w:val="0016475A"/>
    <w:rsid w:val="00165ECC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1337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23717"/>
    <w:rsid w:val="002240EA"/>
    <w:rsid w:val="002266E8"/>
    <w:rsid w:val="002277D2"/>
    <w:rsid w:val="002301FF"/>
    <w:rsid w:val="00232213"/>
    <w:rsid w:val="00235C7F"/>
    <w:rsid w:val="0024196A"/>
    <w:rsid w:val="00242DF7"/>
    <w:rsid w:val="00245DA5"/>
    <w:rsid w:val="00246F77"/>
    <w:rsid w:val="002511F6"/>
    <w:rsid w:val="002527A5"/>
    <w:rsid w:val="00253B35"/>
    <w:rsid w:val="002548B1"/>
    <w:rsid w:val="00255466"/>
    <w:rsid w:val="00255FE3"/>
    <w:rsid w:val="0025673E"/>
    <w:rsid w:val="00260B8C"/>
    <w:rsid w:val="002610EC"/>
    <w:rsid w:val="002613E6"/>
    <w:rsid w:val="00261D9E"/>
    <w:rsid w:val="0026581E"/>
    <w:rsid w:val="00280525"/>
    <w:rsid w:val="0028107C"/>
    <w:rsid w:val="0028231D"/>
    <w:rsid w:val="002839A0"/>
    <w:rsid w:val="00287B24"/>
    <w:rsid w:val="00287DC0"/>
    <w:rsid w:val="00291485"/>
    <w:rsid w:val="00292470"/>
    <w:rsid w:val="002A25AE"/>
    <w:rsid w:val="002B3DF1"/>
    <w:rsid w:val="002B64EA"/>
    <w:rsid w:val="002B7179"/>
    <w:rsid w:val="002C5D15"/>
    <w:rsid w:val="002D2ABB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07DDF"/>
    <w:rsid w:val="003114B7"/>
    <w:rsid w:val="00313596"/>
    <w:rsid w:val="00313FD8"/>
    <w:rsid w:val="00314970"/>
    <w:rsid w:val="00315EA9"/>
    <w:rsid w:val="0031621D"/>
    <w:rsid w:val="00320087"/>
    <w:rsid w:val="003204BA"/>
    <w:rsid w:val="00321063"/>
    <w:rsid w:val="00323D7C"/>
    <w:rsid w:val="0032667B"/>
    <w:rsid w:val="00331D08"/>
    <w:rsid w:val="003323B5"/>
    <w:rsid w:val="003373EF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1C97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08CC"/>
    <w:rsid w:val="003F362F"/>
    <w:rsid w:val="00405D0B"/>
    <w:rsid w:val="00411B18"/>
    <w:rsid w:val="004136AD"/>
    <w:rsid w:val="00415632"/>
    <w:rsid w:val="0042107E"/>
    <w:rsid w:val="00423585"/>
    <w:rsid w:val="00424375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872D7"/>
    <w:rsid w:val="00490692"/>
    <w:rsid w:val="004925F2"/>
    <w:rsid w:val="004A66C3"/>
    <w:rsid w:val="004A66CF"/>
    <w:rsid w:val="004E3969"/>
    <w:rsid w:val="00501528"/>
    <w:rsid w:val="00501B24"/>
    <w:rsid w:val="005069C1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5040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5B68"/>
    <w:rsid w:val="006201CB"/>
    <w:rsid w:val="00622F6B"/>
    <w:rsid w:val="00627765"/>
    <w:rsid w:val="00627A02"/>
    <w:rsid w:val="0064692C"/>
    <w:rsid w:val="00653F68"/>
    <w:rsid w:val="00671894"/>
    <w:rsid w:val="006802C4"/>
    <w:rsid w:val="0068429A"/>
    <w:rsid w:val="00685FDD"/>
    <w:rsid w:val="006912DC"/>
    <w:rsid w:val="00693676"/>
    <w:rsid w:val="006A5611"/>
    <w:rsid w:val="006A71DE"/>
    <w:rsid w:val="006A76D7"/>
    <w:rsid w:val="006A7BDB"/>
    <w:rsid w:val="006B2D23"/>
    <w:rsid w:val="006B3E99"/>
    <w:rsid w:val="006B3EF4"/>
    <w:rsid w:val="006B6247"/>
    <w:rsid w:val="006C4E52"/>
    <w:rsid w:val="006C6A77"/>
    <w:rsid w:val="006D1F6D"/>
    <w:rsid w:val="006D49F0"/>
    <w:rsid w:val="006D7F2E"/>
    <w:rsid w:val="006E235E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77C2"/>
    <w:rsid w:val="0073042D"/>
    <w:rsid w:val="0073238D"/>
    <w:rsid w:val="00733A44"/>
    <w:rsid w:val="0074087D"/>
    <w:rsid w:val="00741417"/>
    <w:rsid w:val="00745BC6"/>
    <w:rsid w:val="007507F9"/>
    <w:rsid w:val="00751B0E"/>
    <w:rsid w:val="00760C41"/>
    <w:rsid w:val="007619B6"/>
    <w:rsid w:val="007636A0"/>
    <w:rsid w:val="007661BA"/>
    <w:rsid w:val="00766405"/>
    <w:rsid w:val="0076691A"/>
    <w:rsid w:val="00772DA9"/>
    <w:rsid w:val="00773DAF"/>
    <w:rsid w:val="00775322"/>
    <w:rsid w:val="00780C74"/>
    <w:rsid w:val="007814C9"/>
    <w:rsid w:val="00787700"/>
    <w:rsid w:val="00794685"/>
    <w:rsid w:val="00797B18"/>
    <w:rsid w:val="007A18E0"/>
    <w:rsid w:val="007A2F5A"/>
    <w:rsid w:val="007A5AA1"/>
    <w:rsid w:val="007B25EB"/>
    <w:rsid w:val="007B5B06"/>
    <w:rsid w:val="007B6E6D"/>
    <w:rsid w:val="007C1230"/>
    <w:rsid w:val="007D186F"/>
    <w:rsid w:val="007E4DDC"/>
    <w:rsid w:val="007E5E71"/>
    <w:rsid w:val="007F3BA2"/>
    <w:rsid w:val="00801B7F"/>
    <w:rsid w:val="00802E02"/>
    <w:rsid w:val="00815A76"/>
    <w:rsid w:val="00816953"/>
    <w:rsid w:val="00816D4D"/>
    <w:rsid w:val="0082136B"/>
    <w:rsid w:val="00822A31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333C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56F3"/>
    <w:rsid w:val="008D7327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5A10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2A4D"/>
    <w:rsid w:val="009634E9"/>
    <w:rsid w:val="00964253"/>
    <w:rsid w:val="00964A22"/>
    <w:rsid w:val="009656E9"/>
    <w:rsid w:val="00967C71"/>
    <w:rsid w:val="00967E19"/>
    <w:rsid w:val="009717D7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7614"/>
    <w:rsid w:val="009A7A85"/>
    <w:rsid w:val="009C016F"/>
    <w:rsid w:val="009C26DF"/>
    <w:rsid w:val="009C2A7B"/>
    <w:rsid w:val="009C3C75"/>
    <w:rsid w:val="009D3963"/>
    <w:rsid w:val="009E17E1"/>
    <w:rsid w:val="009E1BBE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701AF"/>
    <w:rsid w:val="00A7137C"/>
    <w:rsid w:val="00A75504"/>
    <w:rsid w:val="00A75824"/>
    <w:rsid w:val="00A83EBE"/>
    <w:rsid w:val="00A8594A"/>
    <w:rsid w:val="00A8687B"/>
    <w:rsid w:val="00A92B79"/>
    <w:rsid w:val="00A9695B"/>
    <w:rsid w:val="00AA3E8B"/>
    <w:rsid w:val="00AA4110"/>
    <w:rsid w:val="00AA5A5A"/>
    <w:rsid w:val="00AB05CF"/>
    <w:rsid w:val="00AB0DA8"/>
    <w:rsid w:val="00AB18CA"/>
    <w:rsid w:val="00AB5327"/>
    <w:rsid w:val="00AB6AE5"/>
    <w:rsid w:val="00AB7619"/>
    <w:rsid w:val="00AC01E7"/>
    <w:rsid w:val="00AC4530"/>
    <w:rsid w:val="00AC7B89"/>
    <w:rsid w:val="00AD4D22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4BC1"/>
    <w:rsid w:val="00BF17F2"/>
    <w:rsid w:val="00C00404"/>
    <w:rsid w:val="00C00540"/>
    <w:rsid w:val="00C172AE"/>
    <w:rsid w:val="00C17BE6"/>
    <w:rsid w:val="00C343F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91F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0677C"/>
    <w:rsid w:val="00D125BD"/>
    <w:rsid w:val="00D12661"/>
    <w:rsid w:val="00D14F61"/>
    <w:rsid w:val="00D1582D"/>
    <w:rsid w:val="00D2569D"/>
    <w:rsid w:val="00D27A1B"/>
    <w:rsid w:val="00D30806"/>
    <w:rsid w:val="00D34DC1"/>
    <w:rsid w:val="00D403F7"/>
    <w:rsid w:val="00D42356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A30"/>
    <w:rsid w:val="00D87609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311D"/>
    <w:rsid w:val="00E34F46"/>
    <w:rsid w:val="00E375D2"/>
    <w:rsid w:val="00E43E04"/>
    <w:rsid w:val="00E44E20"/>
    <w:rsid w:val="00E463F1"/>
    <w:rsid w:val="00E470D6"/>
    <w:rsid w:val="00E4787F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3904"/>
    <w:rsid w:val="00EA5BDD"/>
    <w:rsid w:val="00EA6F2B"/>
    <w:rsid w:val="00EA7542"/>
    <w:rsid w:val="00EB2280"/>
    <w:rsid w:val="00EB334A"/>
    <w:rsid w:val="00EB7D12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9BE"/>
    <w:rsid w:val="00F9063B"/>
    <w:rsid w:val="00F94A4B"/>
    <w:rsid w:val="00F97AD4"/>
    <w:rsid w:val="00FA521E"/>
    <w:rsid w:val="00FA5819"/>
    <w:rsid w:val="00FB0917"/>
    <w:rsid w:val="00FB0F16"/>
    <w:rsid w:val="00FB1D7F"/>
    <w:rsid w:val="00FB59FB"/>
    <w:rsid w:val="00FB72A0"/>
    <w:rsid w:val="00FC35C5"/>
    <w:rsid w:val="00FC7DBF"/>
    <w:rsid w:val="00FE4FE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6A832"/>
  <w15:chartTrackingRefBased/>
  <w15:docId w15:val="{02EA5050-25FE-4057-B3DD-5662FD17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B3E9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3">
    <w:name w:val="heading 3"/>
    <w:basedOn w:val="Standard"/>
    <w:link w:val="berschrift3Zchn"/>
    <w:uiPriority w:val="9"/>
    <w:unhideWhenUsed/>
    <w:qFormat/>
    <w:rsid w:val="0031621D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line="240" w:lineRule="auto"/>
      <w:ind w:left="296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paragraph" w:styleId="Textkrper">
    <w:name w:val="Body Text"/>
    <w:basedOn w:val="Standard"/>
    <w:link w:val="TextkrperZchn"/>
    <w:uiPriority w:val="1"/>
    <w:qFormat/>
    <w:rsid w:val="00EA6F2B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line="240" w:lineRule="auto"/>
    </w:pPr>
    <w:rPr>
      <w:rFonts w:eastAsia="Arial" w:cs="Arial"/>
      <w:sz w:val="22"/>
    </w:rPr>
  </w:style>
  <w:style w:type="character" w:customStyle="1" w:styleId="TextkrperZchn">
    <w:name w:val="Textkörper Zchn"/>
    <w:basedOn w:val="Absatz-Standardschriftart"/>
    <w:link w:val="Textkrper"/>
    <w:uiPriority w:val="1"/>
    <w:rsid w:val="00EA6F2B"/>
    <w:rPr>
      <w:rFonts w:ascii="Arial" w:eastAsia="Arial" w:hAnsi="Arial" w:cs="Arial"/>
    </w:rPr>
  </w:style>
  <w:style w:type="paragraph" w:styleId="Listenabsatz">
    <w:name w:val="List Paragraph"/>
    <w:basedOn w:val="Standard"/>
    <w:uiPriority w:val="1"/>
    <w:qFormat/>
    <w:rsid w:val="00EA6F2B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before="120" w:line="240" w:lineRule="auto"/>
      <w:ind w:left="1563" w:hanging="325"/>
    </w:pPr>
    <w:rPr>
      <w:rFonts w:ascii="Calibri" w:eastAsia="Calibri" w:hAnsi="Calibri" w:cs="Calibri"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1621D"/>
    <w:rPr>
      <w:rFonts w:ascii="Calibri" w:eastAsia="Calibri" w:hAnsi="Calibri" w:cs="Calibri"/>
      <w:b/>
      <w:bCs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sid w:val="004872D7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spacing w:line="240" w:lineRule="auto"/>
    </w:pPr>
    <w:rPr>
      <w:rFonts w:eastAsia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0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hk123\AppData\Roaming\Microsoft\Templates\KV_neutral_ab_04_2020\WD_KV_KL5_SSS_TERRA_NEUTRAL_202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2016-12-23T16:36:00Z</cp:lastPrinted>
  <dcterms:created xsi:type="dcterms:W3CDTF">2024-08-19T11:14:00Z</dcterms:created>
  <dcterms:modified xsi:type="dcterms:W3CDTF">2024-09-03T05:07:00Z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1.03</vt:lpwstr>
  </property>
</Properties>
</file>