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A247F" w14:textId="77777777" w:rsidR="00D03681" w:rsidRDefault="00D03681" w:rsidP="00D03681">
      <w:pPr>
        <w:pStyle w:val="ekvue2arial"/>
      </w:pPr>
      <w:bookmarkStart w:id="0" w:name="bmStart"/>
      <w:bookmarkEnd w:id="0"/>
      <w:r>
        <w:t>Wirtschaftspodcast:</w:t>
      </w:r>
    </w:p>
    <w:p w14:paraId="3740A9A7" w14:textId="524B4E5D" w:rsidR="00901B13" w:rsidRDefault="00D03681" w:rsidP="00D03681">
      <w:pPr>
        <w:pStyle w:val="ekvue2arial"/>
      </w:pPr>
      <w:r>
        <w:t>Der Sozialstaat – Wie sichert Deutschland seine Bürgerinnen und Bürger ab?</w:t>
      </w:r>
    </w:p>
    <w:p w14:paraId="6F4937EF" w14:textId="66F3C3EF" w:rsidR="00D03681" w:rsidRDefault="00D03681" w:rsidP="00FD20A8"/>
    <w:p w14:paraId="1B3B36C3" w14:textId="77777777" w:rsidR="00C30761" w:rsidRDefault="00D03681" w:rsidP="00D03681">
      <w:pPr>
        <w:pStyle w:val="ekvue3arial"/>
      </w:pPr>
      <w:r>
        <w:t>Mitlesetext</w:t>
      </w:r>
    </w:p>
    <w:p w14:paraId="14161E58" w14:textId="77777777" w:rsidR="00C30761" w:rsidRDefault="00C30761" w:rsidP="00D03681">
      <w:pPr>
        <w:pStyle w:val="ekvue3arial"/>
      </w:pPr>
    </w:p>
    <w:p w14:paraId="4B8559B7" w14:textId="49B0861F" w:rsidR="00C30761" w:rsidRDefault="00C30761" w:rsidP="00D03681">
      <w:pPr>
        <w:pStyle w:val="ekvue3arial"/>
        <w:sectPr w:rsidR="00C30761"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4791A2CF" w14:textId="77777777" w:rsidR="00D03681" w:rsidRPr="00456158" w:rsidRDefault="00D03681" w:rsidP="00D03681">
      <w:r w:rsidRPr="00456158">
        <w:rPr>
          <w:b/>
          <w:bCs/>
        </w:rPr>
        <w:t xml:space="preserve">Jingle </w:t>
      </w:r>
      <w:r w:rsidRPr="00456158">
        <w:rPr>
          <w:color w:val="666666"/>
        </w:rPr>
        <w:t>[00:0</w:t>
      </w:r>
      <w:r>
        <w:rPr>
          <w:color w:val="666666"/>
        </w:rPr>
        <w:t>2</w:t>
      </w:r>
      <w:r w:rsidRPr="00456158">
        <w:rPr>
          <w:color w:val="666666"/>
        </w:rPr>
        <w:t xml:space="preserve">] </w:t>
      </w:r>
      <w:r w:rsidRPr="00456158">
        <w:t xml:space="preserve">Hinhören. Ein Podcast von Klett. </w:t>
      </w:r>
    </w:p>
    <w:p w14:paraId="391FCD1F" w14:textId="77777777" w:rsidR="00D03681" w:rsidRPr="00456158" w:rsidRDefault="00D03681" w:rsidP="00D03681">
      <w:r>
        <w:t xml:space="preserve"> </w:t>
      </w:r>
    </w:p>
    <w:p w14:paraId="140CE3A6" w14:textId="77777777" w:rsidR="00D03681" w:rsidRPr="00456158" w:rsidRDefault="00D03681" w:rsidP="00D03681">
      <w:pPr>
        <w:rPr>
          <w:color w:val="666666"/>
        </w:rPr>
      </w:pPr>
      <w:r w:rsidRPr="00456158">
        <w:rPr>
          <w:b/>
          <w:bCs/>
        </w:rPr>
        <w:t xml:space="preserve">Interviewer Maximilian Nowroth </w:t>
      </w:r>
      <w:r w:rsidRPr="00456158">
        <w:rPr>
          <w:color w:val="666666"/>
        </w:rPr>
        <w:t>[00:0</w:t>
      </w:r>
      <w:r>
        <w:rPr>
          <w:color w:val="666666"/>
        </w:rPr>
        <w:t>6</w:t>
      </w:r>
      <w:r w:rsidRPr="00456158">
        <w:rPr>
          <w:color w:val="666666"/>
        </w:rPr>
        <w:t xml:space="preserve">] </w:t>
      </w:r>
    </w:p>
    <w:p w14:paraId="4D86126C" w14:textId="08901B9B" w:rsidR="00D03681" w:rsidRDefault="00D03681" w:rsidP="00D03681">
      <w:r w:rsidRPr="00173C31">
        <w:t>Herzlich Willkommen zum Wirtschafts</w:t>
      </w:r>
      <w:r w:rsidR="000455B3">
        <w:t>p</w:t>
      </w:r>
      <w:r w:rsidRPr="00173C31">
        <w:t xml:space="preserve">odcast! Ich bin Max und wir sprechen jetzt über das Thema Sozialstaat – und </w:t>
      </w:r>
      <w:r>
        <w:t xml:space="preserve">über </w:t>
      </w:r>
      <w:r w:rsidRPr="00173C31">
        <w:t>die Frage, wie Deutschland seine Bürgerinnen und Bürger absichert. Unser Gast</w:t>
      </w:r>
      <w:r>
        <w:t>, das</w:t>
      </w:r>
      <w:r w:rsidRPr="00173C31">
        <w:t xml:space="preserve"> ist Jutta Schmitz-Kießler</w:t>
      </w:r>
      <w:r>
        <w:t>.</w:t>
      </w:r>
      <w:r w:rsidRPr="00173C31">
        <w:t xml:space="preserve"> </w:t>
      </w:r>
      <w:r>
        <w:t>S</w:t>
      </w:r>
      <w:r w:rsidRPr="00173C31">
        <w:t>ie hat einen Doktor in Sozialwissenschaften und ist die Chefin des Onlineportals sozialpolitik-aktuell.de. Hallo Frau Schmitz-Kießler!</w:t>
      </w:r>
    </w:p>
    <w:p w14:paraId="2B7D9F23" w14:textId="77777777" w:rsidR="00D03681" w:rsidRPr="00173C31" w:rsidRDefault="00D03681" w:rsidP="00D03681"/>
    <w:p w14:paraId="0D4EDCC2"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[00:2</w:t>
      </w:r>
      <w:r>
        <w:rPr>
          <w:color w:val="666666"/>
        </w:rPr>
        <w:t>8</w:t>
      </w:r>
      <w:r w:rsidRPr="00E27B23">
        <w:rPr>
          <w:color w:val="666666"/>
        </w:rPr>
        <w:t xml:space="preserve">] </w:t>
      </w:r>
    </w:p>
    <w:p w14:paraId="2577A631" w14:textId="77777777" w:rsidR="00D03681" w:rsidRPr="00E27B23" w:rsidRDefault="00D03681" w:rsidP="00D03681">
      <w:r w:rsidRPr="00E27B23">
        <w:t>Hallo</w:t>
      </w:r>
      <w:r>
        <w:t xml:space="preserve"> Max</w:t>
      </w:r>
      <w:r w:rsidRPr="00E27B23">
        <w:t>!</w:t>
      </w:r>
    </w:p>
    <w:p w14:paraId="7A2F639D" w14:textId="77777777" w:rsidR="00D03681" w:rsidRPr="00E27B23" w:rsidRDefault="00D03681" w:rsidP="00D03681"/>
    <w:p w14:paraId="070D789F" w14:textId="77777777" w:rsidR="00D03681" w:rsidRPr="00E27B23" w:rsidRDefault="00D03681" w:rsidP="00D03681">
      <w:pPr>
        <w:rPr>
          <w:color w:val="666666"/>
        </w:rPr>
      </w:pPr>
      <w:r w:rsidRPr="00E27B23">
        <w:rPr>
          <w:b/>
          <w:bCs/>
        </w:rPr>
        <w:t xml:space="preserve">Interviewer Maximilian Nowroth </w:t>
      </w:r>
      <w:r w:rsidRPr="00E27B23">
        <w:rPr>
          <w:color w:val="666666"/>
        </w:rPr>
        <w:t>[00:</w:t>
      </w:r>
      <w:r>
        <w:rPr>
          <w:color w:val="666666"/>
        </w:rPr>
        <w:t>30</w:t>
      </w:r>
      <w:r w:rsidRPr="00E27B23">
        <w:rPr>
          <w:color w:val="666666"/>
        </w:rPr>
        <w:t xml:space="preserve">] </w:t>
      </w:r>
    </w:p>
    <w:p w14:paraId="2AD92588" w14:textId="77777777" w:rsidR="00D03681" w:rsidRPr="00474B6E" w:rsidRDefault="00D03681" w:rsidP="00D03681">
      <w:r>
        <w:t xml:space="preserve">Deutschland ist </w:t>
      </w:r>
      <w:proofErr w:type="gramStart"/>
      <w:r>
        <w:t>ja ein</w:t>
      </w:r>
      <w:proofErr w:type="gramEnd"/>
      <w:r>
        <w:t xml:space="preserve"> sozialer Staat, das steht sogar im Grundgesetz. Aber was bedeutet das denn eigentlich konkret?</w:t>
      </w:r>
    </w:p>
    <w:p w14:paraId="6781ADF7" w14:textId="77777777" w:rsidR="00D03681" w:rsidRPr="00E27B23" w:rsidRDefault="00D03681" w:rsidP="00D03681"/>
    <w:p w14:paraId="74FBDB95"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[00:</w:t>
      </w:r>
      <w:r>
        <w:rPr>
          <w:color w:val="666666"/>
        </w:rPr>
        <w:t>37</w:t>
      </w:r>
      <w:r w:rsidRPr="00E27B23">
        <w:rPr>
          <w:color w:val="666666"/>
        </w:rPr>
        <w:t xml:space="preserve">] </w:t>
      </w:r>
    </w:p>
    <w:p w14:paraId="7D23D0D2" w14:textId="404C06FD" w:rsidR="00D03681" w:rsidRPr="00456158" w:rsidRDefault="00D03681" w:rsidP="00D03681">
      <w:r>
        <w:t xml:space="preserve">Naja, das bedeutet vor allen Dingen, dass der Staat die Verantwortung für alle Menschen übernimmt, die in ihm leben. Und immer dann da ist, wenn es irgendwie auch mal eng wird. Also wenn man in Probleme gerät oder Risiken gerät. Und das passiert eigentlich im Laufe des Lebens jedem </w:t>
      </w:r>
      <w:proofErr w:type="gramStart"/>
      <w:r>
        <w:t>mal</w:t>
      </w:r>
      <w:proofErr w:type="gramEnd"/>
      <w:r>
        <w:t xml:space="preserve">. Jeder wird mal krank oder arbeitslos. Oder hat auch mal 'ne familiäre Krise, die man nicht lösen </w:t>
      </w:r>
      <w:proofErr w:type="gramStart"/>
      <w:r>
        <w:t>kann</w:t>
      </w:r>
      <w:proofErr w:type="gramEnd"/>
      <w:r>
        <w:t xml:space="preserve"> allein mit seinen Freunden und der Familie. Und dann ist der Sozialstaat da und fängt einen auf. Das </w:t>
      </w:r>
      <w:proofErr w:type="gramStart"/>
      <w:r>
        <w:t>ist sozusagen</w:t>
      </w:r>
      <w:proofErr w:type="gramEnd"/>
      <w:r>
        <w:t xml:space="preserve"> das letzte Sicherungsnetz.</w:t>
      </w:r>
    </w:p>
    <w:p w14:paraId="620F057E" w14:textId="77777777" w:rsidR="00D03681" w:rsidRPr="00456158" w:rsidRDefault="00D03681" w:rsidP="00D03681"/>
    <w:p w14:paraId="7552A0B1"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1</w:t>
      </w:r>
      <w:r w:rsidRPr="00456158">
        <w:rPr>
          <w:color w:val="666666"/>
        </w:rPr>
        <w:t>:</w:t>
      </w:r>
      <w:r>
        <w:rPr>
          <w:color w:val="666666"/>
        </w:rPr>
        <w:t>05</w:t>
      </w:r>
      <w:r w:rsidRPr="00456158">
        <w:rPr>
          <w:color w:val="666666"/>
        </w:rPr>
        <w:t xml:space="preserve">] </w:t>
      </w:r>
    </w:p>
    <w:p w14:paraId="7DEB920B" w14:textId="77777777" w:rsidR="00D03681" w:rsidRPr="00456158" w:rsidRDefault="00D03681" w:rsidP="00D03681">
      <w:r>
        <w:t>Genau, dahinter stecken ja so diese drei Prinzipien: Versicherung, Versorgung und Fürsorge. Gibt es denn so ein übergeordnetes Ziel der Politik des Sozialstaates? Also was ist das Ziel eines Sozialstaates?</w:t>
      </w:r>
    </w:p>
    <w:p w14:paraId="514EB7FD" w14:textId="77777777" w:rsidR="00D03681" w:rsidRPr="00456158" w:rsidRDefault="00D03681" w:rsidP="00D03681"/>
    <w:p w14:paraId="53F558D3"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1</w:t>
      </w:r>
      <w:r w:rsidRPr="00E27B23">
        <w:rPr>
          <w:color w:val="666666"/>
        </w:rPr>
        <w:t>:</w:t>
      </w:r>
      <w:r>
        <w:rPr>
          <w:color w:val="666666"/>
        </w:rPr>
        <w:t>18</w:t>
      </w:r>
      <w:r w:rsidRPr="00E27B23">
        <w:rPr>
          <w:color w:val="666666"/>
        </w:rPr>
        <w:t xml:space="preserve">] </w:t>
      </w:r>
    </w:p>
    <w:p w14:paraId="065D706C" w14:textId="1FEA8F2F" w:rsidR="00D03681" w:rsidRPr="00456158" w:rsidRDefault="00D03681" w:rsidP="00D03681">
      <w:r>
        <w:t>Es gibt eigentlich gar nicht nur ein Ziel, weil das zu kurz gegriffen ist. Der Sozialstaat möchte ja, dass es allen Menschen gut geht. Und deswegen hat er ganz viele Ziele. Also zum einen will er, dass möglichst erst gar keiner in eine brenzlige Lage kommt. Er will Problemen vorbeugen.</w:t>
      </w:r>
      <w:r>
        <w:br/>
        <w:t>Und wenn aber jemand in seinem Leben in eine Lage gerät, die schlecht ist, dann möchte er diese Lage verbessern. Und das Wichtigste – nicht letzte – Ziel des Sozialstaates ist, Gerechtigkeit herzustellen und soziale Ungleichheiten möglichst zu vermindern.</w:t>
      </w:r>
    </w:p>
    <w:p w14:paraId="49AE8393" w14:textId="77777777" w:rsidR="00D03681" w:rsidRPr="00456158" w:rsidRDefault="00D03681" w:rsidP="00D03681"/>
    <w:p w14:paraId="46FA7BEA" w14:textId="77777777" w:rsidR="00D03681" w:rsidRPr="00456158" w:rsidRDefault="00D03681" w:rsidP="00D03681">
      <w:pPr>
        <w:rPr>
          <w:color w:val="666666"/>
        </w:rPr>
      </w:pPr>
      <w:r w:rsidRPr="00456158">
        <w:rPr>
          <w:b/>
          <w:bCs/>
        </w:rPr>
        <w:t xml:space="preserve">Interviewer Maximilian Nowroth </w:t>
      </w:r>
      <w:r w:rsidRPr="00456158">
        <w:rPr>
          <w:color w:val="666666"/>
        </w:rPr>
        <w:t>[01:</w:t>
      </w:r>
      <w:r>
        <w:rPr>
          <w:color w:val="666666"/>
        </w:rPr>
        <w:t>46</w:t>
      </w:r>
      <w:r w:rsidRPr="00456158">
        <w:rPr>
          <w:color w:val="666666"/>
        </w:rPr>
        <w:t xml:space="preserve">] </w:t>
      </w:r>
    </w:p>
    <w:p w14:paraId="12708DDD" w14:textId="77777777" w:rsidR="00D03681" w:rsidRPr="00456158" w:rsidRDefault="00D03681" w:rsidP="00D03681">
      <w:r>
        <w:t>Und würden Sie sagen, das schafft der Sozialstaat? Also geht es dadurch in Deutschland gerechter zu?</w:t>
      </w:r>
    </w:p>
    <w:p w14:paraId="02FF0033" w14:textId="77777777" w:rsidR="00D03681" w:rsidRPr="00456158" w:rsidRDefault="00D03681" w:rsidP="00D03681"/>
    <w:p w14:paraId="0BB75EC0"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1</w:t>
      </w:r>
      <w:r w:rsidRPr="00E27B23">
        <w:rPr>
          <w:color w:val="666666"/>
        </w:rPr>
        <w:t>:</w:t>
      </w:r>
      <w:r>
        <w:rPr>
          <w:color w:val="666666"/>
        </w:rPr>
        <w:t>51</w:t>
      </w:r>
      <w:r w:rsidRPr="00E27B23">
        <w:rPr>
          <w:color w:val="666666"/>
        </w:rPr>
        <w:t xml:space="preserve">] </w:t>
      </w:r>
    </w:p>
    <w:p w14:paraId="14BAA467" w14:textId="77777777" w:rsidR="00D03681" w:rsidRPr="00456158" w:rsidRDefault="00D03681" w:rsidP="00D03681">
      <w:r>
        <w:t xml:space="preserve">Ja. Das tut er </w:t>
      </w:r>
      <w:proofErr w:type="gramStart"/>
      <w:r>
        <w:t>ganz definitiv</w:t>
      </w:r>
      <w:proofErr w:type="gramEnd"/>
      <w:r>
        <w:t xml:space="preserve">. Oft meint man das nicht. Aber der Sozialstaat, muss man sagen, ist im Vergleich zum Markt deswegen auch fairer, weil er ja gar kein Gewinninteresse hat. Der Staat möchte </w:t>
      </w:r>
      <w:proofErr w:type="gramStart"/>
      <w:r>
        <w:t>wirklich Ausgleich</w:t>
      </w:r>
      <w:proofErr w:type="gramEnd"/>
      <w:r>
        <w:t xml:space="preserve"> schaffen zwischen unterschiedlichen Bedingungen. Und greift deswegen ein in die Wirtschaftsverteilung und schafft dadurch sehr viel mehr Fairness für das Leben aller.</w:t>
      </w:r>
    </w:p>
    <w:p w14:paraId="5741B3D0" w14:textId="77777777" w:rsidR="00D03681" w:rsidRPr="00456158" w:rsidRDefault="00D03681" w:rsidP="00D03681"/>
    <w:p w14:paraId="0E9C0A32"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2</w:t>
      </w:r>
      <w:r w:rsidRPr="00456158">
        <w:rPr>
          <w:color w:val="666666"/>
        </w:rPr>
        <w:t>:</w:t>
      </w:r>
      <w:r>
        <w:rPr>
          <w:color w:val="666666"/>
        </w:rPr>
        <w:t>16</w:t>
      </w:r>
      <w:r w:rsidRPr="00456158">
        <w:rPr>
          <w:color w:val="666666"/>
        </w:rPr>
        <w:t xml:space="preserve">] </w:t>
      </w:r>
    </w:p>
    <w:p w14:paraId="133FD0DF" w14:textId="794D4205" w:rsidR="00D03681" w:rsidRPr="00FF3040" w:rsidRDefault="00D03681" w:rsidP="00D03681">
      <w:pPr>
        <w:rPr>
          <w:i/>
          <w:iCs/>
        </w:rPr>
      </w:pPr>
      <w:r>
        <w:t xml:space="preserve">Wo Sie gerade schon das Thema Wirtschaft ansprechen, dann reden wir doch einmal ganz kurz über Zahlen. </w:t>
      </w:r>
      <w:proofErr w:type="gramStart"/>
      <w:r>
        <w:t>Weil</w:t>
      </w:r>
      <w:proofErr w:type="gramEnd"/>
      <w:r>
        <w:t xml:space="preserve"> die sind auch ziemlich beeindruckend, ja: Im Jahr 2020 zum Beispiel, da hat der deutsche Staat mehr als </w:t>
      </w:r>
      <w:r>
        <w:lastRenderedPageBreak/>
        <w:t>1.100 Milliarden Euro ausgegeben für Sozialleistungen. Damit man sich das ein bisschen besser vorstellen kann: Das sind umgerechnet 13.000 Euro pro Einwohner in Deutschland. Wo kommt denn dieses Geld eigentlich her?</w:t>
      </w:r>
    </w:p>
    <w:p w14:paraId="123CB10A" w14:textId="77777777" w:rsidR="00D03681" w:rsidRPr="00456158" w:rsidRDefault="00D03681" w:rsidP="00D03681"/>
    <w:p w14:paraId="3D607EAF"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2</w:t>
      </w:r>
      <w:r w:rsidRPr="00E27B23">
        <w:rPr>
          <w:color w:val="666666"/>
        </w:rPr>
        <w:t>:</w:t>
      </w:r>
      <w:r>
        <w:rPr>
          <w:color w:val="666666"/>
        </w:rPr>
        <w:t>38</w:t>
      </w:r>
      <w:r w:rsidRPr="00E27B23">
        <w:rPr>
          <w:color w:val="666666"/>
        </w:rPr>
        <w:t xml:space="preserve">] </w:t>
      </w:r>
    </w:p>
    <w:p w14:paraId="39E8E64D" w14:textId="2D8C7736" w:rsidR="00D03681" w:rsidRDefault="00D03681" w:rsidP="00D03681">
      <w:r>
        <w:t>Der Sozialstaat hat mehrere Einnahmequellen. Das sind zum einen Steuern und das sind zum anderen Beiträge. Und die Steuern – ja, das sind auch wiederum zwei Arten. Einmal die direkten Steuern. Also das kennt man: Wenn man arbeitet, muss man Steuern zahlen. Das ist die sogenannte Lohnsteuer.</w:t>
      </w:r>
      <w:r>
        <w:br/>
        <w:t>Und dann gibt es aber auch die indirekte Steuer, die eigentlich jeder schon mal gezahlt hat, der hier zuhört. Das ist zum Beispiel die Mehrwertsteuer. Wenn man was einkauft, dann wird darauf automatisch auf dem Kassenbon die Mehrwertsteuer berechnet. Oder das sind auch Verbrauchersteuern. Auf Alkohol, auf Tabak oder auf Benzin.</w:t>
      </w:r>
      <w:r w:rsidR="00D14F4C">
        <w:t xml:space="preserve"> </w:t>
      </w:r>
      <w:r>
        <w:t xml:space="preserve">Und die zweite Einkommensquelle sind die Beiträge zur Sozialversicherung und die </w:t>
      </w:r>
      <w:proofErr w:type="spellStart"/>
      <w:r>
        <w:t>zahlen</w:t>
      </w:r>
      <w:proofErr w:type="spellEnd"/>
      <w:r>
        <w:t xml:space="preserve"> alle Arbeitnehmer automatisch und aber auch die Arbeitgeber.</w:t>
      </w:r>
    </w:p>
    <w:p w14:paraId="36D7F2F0" w14:textId="77777777" w:rsidR="00D03681" w:rsidRDefault="00D03681" w:rsidP="00D03681"/>
    <w:p w14:paraId="158FA84C"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3</w:t>
      </w:r>
      <w:r w:rsidRPr="00456158">
        <w:rPr>
          <w:color w:val="666666"/>
        </w:rPr>
        <w:t>:</w:t>
      </w:r>
      <w:r>
        <w:rPr>
          <w:color w:val="666666"/>
        </w:rPr>
        <w:t>19</w:t>
      </w:r>
      <w:r w:rsidRPr="00456158">
        <w:rPr>
          <w:color w:val="666666"/>
        </w:rPr>
        <w:t xml:space="preserve">] </w:t>
      </w:r>
    </w:p>
    <w:p w14:paraId="43382D8C" w14:textId="77777777" w:rsidR="00D03681" w:rsidRPr="00456158" w:rsidRDefault="00D03681" w:rsidP="00D03681">
      <w:r>
        <w:t>Und wofür gibt der Sozialstaat das ganze Geld aus?</w:t>
      </w:r>
    </w:p>
    <w:p w14:paraId="5D3827B4" w14:textId="77777777" w:rsidR="00D03681" w:rsidRPr="00456158" w:rsidRDefault="00D03681" w:rsidP="00D03681"/>
    <w:p w14:paraId="4E58080B"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3</w:t>
      </w:r>
      <w:r w:rsidRPr="00E27B23">
        <w:rPr>
          <w:color w:val="666666"/>
        </w:rPr>
        <w:t>:</w:t>
      </w:r>
      <w:r>
        <w:rPr>
          <w:color w:val="666666"/>
        </w:rPr>
        <w:t>23</w:t>
      </w:r>
      <w:r w:rsidRPr="00E27B23">
        <w:rPr>
          <w:color w:val="666666"/>
        </w:rPr>
        <w:t xml:space="preserve">] </w:t>
      </w:r>
    </w:p>
    <w:p w14:paraId="22397E2A" w14:textId="665C81E1" w:rsidR="00D03681" w:rsidRPr="00F534F2" w:rsidRDefault="00D03681" w:rsidP="00D03681">
      <w:pPr>
        <w:rPr>
          <w:i/>
          <w:iCs/>
        </w:rPr>
      </w:pPr>
      <w:r>
        <w:t>Das kann man gar nicht so einfach über einen Kamm scheren. Aber man kann schon sagen: Der größte Batzen geht für die Sozialversicherung drauf. Also für die Rentenversicherung, Krankenversicherung, Pflege-, Unfall- und Arbeitslosenversicherung. Das sind über 700 Milliarden. Also etwa 60 Prozent dieser ganzen Einnahmen. Und dann gibt es aber noch ganz viele andere Ausgabenbereiche. Wie zum Beispiel Kinder- und Familienleistungen, die Leistungen für die Grundsicherung, wenn jemand arbeitslos wird, oder auch die Sozialhilfe.</w:t>
      </w:r>
    </w:p>
    <w:p w14:paraId="12A9E7E1" w14:textId="77777777" w:rsidR="00D03681" w:rsidRPr="00456158" w:rsidRDefault="00D03681" w:rsidP="00D03681"/>
    <w:p w14:paraId="1B315551"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3</w:t>
      </w:r>
      <w:r w:rsidRPr="00456158">
        <w:rPr>
          <w:color w:val="666666"/>
        </w:rPr>
        <w:t>:</w:t>
      </w:r>
      <w:r>
        <w:rPr>
          <w:color w:val="666666"/>
        </w:rPr>
        <w:t>54</w:t>
      </w:r>
      <w:r w:rsidRPr="00456158">
        <w:rPr>
          <w:color w:val="666666"/>
        </w:rPr>
        <w:t xml:space="preserve">] </w:t>
      </w:r>
    </w:p>
    <w:p w14:paraId="4EA2CF34" w14:textId="77777777" w:rsidR="00D03681" w:rsidRPr="00456158" w:rsidRDefault="00D03681" w:rsidP="00D03681">
      <w:r>
        <w:t>Dann sprechen wir doch mal konkret über Familien und über die Frage, wie der Staat diese unterstützt. Und vor allem eben auch die Jugendlichen, die uns hier gerade zuhören. Können Sie da so ein paar Beispiele nennen?</w:t>
      </w:r>
    </w:p>
    <w:p w14:paraId="56F3E25E" w14:textId="77777777" w:rsidR="00D03681" w:rsidRPr="00456158" w:rsidRDefault="00D03681" w:rsidP="00D03681"/>
    <w:p w14:paraId="6540203D"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4</w:t>
      </w:r>
      <w:r w:rsidRPr="00E27B23">
        <w:rPr>
          <w:color w:val="666666"/>
        </w:rPr>
        <w:t>:</w:t>
      </w:r>
      <w:r>
        <w:rPr>
          <w:color w:val="666666"/>
        </w:rPr>
        <w:t>04</w:t>
      </w:r>
      <w:r w:rsidRPr="00E27B23">
        <w:rPr>
          <w:color w:val="666666"/>
        </w:rPr>
        <w:t xml:space="preserve">] </w:t>
      </w:r>
    </w:p>
    <w:p w14:paraId="6821BA2C" w14:textId="77777777" w:rsidR="00D03681" w:rsidRPr="00456158" w:rsidRDefault="00D03681" w:rsidP="00D03681">
      <w:r>
        <w:t>Es gibt ganz, ganz viele Dinge, mit denen der Staat die Familien unterstützt. Es geht immer darum, die Lebensbedingungen von Familien zu sichern und zu verbessern. Und auch dafür zu sorgen, dass jeder sich den Wunsch nach Kindern auch realisieren kann. Und da gibt es 'ne ganze Fülle von konkreten Leistungen. Das sind zum einen gesetzliche Bedingungen. Also zum Beispiel der Schutz von Familie und von Kindern. Und dann gibt es aber auch finanzielle Hilfen. Also Einkommenszuschüsse oder Steuererleichterungen.</w:t>
      </w:r>
      <w:r>
        <w:br/>
        <w:t>Dann gibt es ganz viele Maßnahmen zur Vereinbarkeit von Berufstätigkeit und Familienaufgaben wie die Kinderbetreuung. Oder es gibt auch pädagogische Hilfen. Also dass man Beratungsangebote und soziale Dienste in Anspruch nehmen kann. Und nicht zu vergessen an letzter Stelle: auch die Hilfe für ältere Familienmitglieder. Also die Pflege, oder Pflegedienstangebote – zählen zu diesem ganzen Repertoire, was der Staat alles für Familien macht.</w:t>
      </w:r>
    </w:p>
    <w:p w14:paraId="70F0070B" w14:textId="77777777" w:rsidR="00D03681" w:rsidRPr="00456158" w:rsidRDefault="00D03681" w:rsidP="00D03681"/>
    <w:p w14:paraId="434B21C3"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4</w:t>
      </w:r>
      <w:r w:rsidRPr="00456158">
        <w:rPr>
          <w:color w:val="666666"/>
        </w:rPr>
        <w:t>:</w:t>
      </w:r>
      <w:r>
        <w:rPr>
          <w:color w:val="666666"/>
        </w:rPr>
        <w:t>59</w:t>
      </w:r>
      <w:r w:rsidRPr="00456158">
        <w:rPr>
          <w:color w:val="666666"/>
        </w:rPr>
        <w:t xml:space="preserve">] </w:t>
      </w:r>
    </w:p>
    <w:p w14:paraId="345B1DEB" w14:textId="2D153C59" w:rsidR="00D03681" w:rsidRPr="002D0881" w:rsidRDefault="00D03681" w:rsidP="00D03681">
      <w:pPr>
        <w:rPr>
          <w:i/>
          <w:iCs/>
        </w:rPr>
      </w:pPr>
      <w:r>
        <w:t xml:space="preserve">Ja und ganz konkret gibt es ja auch das Kindergeld. Da ist es </w:t>
      </w:r>
      <w:proofErr w:type="gramStart"/>
      <w:r>
        <w:t>ja so</w:t>
      </w:r>
      <w:proofErr w:type="gramEnd"/>
      <w:r>
        <w:t xml:space="preserve">, dass ab dem Jahr 2023 jeweils 237 pro Monat gezahlt werden für die ersten drei Kinder – an die Eltern, aber eben mit dem klaren Ziel, die Kinder zu unterstützen. Und für jedes weitere Kind sogar 250 Euro. Wie lange wird denn dieses Kindergeld bezahlt? </w:t>
      </w:r>
    </w:p>
    <w:p w14:paraId="26977F50" w14:textId="77777777" w:rsidR="00D03681" w:rsidRPr="00456158" w:rsidRDefault="00D03681" w:rsidP="00D03681"/>
    <w:p w14:paraId="1CFBE9B8"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5</w:t>
      </w:r>
      <w:r w:rsidRPr="00E27B23">
        <w:rPr>
          <w:color w:val="666666"/>
        </w:rPr>
        <w:t>:2</w:t>
      </w:r>
      <w:r>
        <w:rPr>
          <w:color w:val="666666"/>
        </w:rPr>
        <w:t>0</w:t>
      </w:r>
      <w:r w:rsidRPr="00E27B23">
        <w:rPr>
          <w:color w:val="666666"/>
        </w:rPr>
        <w:t xml:space="preserve">] </w:t>
      </w:r>
    </w:p>
    <w:p w14:paraId="07420087" w14:textId="77777777" w:rsidR="00D03681" w:rsidRDefault="00D03681" w:rsidP="00D03681">
      <w:r>
        <w:t xml:space="preserve">Also eigentlich wird das so lange gezahlt, bis das Kind 18 Jahre alt ist. Dann ist es </w:t>
      </w:r>
      <w:proofErr w:type="gramStart"/>
      <w:r>
        <w:t>ja offiziell</w:t>
      </w:r>
      <w:proofErr w:type="gramEnd"/>
      <w:r>
        <w:t xml:space="preserve"> erwachsen. Aber dann wird schon darauf geguckt: In welcher Situation befindet sich das Kind? Ist das schon finanziell </w:t>
      </w:r>
      <w:proofErr w:type="gramStart"/>
      <w:r>
        <w:t>ganz unabhängig</w:t>
      </w:r>
      <w:proofErr w:type="gramEnd"/>
      <w:r>
        <w:t>? Also hat 'ne Lehre abgeschlossen und arbeitet? Oder eben nicht.</w:t>
      </w:r>
      <w:r>
        <w:br/>
        <w:t xml:space="preserve">Wenn das Kind arbeitslos ist, dann wird das Kindergeld noch bis zum 21. Lebensjahr weitergezahlt. Und wenn sich das Kind in der Ausbildung befindet oder ein Studium macht, dann sogar, bis es 25 Jahre alt ist. </w:t>
      </w:r>
    </w:p>
    <w:p w14:paraId="4756E950" w14:textId="77777777" w:rsidR="00D03681" w:rsidRPr="00456158" w:rsidRDefault="00D03681" w:rsidP="00D03681">
      <w:pPr>
        <w:rPr>
          <w:color w:val="666666"/>
        </w:rPr>
      </w:pPr>
      <w:r w:rsidRPr="00456158">
        <w:rPr>
          <w:b/>
          <w:bCs/>
        </w:rPr>
        <w:lastRenderedPageBreak/>
        <w:t xml:space="preserve">Interviewer Maximilian Nowroth </w:t>
      </w:r>
      <w:r w:rsidRPr="00456158">
        <w:rPr>
          <w:color w:val="666666"/>
        </w:rPr>
        <w:t>[0</w:t>
      </w:r>
      <w:r>
        <w:rPr>
          <w:color w:val="666666"/>
        </w:rPr>
        <w:t>5</w:t>
      </w:r>
      <w:r w:rsidRPr="00456158">
        <w:rPr>
          <w:color w:val="666666"/>
        </w:rPr>
        <w:t>:</w:t>
      </w:r>
      <w:r>
        <w:rPr>
          <w:color w:val="666666"/>
        </w:rPr>
        <w:t>47</w:t>
      </w:r>
      <w:r w:rsidRPr="00456158">
        <w:rPr>
          <w:color w:val="666666"/>
        </w:rPr>
        <w:t xml:space="preserve">] </w:t>
      </w:r>
    </w:p>
    <w:p w14:paraId="6C418D95" w14:textId="045183B2" w:rsidR="00D03681" w:rsidRPr="00456158" w:rsidRDefault="00D03681" w:rsidP="00D03681">
      <w:r>
        <w:t xml:space="preserve">Jetzt haben wir schon viel darüber gesprochen, wie der Staat Menschen unterstützt, die eine Arbeit haben und dann möglicherweise krank werden oder ihren Job verlieren. Wie sieht’s aber konkret aus bei der Unterstützung des Staates für Menschen, die längere Zeit keine Arbeit haben? Oder vielleicht auch die mit ihrer Arbeit so wenig verdienen, dass es nicht zum Leben reicht. Da gibt es </w:t>
      </w:r>
      <w:proofErr w:type="gramStart"/>
      <w:r>
        <w:t>ja Hartz</w:t>
      </w:r>
      <w:proofErr w:type="gramEnd"/>
      <w:r>
        <w:t xml:space="preserve"> IV und es gibt Sozialhilfe. Können Sie vielleicht da einmal den Unterschied erklären?</w:t>
      </w:r>
    </w:p>
    <w:p w14:paraId="29E18012" w14:textId="77777777" w:rsidR="00D03681" w:rsidRPr="00456158" w:rsidRDefault="00D03681" w:rsidP="00D03681"/>
    <w:p w14:paraId="4AFAFE97"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6</w:t>
      </w:r>
      <w:r w:rsidRPr="00E27B23">
        <w:rPr>
          <w:color w:val="666666"/>
        </w:rPr>
        <w:t>:</w:t>
      </w:r>
      <w:r>
        <w:rPr>
          <w:color w:val="666666"/>
        </w:rPr>
        <w:t>10</w:t>
      </w:r>
      <w:r w:rsidRPr="00E27B23">
        <w:rPr>
          <w:color w:val="666666"/>
        </w:rPr>
        <w:t xml:space="preserve">] </w:t>
      </w:r>
    </w:p>
    <w:p w14:paraId="1A05CEB5" w14:textId="77777777" w:rsidR="00D03681" w:rsidRDefault="00D03681" w:rsidP="00D03681">
      <w:r>
        <w:t>Im Prinzip haben all diese Begriffe, all diese Namen eins gemeinsam: Sie sind eine Grundsicherung. Also sie zielen darauf ab, das sogenannte soziokulturelle Existenzminimum zu gewährleisten...</w:t>
      </w:r>
    </w:p>
    <w:p w14:paraId="6BD7C626" w14:textId="77777777" w:rsidR="00D03681" w:rsidRDefault="00D03681" w:rsidP="00D03681"/>
    <w:p w14:paraId="4FD99C2F"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6</w:t>
      </w:r>
      <w:r w:rsidRPr="00456158">
        <w:rPr>
          <w:color w:val="666666"/>
        </w:rPr>
        <w:t>:</w:t>
      </w:r>
      <w:r>
        <w:rPr>
          <w:color w:val="666666"/>
        </w:rPr>
        <w:t>22</w:t>
      </w:r>
      <w:r w:rsidRPr="00456158">
        <w:rPr>
          <w:color w:val="666666"/>
        </w:rPr>
        <w:t xml:space="preserve">] </w:t>
      </w:r>
    </w:p>
    <w:p w14:paraId="6A49A4FE" w14:textId="77777777" w:rsidR="00D03681" w:rsidRPr="00456158" w:rsidRDefault="00D03681" w:rsidP="00D03681">
      <w:r>
        <w:t>...oh, ein großes Wort.</w:t>
      </w:r>
    </w:p>
    <w:p w14:paraId="264B9006" w14:textId="77777777" w:rsidR="00D03681" w:rsidRPr="00456158" w:rsidRDefault="00D03681" w:rsidP="00D03681"/>
    <w:p w14:paraId="3BE0F14C"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6</w:t>
      </w:r>
      <w:r w:rsidRPr="00E27B23">
        <w:rPr>
          <w:color w:val="666666"/>
        </w:rPr>
        <w:t>:</w:t>
      </w:r>
      <w:r>
        <w:rPr>
          <w:color w:val="666666"/>
        </w:rPr>
        <w:t>23</w:t>
      </w:r>
      <w:r w:rsidRPr="00E27B23">
        <w:rPr>
          <w:color w:val="666666"/>
        </w:rPr>
        <w:t xml:space="preserve">] </w:t>
      </w:r>
    </w:p>
    <w:p w14:paraId="3F95D683" w14:textId="77777777" w:rsidR="00D03681" w:rsidRPr="00456158" w:rsidRDefault="00D03681" w:rsidP="00D03681">
      <w:r>
        <w:t xml:space="preserve">Ja, ein großes Wort. Dahinter versteckt sich, dass man damit nur gerade so alles bekommt, was zum Leben reicht. Was man braucht zum Überleben, kann man sagen. Und daran entzünden sich natürlich viele Debatten: Ist das wirklich fair, dass in diesem </w:t>
      </w:r>
      <w:proofErr w:type="gramStart"/>
      <w:r>
        <w:t>Hartz IV-Satz</w:t>
      </w:r>
      <w:proofErr w:type="gramEnd"/>
      <w:r>
        <w:t xml:space="preserve"> oder Bürgergeldsatz fünf Euro vorgesehen sind für die Handynutzung? Kommen wir damit </w:t>
      </w:r>
      <w:proofErr w:type="gramStart"/>
      <w:r>
        <w:t>wirklich hin</w:t>
      </w:r>
      <w:proofErr w:type="gramEnd"/>
      <w:r>
        <w:t>? Also das sind solche Fragen, die dahinterstehen.</w:t>
      </w:r>
      <w:r>
        <w:br/>
        <w:t>Die sind immer davon abhängig, was die jeweilige Regierung findet. Und darüber kann man streiten. Aber das ist ganz grundsätzlich – ist das das letzte Sicherungsnetz, mit dem auf jeden Fall gewährleistet ist, dass man ein Dach überm Kopf hat. Dass man es warm hat. Dass man zu essen hat. Und dass keiner an absoluter Armut leiden muss in Deutschland.</w:t>
      </w:r>
    </w:p>
    <w:p w14:paraId="72533AA0" w14:textId="77777777" w:rsidR="00D03681" w:rsidRDefault="00D03681" w:rsidP="00D03681"/>
    <w:p w14:paraId="7DFD008F" w14:textId="77777777" w:rsidR="00D03681" w:rsidRPr="00456158" w:rsidRDefault="00D03681" w:rsidP="00D03681">
      <w:pPr>
        <w:rPr>
          <w:color w:val="666666"/>
        </w:rPr>
      </w:pPr>
      <w:r w:rsidRPr="00456158">
        <w:rPr>
          <w:b/>
          <w:bCs/>
        </w:rPr>
        <w:t xml:space="preserve">Interviewer Maximilian Nowroth </w:t>
      </w:r>
      <w:r w:rsidRPr="00456158">
        <w:rPr>
          <w:color w:val="666666"/>
        </w:rPr>
        <w:t>[0</w:t>
      </w:r>
      <w:r>
        <w:rPr>
          <w:color w:val="666666"/>
        </w:rPr>
        <w:t>7</w:t>
      </w:r>
      <w:r w:rsidRPr="00456158">
        <w:rPr>
          <w:color w:val="666666"/>
        </w:rPr>
        <w:t>:</w:t>
      </w:r>
      <w:r>
        <w:rPr>
          <w:color w:val="666666"/>
        </w:rPr>
        <w:t>09</w:t>
      </w:r>
      <w:r w:rsidRPr="00456158">
        <w:rPr>
          <w:color w:val="666666"/>
        </w:rPr>
        <w:t xml:space="preserve">] </w:t>
      </w:r>
    </w:p>
    <w:p w14:paraId="6E0B78A4" w14:textId="1D1546F6" w:rsidR="00D03681" w:rsidRPr="00456158" w:rsidRDefault="00D03681" w:rsidP="00D03681">
      <w:r>
        <w:t>Und wenn wir da jetzt mal so auf die kommenden Jahre schauen: Was sind da die größten Herausforderungen für Deutschland, für den deutschen Sozialstaat, um eben dafür zu sorgen, dass wirklich alle Leute genügend zum Leben haben?</w:t>
      </w:r>
    </w:p>
    <w:p w14:paraId="49200DCF" w14:textId="77777777" w:rsidR="00D03681" w:rsidRPr="00456158" w:rsidRDefault="00D03681" w:rsidP="00D03681"/>
    <w:p w14:paraId="6DBE9D22"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7</w:t>
      </w:r>
      <w:r w:rsidRPr="00E27B23">
        <w:rPr>
          <w:color w:val="666666"/>
        </w:rPr>
        <w:t>:2</w:t>
      </w:r>
      <w:r>
        <w:rPr>
          <w:color w:val="666666"/>
        </w:rPr>
        <w:t>1</w:t>
      </w:r>
      <w:r w:rsidRPr="00E27B23">
        <w:rPr>
          <w:color w:val="666666"/>
        </w:rPr>
        <w:t xml:space="preserve">] </w:t>
      </w:r>
    </w:p>
    <w:p w14:paraId="449F0083" w14:textId="7AFC8118" w:rsidR="00D03681" w:rsidRPr="00456158" w:rsidRDefault="00D03681" w:rsidP="00D03681">
      <w:r>
        <w:t>Ich glaube, die größte Herausforderung des Sozialstaats ist immer wieder, den vielen Angriffen gegen den Sozialstaat entgegenzutreten. Weil es immer dieses Gerede gibt, dass der Sozialstaat zu teuer wäre und dass man sich das nicht leisten könnte. Oder dass der Sozialstaat eh nicht da wäre, wenn man ihn wirklich brauchen würde. Und all das stimmt nicht!</w:t>
      </w:r>
      <w:r>
        <w:br/>
        <w:t xml:space="preserve">Ich mache Sozialpolitikforschung, ich stehe natürlich für einen Sozialstaat ein, der stark ist. Und der es auch schafft, einzugreifen in die Gesellschaft. Denn es ist ganz klar: </w:t>
      </w:r>
      <w:proofErr w:type="spellStart"/>
      <w:r>
        <w:t>'Ne</w:t>
      </w:r>
      <w:proofErr w:type="spellEnd"/>
      <w:r>
        <w:t xml:space="preserve"> Gesellschaft, die keinen starken Staat hat, der da eingreift. Und der diese grundsätzliche Verteilung von Geld aber auch von Chancen, irgendwas zu werden, oder an irgendetwas teilzuhaben, der da nicht für ein bisschen Gerechtigkeit sorgt – der ist immer schlechter.</w:t>
      </w:r>
    </w:p>
    <w:p w14:paraId="22E36F71" w14:textId="77777777" w:rsidR="00D03681" w:rsidRDefault="00D03681" w:rsidP="00D03681"/>
    <w:p w14:paraId="0A371154" w14:textId="77777777" w:rsidR="00D03681" w:rsidRPr="00456158" w:rsidRDefault="00D03681" w:rsidP="00D03681">
      <w:pPr>
        <w:rPr>
          <w:color w:val="666666"/>
        </w:rPr>
      </w:pPr>
      <w:r w:rsidRPr="00456158">
        <w:rPr>
          <w:b/>
          <w:bCs/>
        </w:rPr>
        <w:t xml:space="preserve">Interviewer Maximilian Nowroth </w:t>
      </w:r>
      <w:r w:rsidRPr="00456158">
        <w:rPr>
          <w:color w:val="666666"/>
        </w:rPr>
        <w:t>[</w:t>
      </w:r>
      <w:r>
        <w:rPr>
          <w:color w:val="666666"/>
        </w:rPr>
        <w:t>08</w:t>
      </w:r>
      <w:r w:rsidRPr="00456158">
        <w:rPr>
          <w:color w:val="666666"/>
        </w:rPr>
        <w:t>:</w:t>
      </w:r>
      <w:r>
        <w:rPr>
          <w:color w:val="666666"/>
        </w:rPr>
        <w:t>08</w:t>
      </w:r>
      <w:r w:rsidRPr="00456158">
        <w:rPr>
          <w:color w:val="666666"/>
        </w:rPr>
        <w:t xml:space="preserve">] </w:t>
      </w:r>
    </w:p>
    <w:p w14:paraId="7DA07DBB" w14:textId="77777777" w:rsidR="00D03681" w:rsidRDefault="00D03681" w:rsidP="00D03681">
      <w:r>
        <w:t>Frau Schmitz-Kießler, ich danke Ihnen sehr für dieses spannende Gespräch – und nehme auf jeden Fall mit: Sie sind ein großer Fan des Sozialstaates.</w:t>
      </w:r>
    </w:p>
    <w:p w14:paraId="1104744F" w14:textId="77777777" w:rsidR="00D03681" w:rsidRPr="00456158" w:rsidRDefault="00D03681" w:rsidP="00D03681"/>
    <w:p w14:paraId="72EEBA76" w14:textId="77777777" w:rsidR="00D03681" w:rsidRPr="00E27B23" w:rsidRDefault="00D03681" w:rsidP="00D03681">
      <w:pPr>
        <w:rPr>
          <w:color w:val="666666"/>
        </w:rPr>
      </w:pPr>
      <w:r>
        <w:rPr>
          <w:b/>
          <w:bCs/>
        </w:rPr>
        <w:t>Expertin Jutta Schmitz-Kießler</w:t>
      </w:r>
      <w:r w:rsidRPr="00E27B23">
        <w:rPr>
          <w:b/>
          <w:bCs/>
        </w:rPr>
        <w:t xml:space="preserve"> </w:t>
      </w:r>
      <w:r w:rsidRPr="00E27B23">
        <w:rPr>
          <w:color w:val="666666"/>
        </w:rPr>
        <w:t>[0</w:t>
      </w:r>
      <w:r>
        <w:rPr>
          <w:color w:val="666666"/>
        </w:rPr>
        <w:t>8</w:t>
      </w:r>
      <w:r w:rsidRPr="00E27B23">
        <w:rPr>
          <w:color w:val="666666"/>
        </w:rPr>
        <w:t>:</w:t>
      </w:r>
      <w:r>
        <w:rPr>
          <w:color w:val="666666"/>
        </w:rPr>
        <w:t>13</w:t>
      </w:r>
      <w:r w:rsidRPr="00E27B23">
        <w:rPr>
          <w:color w:val="666666"/>
        </w:rPr>
        <w:t xml:space="preserve">] </w:t>
      </w:r>
    </w:p>
    <w:p w14:paraId="4B7430CF" w14:textId="77777777" w:rsidR="00D03681" w:rsidRPr="00456158" w:rsidRDefault="00D03681" w:rsidP="00D03681">
      <w:r>
        <w:t>Das stimmt, ja!</w:t>
      </w:r>
    </w:p>
    <w:p w14:paraId="43815D6D" w14:textId="497CC607" w:rsidR="00D03681" w:rsidRPr="00456158" w:rsidRDefault="00D03681" w:rsidP="00D03681"/>
    <w:p w14:paraId="54E9EB79" w14:textId="77777777" w:rsidR="00D03681" w:rsidRPr="00456158" w:rsidRDefault="00D03681" w:rsidP="00D03681">
      <w:pPr>
        <w:rPr>
          <w:color w:val="666666"/>
        </w:rPr>
      </w:pPr>
      <w:r w:rsidRPr="00456158">
        <w:rPr>
          <w:b/>
        </w:rPr>
        <w:t>Abspann und Rechte</w:t>
      </w:r>
      <w:r w:rsidRPr="00456158">
        <w:rPr>
          <w:color w:val="666666"/>
        </w:rPr>
        <w:t xml:space="preserve"> [0</w:t>
      </w:r>
      <w:r>
        <w:rPr>
          <w:color w:val="666666"/>
        </w:rPr>
        <w:t>8</w:t>
      </w:r>
      <w:r w:rsidRPr="00456158">
        <w:rPr>
          <w:color w:val="666666"/>
        </w:rPr>
        <w:t>:</w:t>
      </w:r>
      <w:r>
        <w:rPr>
          <w:color w:val="666666"/>
        </w:rPr>
        <w:t>16</w:t>
      </w:r>
      <w:r w:rsidRPr="00456158">
        <w:rPr>
          <w:color w:val="666666"/>
        </w:rPr>
        <w:t xml:space="preserve">]  </w:t>
      </w:r>
    </w:p>
    <w:p w14:paraId="30EF4892" w14:textId="17D10FCA" w:rsidR="00D03681" w:rsidRDefault="00D03681" w:rsidP="00D03681">
      <w:r>
        <w:t>Ja, d</w:t>
      </w:r>
      <w:r w:rsidRPr="00456158">
        <w:t>as war der Wirtschafts</w:t>
      </w:r>
      <w:r w:rsidR="000455B3">
        <w:t>p</w:t>
      </w:r>
      <w:r w:rsidRPr="00456158">
        <w:t xml:space="preserve">odcast zum Thema </w:t>
      </w:r>
      <w:r>
        <w:t>Sozialstaat.</w:t>
      </w:r>
      <w:r w:rsidRPr="00456158">
        <w:t xml:space="preserve"> </w:t>
      </w:r>
      <w:r>
        <w:t xml:space="preserve">Vielen Dank an euch </w:t>
      </w:r>
      <w:r w:rsidRPr="00456158">
        <w:t>fürs Zuhören! Unser</w:t>
      </w:r>
      <w:r>
        <w:t>e</w:t>
      </w:r>
      <w:r w:rsidRPr="00456158">
        <w:t xml:space="preserve"> Expert</w:t>
      </w:r>
      <w:r>
        <w:t xml:space="preserve">in, das </w:t>
      </w:r>
      <w:r w:rsidRPr="00456158">
        <w:t xml:space="preserve">war </w:t>
      </w:r>
      <w:r>
        <w:t xml:space="preserve">Jutta Schmitz-Kießler von sozialpolitik-aktuell.de. </w:t>
      </w:r>
      <w:r w:rsidRPr="00456158">
        <w:t>Interview und Produktion: Maximilian Nowroth. Rechteinhaber</w:t>
      </w:r>
      <w:r>
        <w:t xml:space="preserve">: </w:t>
      </w:r>
      <w:r w:rsidRPr="00456158">
        <w:t>Ernst Klett Verlag GmbH, 202</w:t>
      </w:r>
      <w:r>
        <w:t>3</w:t>
      </w:r>
      <w:r w:rsidRPr="00456158">
        <w:t>.</w:t>
      </w:r>
    </w:p>
    <w:sectPr w:rsidR="00D03681" w:rsidSect="00C30761">
      <w:type w:val="continuous"/>
      <w:pgSz w:w="11906" w:h="16838" w:code="9"/>
      <w:pgMar w:top="1758" w:right="1276" w:bottom="1531" w:left="1276" w:header="454" w:footer="454"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267F" w14:textId="77777777" w:rsidR="00D03681" w:rsidRDefault="00D03681" w:rsidP="003C599D">
      <w:pPr>
        <w:spacing w:line="240" w:lineRule="auto"/>
      </w:pPr>
      <w:r>
        <w:separator/>
      </w:r>
    </w:p>
  </w:endnote>
  <w:endnote w:type="continuationSeparator" w:id="0">
    <w:p w14:paraId="55501DB5" w14:textId="77777777" w:rsidR="00D03681" w:rsidRDefault="00D0368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394DCBD" w14:textId="77777777" w:rsidTr="00503EE6">
      <w:trPr>
        <w:trHeight w:hRule="exact" w:val="680"/>
      </w:trPr>
      <w:tc>
        <w:tcPr>
          <w:tcW w:w="864" w:type="dxa"/>
          <w:noWrap/>
        </w:tcPr>
        <w:p w14:paraId="63BEDDF2" w14:textId="77777777" w:rsidR="002659C5" w:rsidRPr="00913892" w:rsidRDefault="002659C5" w:rsidP="005E4C30">
          <w:pPr>
            <w:pStyle w:val="ekvpaginabild"/>
            <w:jc w:val="both"/>
          </w:pPr>
          <w:r w:rsidRPr="00913892">
            <w:rPr>
              <w:noProof/>
              <w:lang w:eastAsia="de-DE"/>
            </w:rPr>
            <w:drawing>
              <wp:inline distT="0" distB="0" distL="0" distR="0" wp14:anchorId="715F582A" wp14:editId="71C62530">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55736B" w14:textId="5E92B8E8" w:rsidR="002659C5" w:rsidRPr="00913892" w:rsidRDefault="002659C5" w:rsidP="00503EE6">
          <w:pPr>
            <w:pStyle w:val="ekvpagina"/>
          </w:pPr>
          <w:r w:rsidRPr="00913892">
            <w:t xml:space="preserve">© Ernst Klett Verlag GmbH, </w:t>
          </w:r>
          <w:r w:rsidR="00CF40E8">
            <w:t>Stuttgart 202</w:t>
          </w:r>
          <w:r w:rsidR="00D03681">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692F7A3" w14:textId="49FF0794" w:rsidR="002659C5" w:rsidRPr="00913892" w:rsidRDefault="00D03681" w:rsidP="00947DC8">
          <w:pPr>
            <w:pStyle w:val="ekvquelle"/>
          </w:pPr>
          <w:r w:rsidRPr="00B85B43">
            <w:t xml:space="preserve">Interview geführt von </w:t>
          </w:r>
          <w:r>
            <w:t xml:space="preserve">Maximilian Nowroth mit Jutta Schmitz-Kießler </w:t>
          </w:r>
          <w:r w:rsidRPr="00B85B43">
            <w:t>im Auftrag de</w:t>
          </w:r>
          <w:r>
            <w:t>r</w:t>
          </w:r>
          <w:r w:rsidRPr="00B85B43">
            <w:t xml:space="preserve"> Ernst Klett Verlag</w:t>
          </w:r>
          <w:r>
            <w:t xml:space="preserve"> GmbH</w:t>
          </w:r>
        </w:p>
      </w:tc>
      <w:tc>
        <w:tcPr>
          <w:tcW w:w="813" w:type="dxa"/>
        </w:tcPr>
        <w:p w14:paraId="5F3306B3" w14:textId="77777777" w:rsidR="002659C5" w:rsidRPr="00913892" w:rsidRDefault="002659C5" w:rsidP="00913892">
          <w:pPr>
            <w:pStyle w:val="ekvpagina"/>
          </w:pPr>
        </w:p>
      </w:tc>
    </w:tr>
  </w:tbl>
  <w:p w14:paraId="40E52516"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3BB1" w14:textId="77777777" w:rsidR="00D03681" w:rsidRDefault="00D03681" w:rsidP="003C599D">
      <w:pPr>
        <w:spacing w:line="240" w:lineRule="auto"/>
      </w:pPr>
      <w:r>
        <w:separator/>
      </w:r>
    </w:p>
  </w:footnote>
  <w:footnote w:type="continuationSeparator" w:id="0">
    <w:p w14:paraId="1D92EA45" w14:textId="77777777" w:rsidR="00D03681" w:rsidRDefault="00D0368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7581E7C" w14:textId="77777777" w:rsidTr="00431E62">
      <w:trPr>
        <w:trHeight w:hRule="exact" w:val="510"/>
      </w:trPr>
      <w:tc>
        <w:tcPr>
          <w:tcW w:w="818" w:type="dxa"/>
          <w:tcBorders>
            <w:top w:val="nil"/>
            <w:bottom w:val="nil"/>
            <w:right w:val="nil"/>
          </w:tcBorders>
          <w:noWrap/>
          <w:vAlign w:val="bottom"/>
        </w:tcPr>
        <w:p w14:paraId="2BDD93AB" w14:textId="77777777" w:rsidR="00901B13" w:rsidRPr="00AE65F6" w:rsidRDefault="00901B13" w:rsidP="00901B13"/>
      </w:tc>
      <w:tc>
        <w:tcPr>
          <w:tcW w:w="3856" w:type="dxa"/>
          <w:tcBorders>
            <w:top w:val="nil"/>
            <w:left w:val="nil"/>
            <w:bottom w:val="nil"/>
            <w:right w:val="nil"/>
          </w:tcBorders>
          <w:noWrap/>
          <w:vAlign w:val="bottom"/>
        </w:tcPr>
        <w:p w14:paraId="6E76D2D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F84A75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F1508B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4FCAA06" w14:textId="77777777" w:rsidR="00901B13" w:rsidRPr="007C1230" w:rsidRDefault="00901B13" w:rsidP="00901B13">
          <w:pPr>
            <w:pStyle w:val="ekvkvnummer"/>
          </w:pPr>
        </w:p>
      </w:tc>
      <w:tc>
        <w:tcPr>
          <w:tcW w:w="883" w:type="dxa"/>
          <w:tcBorders>
            <w:top w:val="nil"/>
            <w:left w:val="nil"/>
            <w:bottom w:val="nil"/>
          </w:tcBorders>
          <w:noWrap/>
          <w:vAlign w:val="bottom"/>
        </w:tcPr>
        <w:p w14:paraId="4C139C18" w14:textId="77777777" w:rsidR="00901B13" w:rsidRPr="007636A0" w:rsidRDefault="00901B13" w:rsidP="00901B13">
          <w:pPr>
            <w:pStyle w:val="ekvkapitel"/>
            <w:rPr>
              <w:color w:val="FFFFFF" w:themeColor="background1"/>
            </w:rPr>
          </w:pPr>
        </w:p>
      </w:tc>
    </w:tr>
    <w:tr w:rsidR="00901B13" w:rsidRPr="00BF17F2" w14:paraId="53563C3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A9645B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1FEB442" w14:textId="77777777" w:rsidR="00901B13" w:rsidRPr="00BF17F2" w:rsidRDefault="00901B13" w:rsidP="00901B13">
          <w:pPr>
            <w:rPr>
              <w:color w:val="FFFFFF" w:themeColor="background1"/>
            </w:rPr>
          </w:pPr>
        </w:p>
      </w:tc>
    </w:tr>
  </w:tbl>
  <w:p w14:paraId="2E4FF32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81"/>
    <w:rsid w:val="000040E2"/>
    <w:rsid w:val="0001210D"/>
    <w:rsid w:val="00014D7E"/>
    <w:rsid w:val="0002009E"/>
    <w:rsid w:val="00020440"/>
    <w:rsid w:val="000307B4"/>
    <w:rsid w:val="00030EDB"/>
    <w:rsid w:val="000317DC"/>
    <w:rsid w:val="00035074"/>
    <w:rsid w:val="00037566"/>
    <w:rsid w:val="00043523"/>
    <w:rsid w:val="000455B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0761"/>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681"/>
    <w:rsid w:val="00D05217"/>
    <w:rsid w:val="00D06182"/>
    <w:rsid w:val="00D125BD"/>
    <w:rsid w:val="00D12661"/>
    <w:rsid w:val="00D14F4C"/>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B66A4"/>
  <w15:chartTrackingRefBased/>
  <w15:docId w15:val="{388666DF-9509-43C7-B410-8F2BA39B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D03681"/>
    <w:rPr>
      <w:color w:val="0563C1" w:themeColor="hyperlink"/>
      <w:u w:val="single"/>
    </w:rPr>
  </w:style>
  <w:style w:type="character" w:styleId="BesuchterLink">
    <w:name w:val="FollowedHyperlink"/>
    <w:basedOn w:val="Absatz-Standardschriftart"/>
    <w:uiPriority w:val="99"/>
    <w:semiHidden/>
    <w:unhideWhenUsed/>
    <w:rsid w:val="00D14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1387</Words>
  <Characters>8743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2022-12-13T07:04:00Z</dcterms:created>
  <dcterms:modified xsi:type="dcterms:W3CDTF">2022-12-13T08:31:00Z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