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749D" w14:textId="341B3572" w:rsidR="00824446" w:rsidRDefault="006E4E46" w:rsidP="00523B89">
      <w:pPr>
        <w:pStyle w:val="ekvue1arial"/>
        <w:rPr>
          <w:sz w:val="27"/>
          <w:szCs w:val="27"/>
        </w:rPr>
      </w:pPr>
      <w:r>
        <w:rPr>
          <w:sz w:val="27"/>
          <w:szCs w:val="27"/>
        </w:rPr>
        <w:t>Berufe-Brainwriting</w:t>
      </w:r>
    </w:p>
    <w:p w14:paraId="60275438" w14:textId="77777777" w:rsidR="00824446" w:rsidRPr="006579FE" w:rsidRDefault="00824446" w:rsidP="006579FE"/>
    <w:p w14:paraId="131009CC" w14:textId="77777777" w:rsidR="006E4E46" w:rsidRPr="006579FE" w:rsidRDefault="006E4E46" w:rsidP="006579FE"/>
    <w:p w14:paraId="2E889984" w14:textId="1FDF1FE5" w:rsidR="002C24B7" w:rsidRDefault="00523B89" w:rsidP="006579FE">
      <w:pPr>
        <w:pStyle w:val="ekvaufzhlung"/>
      </w:pPr>
      <w:r w:rsidRPr="0021580E">
        <w:rPr>
          <w:rStyle w:val="ekvnummerierung"/>
          <w:bCs/>
        </w:rPr>
        <w:t>1</w:t>
      </w:r>
      <w:r>
        <w:rPr>
          <w:rStyle w:val="ekvnummerierung"/>
          <w:bCs/>
        </w:rPr>
        <w:tab/>
      </w:r>
      <w:r w:rsidR="006E4E46">
        <w:t>Notiert zu jedem Buchstaben so viele Berufe wie möglich. Denke dabei an Verwandte, Bekannte, Freund</w:t>
      </w:r>
      <w:r w:rsidR="00B239F4">
        <w:t>eskreis</w:t>
      </w:r>
      <w:r w:rsidR="006E4E46">
        <w:t xml:space="preserve"> und deren Familie, an (berühmte) Vorbilder. Zeit: 3 Minuten.</w:t>
      </w:r>
    </w:p>
    <w:p w14:paraId="430061CF" w14:textId="77777777" w:rsidR="00523B89" w:rsidRDefault="00523B89" w:rsidP="00FD20A8"/>
    <w:p w14:paraId="7DC60910" w14:textId="77777777" w:rsidR="00A36122" w:rsidRDefault="00A36122" w:rsidP="00FD20A8"/>
    <w:p w14:paraId="49761719" w14:textId="79A70C9A" w:rsidR="002C24B7" w:rsidRDefault="00523B89" w:rsidP="006579FE">
      <w:pPr>
        <w:pStyle w:val="ekvaufzhlung"/>
      </w:pPr>
      <w:r w:rsidRPr="00CB0C0B">
        <w:rPr>
          <w:rStyle w:val="ekvnummerierung"/>
        </w:rPr>
        <w:t>2</w:t>
      </w:r>
      <w:r>
        <w:rPr>
          <w:rStyle w:val="ekvnummerierung"/>
        </w:rPr>
        <w:t xml:space="preserve"> </w:t>
      </w:r>
      <w:r>
        <w:rPr>
          <w:rStyle w:val="ekvnummerierung"/>
        </w:rPr>
        <w:tab/>
      </w:r>
      <w:r w:rsidR="006E4E46">
        <w:t xml:space="preserve">Gebt das Arbeitsblatt weiter an </w:t>
      </w:r>
      <w:proofErr w:type="spellStart"/>
      <w:r w:rsidR="00B239F4" w:rsidRPr="00B239F4">
        <w:t>an</w:t>
      </w:r>
      <w:proofErr w:type="spellEnd"/>
      <w:r w:rsidR="00B239F4" w:rsidRPr="00B239F4">
        <w:t xml:space="preserve"> die Person, die rechts neben euch sitzt. </w:t>
      </w:r>
      <w:r w:rsidR="006E4E46">
        <w:t xml:space="preserve">Ergänzt weitere Berufe. </w:t>
      </w:r>
      <w:r w:rsidR="006579FE">
        <w:br/>
      </w:r>
      <w:r w:rsidR="006E4E46">
        <w:t>Zeit: 3 Minuten.</w:t>
      </w:r>
    </w:p>
    <w:p w14:paraId="7EC09BAC" w14:textId="77777777" w:rsidR="00523B89" w:rsidRPr="006579FE" w:rsidRDefault="00523B89" w:rsidP="006579FE"/>
    <w:p w14:paraId="16434B68" w14:textId="77777777" w:rsidR="00A36122" w:rsidRPr="006579FE" w:rsidRDefault="00A36122" w:rsidP="006579FE"/>
    <w:p w14:paraId="5260F21F" w14:textId="5808E589" w:rsidR="002C24B7" w:rsidRDefault="00523B89" w:rsidP="00FD20A8">
      <w:r>
        <w:rPr>
          <w:rStyle w:val="ekvnummerierung"/>
        </w:rPr>
        <w:t xml:space="preserve">3 </w:t>
      </w:r>
      <w:r>
        <w:rPr>
          <w:rStyle w:val="ekvnummerierung"/>
        </w:rPr>
        <w:tab/>
      </w:r>
      <w:r w:rsidR="006E4E46">
        <w:t>Macht damit weiter, bis euer eigenes Arbeitsblatt wieder bei euch angekommen ist.</w:t>
      </w:r>
    </w:p>
    <w:p w14:paraId="5A02BA8A" w14:textId="77777777" w:rsidR="006E4E46" w:rsidRDefault="006E4E46" w:rsidP="00FD20A8"/>
    <w:p w14:paraId="70AD45D7" w14:textId="77777777" w:rsidR="006E4E46" w:rsidRDefault="006E4E46" w:rsidP="00FD20A8"/>
    <w:p w14:paraId="71959330" w14:textId="2ADBDE9C" w:rsidR="006E4E46" w:rsidRDefault="006E4E46" w:rsidP="006E4E46">
      <w:r>
        <w:rPr>
          <w:rStyle w:val="ekvnummerierung"/>
        </w:rPr>
        <w:t>4</w:t>
      </w:r>
      <w:r>
        <w:rPr>
          <w:rStyle w:val="ekvnummerierung"/>
        </w:rPr>
        <w:tab/>
      </w:r>
      <w:r>
        <w:t>Wertet aus: Welches Team hat die meisten Berufe gefunden?</w:t>
      </w:r>
      <w:r w:rsidR="00B4702A">
        <w:t xml:space="preserve"> </w:t>
      </w:r>
    </w:p>
    <w:p w14:paraId="01BF6D7A" w14:textId="77777777" w:rsidR="00B4702A" w:rsidRDefault="00B4702A" w:rsidP="006E4E46"/>
    <w:p w14:paraId="2ECB4155" w14:textId="77777777" w:rsidR="006579FE" w:rsidRDefault="006579FE" w:rsidP="006E4E46"/>
    <w:p w14:paraId="6561BCD1" w14:textId="5BBC250D" w:rsidR="006E4E46" w:rsidRDefault="00B4702A" w:rsidP="006579FE">
      <w:pPr>
        <w:pStyle w:val="ekvaufzhlung"/>
      </w:pPr>
      <w:r>
        <w:rPr>
          <w:rStyle w:val="ekvnummerierung"/>
        </w:rPr>
        <w:t>5</w:t>
      </w:r>
      <w:r>
        <w:rPr>
          <w:rStyle w:val="ekvnummerierung"/>
        </w:rPr>
        <w:tab/>
      </w:r>
      <w:proofErr w:type="gramStart"/>
      <w:r w:rsidRPr="00B4702A">
        <w:t>Gleicht</w:t>
      </w:r>
      <w:proofErr w:type="gramEnd"/>
      <w:r w:rsidRPr="00B4702A">
        <w:t xml:space="preserve"> eure Ergebnisse mit dem Berufe A</w:t>
      </w:r>
      <w:r w:rsidR="006579FE">
        <w:t>–</w:t>
      </w:r>
      <w:r w:rsidRPr="00B4702A">
        <w:t>Z von planet-beruf.de ab (siehe https://planet-beruf.de/schuelerinnen/berufe-finden/a-z). Reflektiert eure Erkenntnisse</w:t>
      </w:r>
      <w:r w:rsidR="00341CC0">
        <w:t xml:space="preserve"> und ergänzt </w:t>
      </w:r>
      <w:r w:rsidR="00341CC0" w:rsidRPr="00341CC0">
        <w:t xml:space="preserve">Berufe, die </w:t>
      </w:r>
      <w:r w:rsidR="00341CC0">
        <w:t xml:space="preserve">euch bisher nicht eingefallen sind und die ihr spannend findet. </w:t>
      </w:r>
    </w:p>
    <w:p w14:paraId="6C357982" w14:textId="77777777" w:rsidR="0005503E" w:rsidRDefault="0005503E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5503E" w14:paraId="580E1562" w14:textId="77777777" w:rsidTr="006E4E46">
        <w:trPr>
          <w:trHeight w:val="2211"/>
        </w:trPr>
        <w:tc>
          <w:tcPr>
            <w:tcW w:w="4672" w:type="dxa"/>
          </w:tcPr>
          <w:p w14:paraId="5A835FCB" w14:textId="13F6FE90" w:rsidR="0005503E" w:rsidRDefault="006E4E46" w:rsidP="006E4E46">
            <w:pPr>
              <w:pStyle w:val="ekvue1arial"/>
            </w:pPr>
            <w:r>
              <w:lastRenderedPageBreak/>
              <w:t>A</w:t>
            </w:r>
          </w:p>
        </w:tc>
        <w:tc>
          <w:tcPr>
            <w:tcW w:w="4672" w:type="dxa"/>
          </w:tcPr>
          <w:p w14:paraId="7CFEDA6A" w14:textId="15582578" w:rsidR="0005503E" w:rsidRDefault="006E4E46" w:rsidP="006E4E46">
            <w:pPr>
              <w:pStyle w:val="ekvue1arial"/>
            </w:pPr>
            <w:r>
              <w:t>B</w:t>
            </w:r>
          </w:p>
        </w:tc>
      </w:tr>
      <w:tr w:rsidR="0005503E" w14:paraId="6B90039A" w14:textId="77777777" w:rsidTr="006E4E46">
        <w:trPr>
          <w:trHeight w:val="2211"/>
        </w:trPr>
        <w:tc>
          <w:tcPr>
            <w:tcW w:w="4672" w:type="dxa"/>
          </w:tcPr>
          <w:p w14:paraId="4070E6CA" w14:textId="71A22A8F" w:rsidR="0005503E" w:rsidRDefault="006E4E46" w:rsidP="006E4E46">
            <w:pPr>
              <w:pStyle w:val="ekvue1arial"/>
            </w:pPr>
            <w:r>
              <w:t>C</w:t>
            </w:r>
          </w:p>
        </w:tc>
        <w:tc>
          <w:tcPr>
            <w:tcW w:w="4672" w:type="dxa"/>
          </w:tcPr>
          <w:p w14:paraId="4652A4FB" w14:textId="7547921A" w:rsidR="0005503E" w:rsidRDefault="006E4E46" w:rsidP="006E4E46">
            <w:pPr>
              <w:pStyle w:val="ekvue1arial"/>
            </w:pPr>
            <w:r>
              <w:t>D</w:t>
            </w:r>
          </w:p>
        </w:tc>
      </w:tr>
      <w:tr w:rsidR="0005503E" w14:paraId="100BFE84" w14:textId="77777777" w:rsidTr="006E4E46">
        <w:trPr>
          <w:trHeight w:val="2211"/>
        </w:trPr>
        <w:tc>
          <w:tcPr>
            <w:tcW w:w="4672" w:type="dxa"/>
          </w:tcPr>
          <w:p w14:paraId="0EE723A8" w14:textId="55BCEDD9" w:rsidR="0005503E" w:rsidRDefault="006E4E46" w:rsidP="006E4E46">
            <w:pPr>
              <w:pStyle w:val="ekvue1arial"/>
            </w:pPr>
            <w:r>
              <w:t>E</w:t>
            </w:r>
          </w:p>
        </w:tc>
        <w:tc>
          <w:tcPr>
            <w:tcW w:w="4672" w:type="dxa"/>
          </w:tcPr>
          <w:p w14:paraId="544FAF7C" w14:textId="4BFD8828" w:rsidR="0005503E" w:rsidRDefault="006E4E46" w:rsidP="006E4E46">
            <w:pPr>
              <w:pStyle w:val="ekvue1arial"/>
            </w:pPr>
            <w:r>
              <w:t>F</w:t>
            </w:r>
          </w:p>
        </w:tc>
      </w:tr>
      <w:tr w:rsidR="0005503E" w14:paraId="259183E9" w14:textId="77777777" w:rsidTr="006E4E46">
        <w:trPr>
          <w:trHeight w:val="2211"/>
        </w:trPr>
        <w:tc>
          <w:tcPr>
            <w:tcW w:w="4672" w:type="dxa"/>
          </w:tcPr>
          <w:p w14:paraId="372FD8F5" w14:textId="585D36B4" w:rsidR="0005503E" w:rsidRDefault="006E4E46" w:rsidP="006E4E46">
            <w:pPr>
              <w:pStyle w:val="ekvue1arial"/>
            </w:pPr>
            <w:r>
              <w:t>G</w:t>
            </w:r>
          </w:p>
        </w:tc>
        <w:tc>
          <w:tcPr>
            <w:tcW w:w="4672" w:type="dxa"/>
          </w:tcPr>
          <w:p w14:paraId="41A30206" w14:textId="0B087EDF" w:rsidR="0005503E" w:rsidRDefault="006E4E46" w:rsidP="006E4E46">
            <w:pPr>
              <w:pStyle w:val="ekvue1arial"/>
            </w:pPr>
            <w:r>
              <w:t>H</w:t>
            </w:r>
          </w:p>
        </w:tc>
      </w:tr>
      <w:tr w:rsidR="0005503E" w14:paraId="3AD0E077" w14:textId="77777777" w:rsidTr="006E4E46">
        <w:trPr>
          <w:trHeight w:val="2211"/>
        </w:trPr>
        <w:tc>
          <w:tcPr>
            <w:tcW w:w="4672" w:type="dxa"/>
          </w:tcPr>
          <w:p w14:paraId="5A7E526A" w14:textId="5FF7DE91" w:rsidR="0005503E" w:rsidRDefault="006E4E46" w:rsidP="006E4E46">
            <w:pPr>
              <w:pStyle w:val="ekvue1arial"/>
            </w:pPr>
            <w:r>
              <w:t>I</w:t>
            </w:r>
          </w:p>
        </w:tc>
        <w:tc>
          <w:tcPr>
            <w:tcW w:w="4672" w:type="dxa"/>
          </w:tcPr>
          <w:p w14:paraId="3B2CA55E" w14:textId="43224B4D" w:rsidR="0005503E" w:rsidRDefault="006E4E46" w:rsidP="006E4E46">
            <w:pPr>
              <w:pStyle w:val="ekvue1arial"/>
            </w:pPr>
            <w:r>
              <w:t>J</w:t>
            </w:r>
          </w:p>
        </w:tc>
      </w:tr>
      <w:tr w:rsidR="0005503E" w14:paraId="61781745" w14:textId="77777777" w:rsidTr="006E4E46">
        <w:trPr>
          <w:trHeight w:val="2211"/>
        </w:trPr>
        <w:tc>
          <w:tcPr>
            <w:tcW w:w="4672" w:type="dxa"/>
          </w:tcPr>
          <w:p w14:paraId="7A3FFC7C" w14:textId="15AF8EA9" w:rsidR="0005503E" w:rsidRDefault="006E4E46" w:rsidP="006E4E46">
            <w:pPr>
              <w:pStyle w:val="ekvue1arial"/>
            </w:pPr>
            <w:r>
              <w:t>K</w:t>
            </w:r>
          </w:p>
        </w:tc>
        <w:tc>
          <w:tcPr>
            <w:tcW w:w="4672" w:type="dxa"/>
          </w:tcPr>
          <w:p w14:paraId="03C6174A" w14:textId="0B009A07" w:rsidR="0005503E" w:rsidRDefault="006E4E46" w:rsidP="006E4E46">
            <w:pPr>
              <w:pStyle w:val="ekvue1arial"/>
            </w:pPr>
            <w:r>
              <w:t>L</w:t>
            </w:r>
          </w:p>
        </w:tc>
      </w:tr>
      <w:tr w:rsidR="0005503E" w14:paraId="497EF047" w14:textId="77777777" w:rsidTr="006E4E46">
        <w:trPr>
          <w:trHeight w:val="2092"/>
        </w:trPr>
        <w:tc>
          <w:tcPr>
            <w:tcW w:w="4672" w:type="dxa"/>
          </w:tcPr>
          <w:p w14:paraId="5721A468" w14:textId="5CDC6D11" w:rsidR="0005503E" w:rsidRDefault="006E4E46" w:rsidP="006E4E46">
            <w:pPr>
              <w:pStyle w:val="ekvue1arial"/>
            </w:pPr>
            <w:r>
              <w:lastRenderedPageBreak/>
              <w:t>M</w:t>
            </w:r>
          </w:p>
        </w:tc>
        <w:tc>
          <w:tcPr>
            <w:tcW w:w="4672" w:type="dxa"/>
          </w:tcPr>
          <w:p w14:paraId="40AD0AAA" w14:textId="0F50FC65" w:rsidR="0005503E" w:rsidRDefault="006E4E46" w:rsidP="006E4E46">
            <w:pPr>
              <w:pStyle w:val="ekvue1arial"/>
            </w:pPr>
            <w:r>
              <w:t>N</w:t>
            </w:r>
          </w:p>
        </w:tc>
      </w:tr>
      <w:tr w:rsidR="0005503E" w14:paraId="24785132" w14:textId="77777777" w:rsidTr="006E4E46">
        <w:trPr>
          <w:trHeight w:val="2211"/>
        </w:trPr>
        <w:tc>
          <w:tcPr>
            <w:tcW w:w="4672" w:type="dxa"/>
          </w:tcPr>
          <w:p w14:paraId="25D4A970" w14:textId="30EF72A7" w:rsidR="0005503E" w:rsidRDefault="006E4E46" w:rsidP="006E4E46">
            <w:pPr>
              <w:pStyle w:val="ekvue1arial"/>
            </w:pPr>
            <w:r>
              <w:t>O</w:t>
            </w:r>
          </w:p>
        </w:tc>
        <w:tc>
          <w:tcPr>
            <w:tcW w:w="4672" w:type="dxa"/>
          </w:tcPr>
          <w:p w14:paraId="6A74F8C3" w14:textId="6D0E40D7" w:rsidR="0005503E" w:rsidRDefault="006E4E46" w:rsidP="006E4E46">
            <w:pPr>
              <w:pStyle w:val="ekvue1arial"/>
            </w:pPr>
            <w:r>
              <w:t>P</w:t>
            </w:r>
          </w:p>
        </w:tc>
      </w:tr>
      <w:tr w:rsidR="00FA171B" w14:paraId="62810938" w14:textId="77777777" w:rsidTr="006E4E46">
        <w:trPr>
          <w:trHeight w:val="2211"/>
        </w:trPr>
        <w:tc>
          <w:tcPr>
            <w:tcW w:w="4672" w:type="dxa"/>
          </w:tcPr>
          <w:p w14:paraId="36CFA469" w14:textId="56DA5F95" w:rsidR="00FA171B" w:rsidRDefault="006E4E46" w:rsidP="006E4E46">
            <w:pPr>
              <w:pStyle w:val="ekvue1arial"/>
            </w:pPr>
            <w:r>
              <w:t>R</w:t>
            </w:r>
          </w:p>
        </w:tc>
        <w:tc>
          <w:tcPr>
            <w:tcW w:w="4672" w:type="dxa"/>
          </w:tcPr>
          <w:p w14:paraId="56E3214A" w14:textId="1291AB20" w:rsidR="00FA171B" w:rsidRDefault="006E4E46" w:rsidP="006E4E46">
            <w:pPr>
              <w:pStyle w:val="ekvue1arial"/>
            </w:pPr>
            <w:r>
              <w:t>S</w:t>
            </w:r>
          </w:p>
        </w:tc>
      </w:tr>
      <w:tr w:rsidR="00FA171B" w14:paraId="524C62A1" w14:textId="77777777" w:rsidTr="006E4E46">
        <w:trPr>
          <w:trHeight w:val="2211"/>
        </w:trPr>
        <w:tc>
          <w:tcPr>
            <w:tcW w:w="4672" w:type="dxa"/>
          </w:tcPr>
          <w:p w14:paraId="0B4B946B" w14:textId="795EB5DA" w:rsidR="00FA171B" w:rsidRDefault="006E4E46" w:rsidP="006E4E46">
            <w:pPr>
              <w:pStyle w:val="ekvue1arial"/>
            </w:pPr>
            <w:r>
              <w:t>T</w:t>
            </w:r>
          </w:p>
        </w:tc>
        <w:tc>
          <w:tcPr>
            <w:tcW w:w="4672" w:type="dxa"/>
          </w:tcPr>
          <w:p w14:paraId="6D899600" w14:textId="4173541F" w:rsidR="00FA171B" w:rsidRDefault="006E4E46" w:rsidP="006E4E46">
            <w:pPr>
              <w:pStyle w:val="ekvue1arial"/>
            </w:pPr>
            <w:r>
              <w:t>U</w:t>
            </w:r>
          </w:p>
        </w:tc>
      </w:tr>
      <w:tr w:rsidR="00FA171B" w14:paraId="59B371E3" w14:textId="77777777" w:rsidTr="006E4E46">
        <w:trPr>
          <w:trHeight w:val="2211"/>
        </w:trPr>
        <w:tc>
          <w:tcPr>
            <w:tcW w:w="4672" w:type="dxa"/>
          </w:tcPr>
          <w:p w14:paraId="5770923A" w14:textId="006F00B5" w:rsidR="00FA171B" w:rsidRDefault="006E4E46" w:rsidP="006E4E46">
            <w:pPr>
              <w:pStyle w:val="ekvue1arial"/>
            </w:pPr>
            <w:r>
              <w:t>V</w:t>
            </w:r>
          </w:p>
        </w:tc>
        <w:tc>
          <w:tcPr>
            <w:tcW w:w="4672" w:type="dxa"/>
          </w:tcPr>
          <w:p w14:paraId="14A6AFD0" w14:textId="3D7AD242" w:rsidR="00FA171B" w:rsidRDefault="006E4E46" w:rsidP="006E4E46">
            <w:pPr>
              <w:pStyle w:val="ekvue1arial"/>
            </w:pPr>
            <w:r>
              <w:t>W</w:t>
            </w:r>
          </w:p>
        </w:tc>
      </w:tr>
      <w:tr w:rsidR="00FA171B" w14:paraId="376BA564" w14:textId="77777777" w:rsidTr="006E4E46">
        <w:trPr>
          <w:trHeight w:val="2211"/>
        </w:trPr>
        <w:tc>
          <w:tcPr>
            <w:tcW w:w="4672" w:type="dxa"/>
          </w:tcPr>
          <w:p w14:paraId="5424FB90" w14:textId="2BE0F1CA" w:rsidR="00FA171B" w:rsidRDefault="006E4E46" w:rsidP="006E4E46">
            <w:pPr>
              <w:pStyle w:val="ekvue1arial"/>
            </w:pPr>
            <w:r>
              <w:t>Z</w:t>
            </w:r>
          </w:p>
        </w:tc>
        <w:tc>
          <w:tcPr>
            <w:tcW w:w="4672" w:type="dxa"/>
          </w:tcPr>
          <w:p w14:paraId="29D3A4F2" w14:textId="600A7295" w:rsidR="00F40985" w:rsidRDefault="00F40985" w:rsidP="006E4E46">
            <w:pPr>
              <w:pStyle w:val="ekvue1arial"/>
            </w:pPr>
          </w:p>
        </w:tc>
      </w:tr>
    </w:tbl>
    <w:p w14:paraId="37B4C020" w14:textId="003197FD" w:rsidR="00F678FB" w:rsidRPr="00F678FB" w:rsidRDefault="00F678FB" w:rsidP="00F40985"/>
    <w:sectPr w:rsidR="00F678FB" w:rsidRPr="00F678FB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3442" w14:textId="77777777" w:rsidR="00646089" w:rsidRDefault="00646089" w:rsidP="003C599D">
      <w:pPr>
        <w:spacing w:line="240" w:lineRule="auto"/>
      </w:pPr>
      <w:r>
        <w:separator/>
      </w:r>
    </w:p>
  </w:endnote>
  <w:endnote w:type="continuationSeparator" w:id="0">
    <w:p w14:paraId="54B20D83" w14:textId="77777777" w:rsidR="00646089" w:rsidRDefault="0064608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205D8F3" w14:textId="77777777" w:rsidTr="00503EE6">
      <w:trPr>
        <w:trHeight w:hRule="exact" w:val="680"/>
      </w:trPr>
      <w:tc>
        <w:tcPr>
          <w:tcW w:w="864" w:type="dxa"/>
          <w:noWrap/>
        </w:tcPr>
        <w:p w14:paraId="310C3AB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D875B6E" wp14:editId="5CCB6B1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D35F080" w14:textId="392096E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02070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B70E14" w14:textId="63823D50" w:rsidR="002659C5" w:rsidRPr="00913892" w:rsidRDefault="007E692A" w:rsidP="006E4E46">
          <w:pPr>
            <w:pStyle w:val="ekvquelle"/>
          </w:pPr>
          <w:r w:rsidRPr="00366271">
            <w:t>Aut</w:t>
          </w:r>
          <w:r w:rsidR="00E02070">
            <w:t>or</w:t>
          </w:r>
          <w:r w:rsidR="006E4E46">
            <w:t>: Redaktion</w:t>
          </w:r>
        </w:p>
      </w:tc>
      <w:tc>
        <w:tcPr>
          <w:tcW w:w="813" w:type="dxa"/>
        </w:tcPr>
        <w:p w14:paraId="71A3BFE6" w14:textId="77777777" w:rsidR="002659C5" w:rsidRPr="00913892" w:rsidRDefault="002659C5" w:rsidP="00913892">
          <w:pPr>
            <w:pStyle w:val="ekvpagina"/>
          </w:pPr>
        </w:p>
      </w:tc>
    </w:tr>
  </w:tbl>
  <w:p w14:paraId="2560BD5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F158" w14:textId="77777777" w:rsidR="00646089" w:rsidRDefault="00646089" w:rsidP="003C599D">
      <w:pPr>
        <w:spacing w:line="240" w:lineRule="auto"/>
      </w:pPr>
      <w:r>
        <w:separator/>
      </w:r>
    </w:p>
  </w:footnote>
  <w:footnote w:type="continuationSeparator" w:id="0">
    <w:p w14:paraId="6FAF6157" w14:textId="77777777" w:rsidR="00646089" w:rsidRDefault="0064608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F9A8FB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667A166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A7BCF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0933B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10A64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C6D1BF" w14:textId="4720FCAC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D6966D3" w14:textId="77777777" w:rsidR="00901B13" w:rsidRPr="007636A0" w:rsidRDefault="00901B13" w:rsidP="007E692A">
          <w:pPr>
            <w:pStyle w:val="ekvue1arial"/>
          </w:pPr>
        </w:p>
      </w:tc>
    </w:tr>
    <w:tr w:rsidR="00901B13" w:rsidRPr="00BF17F2" w14:paraId="415888A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787F1B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54FCC2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C7F523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210D"/>
    <w:rsid w:val="000139AB"/>
    <w:rsid w:val="00014D7E"/>
    <w:rsid w:val="00017C07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520A2"/>
    <w:rsid w:val="000523D4"/>
    <w:rsid w:val="00053B2F"/>
    <w:rsid w:val="00054678"/>
    <w:rsid w:val="00054A93"/>
    <w:rsid w:val="0005503E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3187"/>
    <w:rsid w:val="000B7BD3"/>
    <w:rsid w:val="000C11E0"/>
    <w:rsid w:val="000C647C"/>
    <w:rsid w:val="000C77CA"/>
    <w:rsid w:val="000D40DE"/>
    <w:rsid w:val="000D4791"/>
    <w:rsid w:val="000D5ADE"/>
    <w:rsid w:val="000E343E"/>
    <w:rsid w:val="000E72F2"/>
    <w:rsid w:val="000F21E8"/>
    <w:rsid w:val="000F464C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2954"/>
    <w:rsid w:val="001753C4"/>
    <w:rsid w:val="00182050"/>
    <w:rsid w:val="00182B7D"/>
    <w:rsid w:val="001845AC"/>
    <w:rsid w:val="00186866"/>
    <w:rsid w:val="00190B65"/>
    <w:rsid w:val="00193A18"/>
    <w:rsid w:val="001A1260"/>
    <w:rsid w:val="001A3936"/>
    <w:rsid w:val="001A5BD5"/>
    <w:rsid w:val="001B454A"/>
    <w:rsid w:val="001C2DC7"/>
    <w:rsid w:val="001C2F20"/>
    <w:rsid w:val="001C30D2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9D9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393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24B7"/>
    <w:rsid w:val="002C3646"/>
    <w:rsid w:val="002C5D15"/>
    <w:rsid w:val="002D41F4"/>
    <w:rsid w:val="002D7B0C"/>
    <w:rsid w:val="002D7B42"/>
    <w:rsid w:val="002E163A"/>
    <w:rsid w:val="002E21C3"/>
    <w:rsid w:val="002F1328"/>
    <w:rsid w:val="002F37D9"/>
    <w:rsid w:val="002F5FFC"/>
    <w:rsid w:val="00302866"/>
    <w:rsid w:val="00303749"/>
    <w:rsid w:val="00304833"/>
    <w:rsid w:val="003121AC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1CC0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97241"/>
    <w:rsid w:val="003A1A19"/>
    <w:rsid w:val="003A4682"/>
    <w:rsid w:val="003A46EF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CDB"/>
    <w:rsid w:val="0048268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1D71"/>
    <w:rsid w:val="004E3969"/>
    <w:rsid w:val="004F45AB"/>
    <w:rsid w:val="004F783D"/>
    <w:rsid w:val="005001F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3B89"/>
    <w:rsid w:val="005252D2"/>
    <w:rsid w:val="00530C92"/>
    <w:rsid w:val="00535AD8"/>
    <w:rsid w:val="00542231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6AD"/>
    <w:rsid w:val="00597E2F"/>
    <w:rsid w:val="005A3FB2"/>
    <w:rsid w:val="005A6D94"/>
    <w:rsid w:val="005B6C9C"/>
    <w:rsid w:val="005C047C"/>
    <w:rsid w:val="005C0FBD"/>
    <w:rsid w:val="005C400B"/>
    <w:rsid w:val="005C49D0"/>
    <w:rsid w:val="005D014C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089"/>
    <w:rsid w:val="0064692C"/>
    <w:rsid w:val="00653F68"/>
    <w:rsid w:val="006579FE"/>
    <w:rsid w:val="00666D95"/>
    <w:rsid w:val="006802C4"/>
    <w:rsid w:val="0068429A"/>
    <w:rsid w:val="00685FDD"/>
    <w:rsid w:val="006912DC"/>
    <w:rsid w:val="00692363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235E"/>
    <w:rsid w:val="006E4E46"/>
    <w:rsid w:val="006E6A74"/>
    <w:rsid w:val="006F0D3C"/>
    <w:rsid w:val="006F2EDC"/>
    <w:rsid w:val="006F3393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4E5D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7348"/>
    <w:rsid w:val="007E4DDC"/>
    <w:rsid w:val="007E5E71"/>
    <w:rsid w:val="007E67B3"/>
    <w:rsid w:val="007E692A"/>
    <w:rsid w:val="007F2030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4446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DE8"/>
    <w:rsid w:val="00850EC8"/>
    <w:rsid w:val="00851354"/>
    <w:rsid w:val="00854192"/>
    <w:rsid w:val="00854D77"/>
    <w:rsid w:val="008574F6"/>
    <w:rsid w:val="008576F6"/>
    <w:rsid w:val="00857713"/>
    <w:rsid w:val="008629D8"/>
    <w:rsid w:val="00862C21"/>
    <w:rsid w:val="00867B6B"/>
    <w:rsid w:val="00871F12"/>
    <w:rsid w:val="00874376"/>
    <w:rsid w:val="00882053"/>
    <w:rsid w:val="008915D9"/>
    <w:rsid w:val="008942A2"/>
    <w:rsid w:val="0089534A"/>
    <w:rsid w:val="008A34D0"/>
    <w:rsid w:val="008A529C"/>
    <w:rsid w:val="008B3C35"/>
    <w:rsid w:val="008B446A"/>
    <w:rsid w:val="008B5E47"/>
    <w:rsid w:val="008C0880"/>
    <w:rsid w:val="008C27FD"/>
    <w:rsid w:val="008D3CE0"/>
    <w:rsid w:val="008D76B8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6136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533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CAD"/>
    <w:rsid w:val="009D5423"/>
    <w:rsid w:val="009D79C2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FC0"/>
    <w:rsid w:val="00A26B32"/>
    <w:rsid w:val="00A27593"/>
    <w:rsid w:val="00A335EA"/>
    <w:rsid w:val="00A35787"/>
    <w:rsid w:val="00A36122"/>
    <w:rsid w:val="00A3685C"/>
    <w:rsid w:val="00A37AD6"/>
    <w:rsid w:val="00A43B4C"/>
    <w:rsid w:val="00A478DC"/>
    <w:rsid w:val="00A53E0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09D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39F4"/>
    <w:rsid w:val="00B31F29"/>
    <w:rsid w:val="00B32DAF"/>
    <w:rsid w:val="00B3499A"/>
    <w:rsid w:val="00B37E68"/>
    <w:rsid w:val="00B468CC"/>
    <w:rsid w:val="00B4702A"/>
    <w:rsid w:val="00B52FB3"/>
    <w:rsid w:val="00B5429C"/>
    <w:rsid w:val="00B54655"/>
    <w:rsid w:val="00B55332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555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225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591F"/>
    <w:rsid w:val="00C84E4C"/>
    <w:rsid w:val="00C87044"/>
    <w:rsid w:val="00C94D17"/>
    <w:rsid w:val="00CA56B5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4794"/>
    <w:rsid w:val="00CD5490"/>
    <w:rsid w:val="00CD6369"/>
    <w:rsid w:val="00CD6E6D"/>
    <w:rsid w:val="00CE1EBF"/>
    <w:rsid w:val="00CE2A37"/>
    <w:rsid w:val="00CE34A0"/>
    <w:rsid w:val="00CE3E54"/>
    <w:rsid w:val="00CF29B8"/>
    <w:rsid w:val="00CF2E07"/>
    <w:rsid w:val="00CF2E1A"/>
    <w:rsid w:val="00CF40E8"/>
    <w:rsid w:val="00CF6839"/>
    <w:rsid w:val="00CF6EC0"/>
    <w:rsid w:val="00CF715C"/>
    <w:rsid w:val="00D01F30"/>
    <w:rsid w:val="00D022EC"/>
    <w:rsid w:val="00D023B9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55E9"/>
    <w:rsid w:val="00D86A30"/>
    <w:rsid w:val="00D8777A"/>
    <w:rsid w:val="00D87F0E"/>
    <w:rsid w:val="00D911F1"/>
    <w:rsid w:val="00D9201C"/>
    <w:rsid w:val="00D92EAD"/>
    <w:rsid w:val="00D9309A"/>
    <w:rsid w:val="00D94CC2"/>
    <w:rsid w:val="00D95ABA"/>
    <w:rsid w:val="00D97E79"/>
    <w:rsid w:val="00DA1633"/>
    <w:rsid w:val="00DA29C3"/>
    <w:rsid w:val="00DA6422"/>
    <w:rsid w:val="00DA7318"/>
    <w:rsid w:val="00DB0557"/>
    <w:rsid w:val="00DB2C80"/>
    <w:rsid w:val="00DC0952"/>
    <w:rsid w:val="00DC2340"/>
    <w:rsid w:val="00DC30DA"/>
    <w:rsid w:val="00DC529F"/>
    <w:rsid w:val="00DD101E"/>
    <w:rsid w:val="00DD19B6"/>
    <w:rsid w:val="00DE0F07"/>
    <w:rsid w:val="00DE287B"/>
    <w:rsid w:val="00DE603B"/>
    <w:rsid w:val="00DF129D"/>
    <w:rsid w:val="00DF4371"/>
    <w:rsid w:val="00DF625F"/>
    <w:rsid w:val="00DF74DB"/>
    <w:rsid w:val="00E01841"/>
    <w:rsid w:val="00E02070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915"/>
    <w:rsid w:val="00E43E04"/>
    <w:rsid w:val="00E44E20"/>
    <w:rsid w:val="00E463F1"/>
    <w:rsid w:val="00E47A67"/>
    <w:rsid w:val="00E50679"/>
    <w:rsid w:val="00E50799"/>
    <w:rsid w:val="00E552A4"/>
    <w:rsid w:val="00E55FAB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3B5D"/>
    <w:rsid w:val="00EA7542"/>
    <w:rsid w:val="00EB2280"/>
    <w:rsid w:val="00EC1621"/>
    <w:rsid w:val="00EC1FF0"/>
    <w:rsid w:val="00EC662E"/>
    <w:rsid w:val="00EC7EFF"/>
    <w:rsid w:val="00ED07FE"/>
    <w:rsid w:val="00ED0B7D"/>
    <w:rsid w:val="00ED1CDB"/>
    <w:rsid w:val="00ED3746"/>
    <w:rsid w:val="00EE049D"/>
    <w:rsid w:val="00EE2721"/>
    <w:rsid w:val="00EE2A0B"/>
    <w:rsid w:val="00EF1709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985"/>
    <w:rsid w:val="00F4144F"/>
    <w:rsid w:val="00F42294"/>
    <w:rsid w:val="00F42A8F"/>
    <w:rsid w:val="00F42F7B"/>
    <w:rsid w:val="00F459EB"/>
    <w:rsid w:val="00F52C9C"/>
    <w:rsid w:val="00F55BE1"/>
    <w:rsid w:val="00F6336A"/>
    <w:rsid w:val="00F678FB"/>
    <w:rsid w:val="00F70B43"/>
    <w:rsid w:val="00F72065"/>
    <w:rsid w:val="00F75722"/>
    <w:rsid w:val="00F77715"/>
    <w:rsid w:val="00F778DC"/>
    <w:rsid w:val="00F849BE"/>
    <w:rsid w:val="00F940D3"/>
    <w:rsid w:val="00F94A4B"/>
    <w:rsid w:val="00F97237"/>
    <w:rsid w:val="00F97AD4"/>
    <w:rsid w:val="00FA07D2"/>
    <w:rsid w:val="00FA07DA"/>
    <w:rsid w:val="00FA171B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C9A6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76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8</cp:revision>
  <cp:lastPrinted>2016-12-23T16:36:00Z</cp:lastPrinted>
  <dcterms:created xsi:type="dcterms:W3CDTF">2024-01-16T10:59:00Z</dcterms:created>
  <dcterms:modified xsi:type="dcterms:W3CDTF">2024-01-31T11:51:00Z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