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C3868" w14:textId="0F5D9ED4" w:rsidR="00901B13" w:rsidRDefault="00BC4149" w:rsidP="00BC4149">
      <w:pPr>
        <w:pStyle w:val="ekvue2arial"/>
      </w:pPr>
      <w:bookmarkStart w:id="0" w:name="bmStart"/>
      <w:bookmarkEnd w:id="0"/>
      <w:r>
        <w:t>Wirtschaftspodcast:</w:t>
      </w:r>
    </w:p>
    <w:p w14:paraId="15A2E995" w14:textId="4ACD7066" w:rsidR="00BC4149" w:rsidRDefault="00BC4149" w:rsidP="00BC4149">
      <w:pPr>
        <w:pStyle w:val="ekvue2arial"/>
      </w:pPr>
      <w:r>
        <w:t>Steuern – Wie verteilt der Staat unser Geld?</w:t>
      </w:r>
    </w:p>
    <w:p w14:paraId="31398B9F" w14:textId="07AE0FD5" w:rsidR="00BC4149" w:rsidRDefault="00BC4149" w:rsidP="00FD20A8"/>
    <w:p w14:paraId="2A694675" w14:textId="77777777" w:rsidR="002071E6" w:rsidRDefault="00BC4149" w:rsidP="00BC4149">
      <w:pPr>
        <w:pStyle w:val="ekvue3arial"/>
      </w:pPr>
      <w:r>
        <w:t>Mitlesetext</w:t>
      </w:r>
    </w:p>
    <w:p w14:paraId="35C0C041" w14:textId="77777777" w:rsidR="002071E6" w:rsidRDefault="002071E6" w:rsidP="00BC4149">
      <w:pPr>
        <w:pStyle w:val="ekvue3arial"/>
      </w:pPr>
    </w:p>
    <w:p w14:paraId="55DA3F26" w14:textId="23C0C7E1" w:rsidR="002071E6" w:rsidRDefault="002071E6" w:rsidP="00BC4149">
      <w:pPr>
        <w:pStyle w:val="ekvue3arial"/>
        <w:sectPr w:rsidR="002071E6" w:rsidSect="00720DCE">
          <w:headerReference w:type="default" r:id="rId6"/>
          <w:footerReference w:type="default" r:id="rId7"/>
          <w:type w:val="continuous"/>
          <w:pgSz w:w="11906" w:h="16838" w:code="9"/>
          <w:pgMar w:top="1758" w:right="1276" w:bottom="1531" w:left="1276" w:header="454" w:footer="454" w:gutter="0"/>
          <w:cols w:space="708"/>
          <w:docGrid w:linePitch="360"/>
        </w:sectPr>
      </w:pPr>
    </w:p>
    <w:p w14:paraId="1895A4AD" w14:textId="41D848D3" w:rsidR="00BC4149" w:rsidRPr="00456158" w:rsidRDefault="002071E6" w:rsidP="00BC4149">
      <w:r>
        <w:rPr>
          <w:b/>
          <w:bCs/>
        </w:rPr>
        <w:t>J</w:t>
      </w:r>
      <w:r w:rsidR="00BC4149" w:rsidRPr="00456158">
        <w:rPr>
          <w:b/>
          <w:bCs/>
        </w:rPr>
        <w:t xml:space="preserve">ingle </w:t>
      </w:r>
      <w:r w:rsidR="00BC4149" w:rsidRPr="00456158">
        <w:rPr>
          <w:color w:val="666666"/>
        </w:rPr>
        <w:t xml:space="preserve">[00:03] </w:t>
      </w:r>
      <w:r w:rsidR="00BC4149" w:rsidRPr="00456158">
        <w:t xml:space="preserve">Hinhören. Ein Podcast von Klett. </w:t>
      </w:r>
    </w:p>
    <w:p w14:paraId="3FDB3380" w14:textId="77777777" w:rsidR="00BC4149" w:rsidRPr="00456158" w:rsidRDefault="00BC4149" w:rsidP="00BC4149"/>
    <w:p w14:paraId="5753873F" w14:textId="77777777" w:rsidR="00BC4149" w:rsidRPr="00456158" w:rsidRDefault="00BC4149" w:rsidP="00BC4149">
      <w:pPr>
        <w:rPr>
          <w:color w:val="666666"/>
        </w:rPr>
      </w:pPr>
      <w:r w:rsidRPr="00456158">
        <w:rPr>
          <w:b/>
          <w:bCs/>
        </w:rPr>
        <w:t xml:space="preserve">Interviewer Maximilian Nowroth </w:t>
      </w:r>
      <w:r w:rsidRPr="00456158">
        <w:rPr>
          <w:color w:val="666666"/>
        </w:rPr>
        <w:t>[00:0</w:t>
      </w:r>
      <w:r>
        <w:rPr>
          <w:color w:val="666666"/>
        </w:rPr>
        <w:t>6</w:t>
      </w:r>
      <w:r w:rsidRPr="00456158">
        <w:rPr>
          <w:color w:val="666666"/>
        </w:rPr>
        <w:t xml:space="preserve">] </w:t>
      </w:r>
    </w:p>
    <w:p w14:paraId="3A785C3F" w14:textId="3639000C" w:rsidR="00BC4149" w:rsidRPr="005D6754" w:rsidRDefault="00BC4149" w:rsidP="00BC4149">
      <w:r w:rsidRPr="00456158">
        <w:t>Herzlich Willkommen zum Wirtschafts</w:t>
      </w:r>
      <w:r w:rsidR="0077695E">
        <w:t>p</w:t>
      </w:r>
      <w:r w:rsidRPr="00456158">
        <w:t xml:space="preserve">odcast! Ich bin Max und wir sprechen jetzt über das Thema </w:t>
      </w:r>
      <w:r>
        <w:t>Steuern</w:t>
      </w:r>
      <w:r w:rsidRPr="00456158">
        <w:t xml:space="preserve"> </w:t>
      </w:r>
      <w:r>
        <w:t xml:space="preserve">– </w:t>
      </w:r>
      <w:r w:rsidRPr="00456158">
        <w:t xml:space="preserve">und </w:t>
      </w:r>
      <w:r>
        <w:t xml:space="preserve">über </w:t>
      </w:r>
      <w:r w:rsidRPr="00456158">
        <w:t xml:space="preserve">die Frage, wie </w:t>
      </w:r>
      <w:r>
        <w:t>der Staat eigentlich unser Geld verteilt</w:t>
      </w:r>
      <w:r w:rsidRPr="00456158">
        <w:t>. Unser Gast</w:t>
      </w:r>
      <w:r>
        <w:t>, das</w:t>
      </w:r>
      <w:r w:rsidRPr="00456158">
        <w:t xml:space="preserve"> ist </w:t>
      </w:r>
      <w:r>
        <w:t>Jörg Leine.</w:t>
      </w:r>
      <w:r w:rsidRPr="00456158">
        <w:t xml:space="preserve"> </w:t>
      </w:r>
      <w:r>
        <w:t xml:space="preserve">Er ist </w:t>
      </w:r>
      <w:r w:rsidRPr="005D6754">
        <w:t>Steuer</w:t>
      </w:r>
      <w:r>
        <w:t>e</w:t>
      </w:r>
      <w:r w:rsidRPr="005D6754">
        <w:t>xperte beim Geldratgeber finanztip.d</w:t>
      </w:r>
      <w:r>
        <w:t>e</w:t>
      </w:r>
      <w:r w:rsidRPr="00456158">
        <w:t xml:space="preserve">. </w:t>
      </w:r>
      <w:r w:rsidRPr="005D6754">
        <w:t xml:space="preserve">Hallo </w:t>
      </w:r>
      <w:r>
        <w:t>Herr Leine</w:t>
      </w:r>
      <w:r w:rsidRPr="005D6754">
        <w:t>!</w:t>
      </w:r>
    </w:p>
    <w:p w14:paraId="3677A6FE" w14:textId="77777777" w:rsidR="00BC4149" w:rsidRPr="005D6754" w:rsidRDefault="00BC4149" w:rsidP="00BC4149"/>
    <w:p w14:paraId="274E2A67" w14:textId="77777777" w:rsidR="00BC4149" w:rsidRPr="00E27B23" w:rsidRDefault="00BC4149" w:rsidP="00BC4149">
      <w:pPr>
        <w:rPr>
          <w:color w:val="666666"/>
        </w:rPr>
      </w:pPr>
      <w:r w:rsidRPr="00E27B23">
        <w:rPr>
          <w:b/>
          <w:bCs/>
        </w:rPr>
        <w:t xml:space="preserve">Experte Jörg Leine </w:t>
      </w:r>
      <w:r w:rsidRPr="00E27B23">
        <w:rPr>
          <w:color w:val="666666"/>
        </w:rPr>
        <w:t xml:space="preserve">[00:23] </w:t>
      </w:r>
    </w:p>
    <w:p w14:paraId="7CBD79DF" w14:textId="77777777" w:rsidR="00BC4149" w:rsidRPr="00E27B23" w:rsidRDefault="00BC4149" w:rsidP="00BC4149">
      <w:r w:rsidRPr="00E27B23">
        <w:t>Hallo Herr Nowroth!</w:t>
      </w:r>
    </w:p>
    <w:p w14:paraId="0BF952A8" w14:textId="77777777" w:rsidR="00BC4149" w:rsidRPr="00E27B23" w:rsidRDefault="00BC4149" w:rsidP="00BC4149"/>
    <w:p w14:paraId="76E4A735" w14:textId="77777777" w:rsidR="00BC4149" w:rsidRPr="00E27B23" w:rsidRDefault="00BC4149" w:rsidP="00BC4149">
      <w:pPr>
        <w:rPr>
          <w:color w:val="666666"/>
        </w:rPr>
      </w:pPr>
      <w:r w:rsidRPr="00E27B23">
        <w:rPr>
          <w:b/>
          <w:bCs/>
        </w:rPr>
        <w:t xml:space="preserve">Interviewer Maximilian Nowroth </w:t>
      </w:r>
      <w:r w:rsidRPr="00E27B23">
        <w:rPr>
          <w:color w:val="666666"/>
        </w:rPr>
        <w:t xml:space="preserve">[00:25] </w:t>
      </w:r>
    </w:p>
    <w:p w14:paraId="3CEF9497" w14:textId="465DCA21" w:rsidR="00BC4149" w:rsidRDefault="00BC4149" w:rsidP="00BC4149">
      <w:r w:rsidRPr="00E27B23">
        <w:t>Das Wort „steuern“</w:t>
      </w:r>
      <w:r>
        <w:t>,</w:t>
      </w:r>
      <w:r w:rsidRPr="00E27B23">
        <w:t xml:space="preserve"> </w:t>
      </w:r>
      <w:r>
        <w:t xml:space="preserve">das </w:t>
      </w:r>
      <w:r w:rsidRPr="00E27B23">
        <w:t>kennen wir ja zum Beispiel in Bezug auf Autos</w:t>
      </w:r>
      <w:r>
        <w:t>.</w:t>
      </w:r>
      <w:r w:rsidRPr="00E27B23">
        <w:t xml:space="preserve"> </w:t>
      </w:r>
      <w:r>
        <w:t>B</w:t>
      </w:r>
      <w:r w:rsidRPr="00E27B23">
        <w:t xml:space="preserve">ei denen </w:t>
      </w:r>
      <w:r>
        <w:t xml:space="preserve">sitzt </w:t>
      </w:r>
      <w:r w:rsidRPr="00E27B23">
        <w:t xml:space="preserve">jemand am Steuer und </w:t>
      </w:r>
      <w:r>
        <w:t xml:space="preserve">bestimmt </w:t>
      </w:r>
      <w:r w:rsidRPr="00E27B23">
        <w:t xml:space="preserve">die Fahrtrichtung. </w:t>
      </w:r>
      <w:r>
        <w:t>Aber wozu</w:t>
      </w:r>
      <w:r w:rsidRPr="00E27B23">
        <w:t xml:space="preserve"> braucht es</w:t>
      </w:r>
      <w:r>
        <w:t xml:space="preserve"> denn </w:t>
      </w:r>
      <w:r w:rsidRPr="00E27B23">
        <w:t>Steuern in einem Staat wie Deutschland?</w:t>
      </w:r>
    </w:p>
    <w:p w14:paraId="4E2433E7" w14:textId="77777777" w:rsidR="00BC4149" w:rsidRPr="00E27B23" w:rsidRDefault="00BC4149" w:rsidP="00BC4149"/>
    <w:p w14:paraId="5DE816F5" w14:textId="77777777" w:rsidR="00BC4149" w:rsidRPr="00E27B23" w:rsidRDefault="00BC4149" w:rsidP="00BC4149">
      <w:pPr>
        <w:rPr>
          <w:color w:val="666666"/>
        </w:rPr>
      </w:pPr>
      <w:r w:rsidRPr="00E27B23">
        <w:rPr>
          <w:b/>
          <w:bCs/>
        </w:rPr>
        <w:t xml:space="preserve">Experte Jörg Leine </w:t>
      </w:r>
      <w:r w:rsidRPr="00E27B23">
        <w:rPr>
          <w:color w:val="666666"/>
        </w:rPr>
        <w:t>[00:</w:t>
      </w:r>
      <w:r>
        <w:rPr>
          <w:color w:val="666666"/>
        </w:rPr>
        <w:t>35</w:t>
      </w:r>
      <w:r w:rsidRPr="00E27B23">
        <w:rPr>
          <w:color w:val="666666"/>
        </w:rPr>
        <w:t xml:space="preserve">] </w:t>
      </w:r>
    </w:p>
    <w:p w14:paraId="2BC5A061" w14:textId="028A5E56" w:rsidR="00BC4149" w:rsidRPr="00456158" w:rsidRDefault="00BC4149" w:rsidP="00BC4149">
      <w:r>
        <w:t xml:space="preserve">Ja, ein Staat wie Deutschland braucht Geld, um es so zu verteilen im Land, dass alle was davon haben. Wir wissen das manchmal gar nicht mehr, dass der Staat sich drum kümmert, dass Straßen gebaut werden oder Schulen oder, dass Lehrer bezahlt werden. Und es gibt viele andere Sachen, wofür der Staat Geld braucht. Und das nimmt er ein über die Steuern. </w:t>
      </w:r>
    </w:p>
    <w:p w14:paraId="57A667E1" w14:textId="77777777" w:rsidR="00BC4149" w:rsidRPr="00456158" w:rsidRDefault="00BC4149" w:rsidP="00BC4149"/>
    <w:p w14:paraId="25EBF6E2" w14:textId="77777777" w:rsidR="00BC4149" w:rsidRPr="00456158" w:rsidRDefault="00BC4149" w:rsidP="00BC4149">
      <w:pPr>
        <w:rPr>
          <w:color w:val="666666"/>
        </w:rPr>
      </w:pPr>
      <w:r w:rsidRPr="00456158">
        <w:rPr>
          <w:b/>
          <w:bCs/>
        </w:rPr>
        <w:t xml:space="preserve">Interviewer Maximilian Nowroth </w:t>
      </w:r>
      <w:r w:rsidRPr="00456158">
        <w:rPr>
          <w:color w:val="666666"/>
        </w:rPr>
        <w:t>[0</w:t>
      </w:r>
      <w:r>
        <w:rPr>
          <w:color w:val="666666"/>
        </w:rPr>
        <w:t>0</w:t>
      </w:r>
      <w:r w:rsidRPr="00456158">
        <w:rPr>
          <w:color w:val="666666"/>
        </w:rPr>
        <w:t>:</w:t>
      </w:r>
      <w:r>
        <w:rPr>
          <w:color w:val="666666"/>
        </w:rPr>
        <w:t>58</w:t>
      </w:r>
      <w:r w:rsidRPr="00456158">
        <w:rPr>
          <w:color w:val="666666"/>
        </w:rPr>
        <w:t xml:space="preserve">] </w:t>
      </w:r>
    </w:p>
    <w:p w14:paraId="686B1544" w14:textId="5C837D5B" w:rsidR="00BC4149" w:rsidRPr="00456158" w:rsidRDefault="00BC4149" w:rsidP="00BC4149">
      <w:r>
        <w:t>OK, also halten wir fest: Steuern sind die wichtigste Einnahmequelle des Staates, um das Gemeinwohl – so würde ich es mal zusammenfassen – zu finanzieren. Sind es denn auch schon Jugendliche – also Leute, die uns jetzt zuhören – die bereits Steuern zahlen?</w:t>
      </w:r>
    </w:p>
    <w:p w14:paraId="6F1BB162" w14:textId="77777777" w:rsidR="00BC4149" w:rsidRPr="00456158" w:rsidRDefault="00BC4149" w:rsidP="00BC4149"/>
    <w:p w14:paraId="1470FB15" w14:textId="77777777" w:rsidR="00BC4149" w:rsidRPr="00E27B23" w:rsidRDefault="00BC4149" w:rsidP="00BC4149">
      <w:pPr>
        <w:rPr>
          <w:color w:val="666666"/>
        </w:rPr>
      </w:pPr>
      <w:r w:rsidRPr="00E27B23">
        <w:rPr>
          <w:b/>
          <w:bCs/>
        </w:rPr>
        <w:t xml:space="preserve">Experte Jörg Leine </w:t>
      </w:r>
      <w:r w:rsidRPr="00E27B23">
        <w:rPr>
          <w:color w:val="666666"/>
        </w:rPr>
        <w:t>[0</w:t>
      </w:r>
      <w:r>
        <w:rPr>
          <w:color w:val="666666"/>
        </w:rPr>
        <w:t>1</w:t>
      </w:r>
      <w:r w:rsidRPr="00E27B23">
        <w:rPr>
          <w:color w:val="666666"/>
        </w:rPr>
        <w:t>:</w:t>
      </w:r>
      <w:r>
        <w:rPr>
          <w:color w:val="666666"/>
        </w:rPr>
        <w:t>10</w:t>
      </w:r>
      <w:r w:rsidRPr="00E27B23">
        <w:rPr>
          <w:color w:val="666666"/>
        </w:rPr>
        <w:t xml:space="preserve">] </w:t>
      </w:r>
    </w:p>
    <w:p w14:paraId="4D5D1F7B" w14:textId="77777777" w:rsidR="00BC4149" w:rsidRPr="00456158" w:rsidRDefault="00BC4149" w:rsidP="00BC4149">
      <w:r w:rsidRPr="00456158">
        <w:t>Ja</w:t>
      </w:r>
      <w:r>
        <w:t xml:space="preserve">, auch Jugendliche zahlen schon Steuern. Aber ohne es zu wissen. Das sind dann die sogenannten indirekten Steuern genau. Wenn Jugendliche im Supermarkt sich 'ne Cola holen oder irgendwo 'n Eis, steckt da immer schon Steuer drin. Die sogenannte Mehrwertsteuer. Und die </w:t>
      </w:r>
      <w:proofErr w:type="spellStart"/>
      <w:r>
        <w:t>zahlen</w:t>
      </w:r>
      <w:proofErr w:type="spellEnd"/>
      <w:r>
        <w:t xml:space="preserve"> auch Jugendliche schon.</w:t>
      </w:r>
    </w:p>
    <w:p w14:paraId="088D9D22" w14:textId="77777777" w:rsidR="00BC4149" w:rsidRPr="00456158" w:rsidRDefault="00BC4149" w:rsidP="00BC4149"/>
    <w:p w14:paraId="3BD1E6F6" w14:textId="77777777" w:rsidR="00BC4149" w:rsidRPr="00456158" w:rsidRDefault="00BC4149" w:rsidP="00BC4149">
      <w:pPr>
        <w:rPr>
          <w:color w:val="666666"/>
        </w:rPr>
      </w:pPr>
      <w:r w:rsidRPr="00456158">
        <w:rPr>
          <w:b/>
          <w:bCs/>
        </w:rPr>
        <w:t xml:space="preserve">Interviewer Maximilian Nowroth </w:t>
      </w:r>
      <w:r w:rsidRPr="00456158">
        <w:rPr>
          <w:color w:val="666666"/>
        </w:rPr>
        <w:t>[01:</w:t>
      </w:r>
      <w:r>
        <w:rPr>
          <w:color w:val="666666"/>
        </w:rPr>
        <w:t>31</w:t>
      </w:r>
      <w:r w:rsidRPr="00456158">
        <w:rPr>
          <w:color w:val="666666"/>
        </w:rPr>
        <w:t xml:space="preserve">] </w:t>
      </w:r>
    </w:p>
    <w:p w14:paraId="7E963B63" w14:textId="0CEAE0D4" w:rsidR="00BC4149" w:rsidRPr="00456158" w:rsidRDefault="00BC4149" w:rsidP="00BC4149">
      <w:r>
        <w:t>Wer legt denn eigentlich am Ende fest, wie hoch die Steuern sind?</w:t>
      </w:r>
    </w:p>
    <w:p w14:paraId="647144DE" w14:textId="77777777" w:rsidR="00BC4149" w:rsidRPr="00456158" w:rsidRDefault="00BC4149" w:rsidP="00BC4149"/>
    <w:p w14:paraId="686BD4E2" w14:textId="77777777" w:rsidR="00BC4149" w:rsidRPr="00E27B23" w:rsidRDefault="00BC4149" w:rsidP="00BC4149">
      <w:pPr>
        <w:rPr>
          <w:color w:val="666666"/>
        </w:rPr>
      </w:pPr>
      <w:r w:rsidRPr="00E27B23">
        <w:rPr>
          <w:b/>
          <w:bCs/>
        </w:rPr>
        <w:t xml:space="preserve">Experte Jörg Leine </w:t>
      </w:r>
      <w:r w:rsidRPr="00E27B23">
        <w:rPr>
          <w:color w:val="666666"/>
        </w:rPr>
        <w:t>[0</w:t>
      </w:r>
      <w:r>
        <w:rPr>
          <w:color w:val="666666"/>
        </w:rPr>
        <w:t>1</w:t>
      </w:r>
      <w:r w:rsidRPr="00E27B23">
        <w:rPr>
          <w:color w:val="666666"/>
        </w:rPr>
        <w:t>:</w:t>
      </w:r>
      <w:r>
        <w:rPr>
          <w:color w:val="666666"/>
        </w:rPr>
        <w:t>32</w:t>
      </w:r>
      <w:r w:rsidRPr="00E27B23">
        <w:rPr>
          <w:color w:val="666666"/>
        </w:rPr>
        <w:t xml:space="preserve">] </w:t>
      </w:r>
    </w:p>
    <w:p w14:paraId="0BD2D2F2" w14:textId="05B79F87" w:rsidR="00BC4149" w:rsidRPr="00456158" w:rsidRDefault="00BC4149" w:rsidP="00BC4149">
      <w:r>
        <w:t>Ja, ganz allgemein: Das legt die Politik fest. Also zum Beispiel der Bundestag oder der Bundesrat, die in Gesetzen bestimmen, wie hoch Steuern sind. Das kann aber auch in einem Bundesland geschehen oder im Kleinen sogar in einer Gemeinde. Dort können auch Steuerhöhen festgesetzt werden, zum Beispiel für die Gewerbesteuer.</w:t>
      </w:r>
    </w:p>
    <w:p w14:paraId="31F35685" w14:textId="77777777" w:rsidR="00BC4149" w:rsidRPr="00456158" w:rsidRDefault="00BC4149" w:rsidP="00BC4149"/>
    <w:p w14:paraId="5F4B0687" w14:textId="77777777" w:rsidR="00BC4149" w:rsidRPr="00456158" w:rsidRDefault="00BC4149" w:rsidP="00BC4149">
      <w:pPr>
        <w:rPr>
          <w:color w:val="666666"/>
        </w:rPr>
      </w:pPr>
      <w:r w:rsidRPr="00456158">
        <w:rPr>
          <w:b/>
          <w:bCs/>
        </w:rPr>
        <w:t xml:space="preserve">Interviewer Maximilian Nowroth </w:t>
      </w:r>
      <w:r w:rsidRPr="00456158">
        <w:rPr>
          <w:color w:val="666666"/>
        </w:rPr>
        <w:t>[0</w:t>
      </w:r>
      <w:r>
        <w:rPr>
          <w:color w:val="666666"/>
        </w:rPr>
        <w:t>1</w:t>
      </w:r>
      <w:r w:rsidRPr="00456158">
        <w:rPr>
          <w:color w:val="666666"/>
        </w:rPr>
        <w:t xml:space="preserve">:54] </w:t>
      </w:r>
    </w:p>
    <w:p w14:paraId="5C465D8E" w14:textId="76236AD6" w:rsidR="00BC4149" w:rsidRDefault="00BC4149" w:rsidP="00BC4149">
      <w:r>
        <w:t>Und welche Ziele verfolgt die Politik mit diesen ganzen Steuern</w:t>
      </w:r>
      <w:r w:rsidRPr="00456158">
        <w:t>?</w:t>
      </w:r>
    </w:p>
    <w:p w14:paraId="127FFBBD" w14:textId="77777777" w:rsidR="00BC4149" w:rsidRPr="00456158" w:rsidRDefault="00BC4149" w:rsidP="00BC4149"/>
    <w:p w14:paraId="52E92B65" w14:textId="77777777" w:rsidR="00BC4149" w:rsidRPr="00E27B23" w:rsidRDefault="00BC4149" w:rsidP="00BC4149">
      <w:pPr>
        <w:rPr>
          <w:color w:val="666666"/>
        </w:rPr>
      </w:pPr>
      <w:r w:rsidRPr="00E27B23">
        <w:rPr>
          <w:b/>
          <w:bCs/>
        </w:rPr>
        <w:t xml:space="preserve">Experte Jörg Leine </w:t>
      </w:r>
      <w:r w:rsidRPr="00E27B23">
        <w:rPr>
          <w:color w:val="666666"/>
        </w:rPr>
        <w:t>[0</w:t>
      </w:r>
      <w:r>
        <w:rPr>
          <w:color w:val="666666"/>
        </w:rPr>
        <w:t>1</w:t>
      </w:r>
      <w:r w:rsidRPr="00E27B23">
        <w:rPr>
          <w:color w:val="666666"/>
        </w:rPr>
        <w:t>:</w:t>
      </w:r>
      <w:r>
        <w:rPr>
          <w:color w:val="666666"/>
        </w:rPr>
        <w:t>58</w:t>
      </w:r>
      <w:r w:rsidRPr="00E27B23">
        <w:rPr>
          <w:color w:val="666666"/>
        </w:rPr>
        <w:t xml:space="preserve">] </w:t>
      </w:r>
    </w:p>
    <w:p w14:paraId="5632A233" w14:textId="000F7A9C" w:rsidR="00BC4149" w:rsidRPr="00456158" w:rsidRDefault="00BC4149" w:rsidP="00BC4149">
      <w:r w:rsidRPr="00456158">
        <w:t>Ja</w:t>
      </w:r>
      <w:r>
        <w:t xml:space="preserve"> auf der einen Seite </w:t>
      </w:r>
      <w:proofErr w:type="gramStart"/>
      <w:r>
        <w:t>ganz klar</w:t>
      </w:r>
      <w:proofErr w:type="gramEnd"/>
      <w:r>
        <w:t xml:space="preserve">, Geld einzunehmen, um es sinnvoll wieder auszugeben. Aber es gibt auch Steuern, die haben eine sogenannte Lenkungswirkung. Also da wird über die Höhe der Steuer oder überhaupt der Steuer gelenkt. Beispiel ist die Tabaksteuer, die Jahr für Jahr höher wird und es den Rauchern leichter machen soll, endlich aufzuhören, weil es so teuer geworden ist. Es gibt aber auch zum Beispiel Alkoholsteuer. </w:t>
      </w:r>
      <w:r>
        <w:lastRenderedPageBreak/>
        <w:t>Und für Jugendliche seit ein paar Jahren auch die sogenannte Alkopopsteuer, die sehr hoch ist, um eben für Jugendliche den Anreiz zu senken, sich diese Getränke zu kaufen.</w:t>
      </w:r>
    </w:p>
    <w:p w14:paraId="6F855691" w14:textId="77777777" w:rsidR="00BC4149" w:rsidRPr="00456158" w:rsidRDefault="00BC4149" w:rsidP="00BC4149"/>
    <w:p w14:paraId="6956E2EC" w14:textId="77777777" w:rsidR="00BC4149" w:rsidRPr="00456158" w:rsidRDefault="00BC4149" w:rsidP="00BC4149">
      <w:pPr>
        <w:rPr>
          <w:color w:val="666666"/>
        </w:rPr>
      </w:pPr>
      <w:r w:rsidRPr="00456158">
        <w:rPr>
          <w:b/>
          <w:bCs/>
        </w:rPr>
        <w:t xml:space="preserve">Interviewer Maximilian Nowroth </w:t>
      </w:r>
      <w:r w:rsidRPr="00456158">
        <w:rPr>
          <w:color w:val="666666"/>
        </w:rPr>
        <w:t>[0</w:t>
      </w:r>
      <w:r>
        <w:rPr>
          <w:color w:val="666666"/>
        </w:rPr>
        <w:t>2</w:t>
      </w:r>
      <w:r w:rsidRPr="00456158">
        <w:rPr>
          <w:color w:val="666666"/>
        </w:rPr>
        <w:t>:3</w:t>
      </w:r>
      <w:r>
        <w:rPr>
          <w:color w:val="666666"/>
        </w:rPr>
        <w:t>5</w:t>
      </w:r>
      <w:r w:rsidRPr="00456158">
        <w:rPr>
          <w:color w:val="666666"/>
        </w:rPr>
        <w:t xml:space="preserve">] </w:t>
      </w:r>
    </w:p>
    <w:p w14:paraId="454C6774" w14:textId="1498B29F" w:rsidR="00BC4149" w:rsidRPr="00456158" w:rsidRDefault="00BC4149" w:rsidP="00BC4149">
      <w:r>
        <w:t>In Deutschland gibt es insgesamt rund 40 verschiedene Arten von Steuern. Können Sie da nochmal genau sagen, was die wichtigsten für den Staat sind?</w:t>
      </w:r>
    </w:p>
    <w:p w14:paraId="1F29A050" w14:textId="77777777" w:rsidR="00BC4149" w:rsidRPr="00456158" w:rsidRDefault="00BC4149" w:rsidP="00BC4149"/>
    <w:p w14:paraId="1AF7E85E" w14:textId="77777777" w:rsidR="00BC4149" w:rsidRPr="00E27B23" w:rsidRDefault="00BC4149" w:rsidP="00BC4149">
      <w:pPr>
        <w:rPr>
          <w:color w:val="666666"/>
        </w:rPr>
      </w:pPr>
      <w:r w:rsidRPr="00E27B23">
        <w:rPr>
          <w:b/>
          <w:bCs/>
        </w:rPr>
        <w:t xml:space="preserve">Experte Jörg Leine </w:t>
      </w:r>
      <w:r w:rsidRPr="00E27B23">
        <w:rPr>
          <w:color w:val="666666"/>
        </w:rPr>
        <w:t>[0</w:t>
      </w:r>
      <w:r>
        <w:rPr>
          <w:color w:val="666666"/>
        </w:rPr>
        <w:t>2</w:t>
      </w:r>
      <w:r w:rsidRPr="00E27B23">
        <w:rPr>
          <w:color w:val="666666"/>
        </w:rPr>
        <w:t>:</w:t>
      </w:r>
      <w:r>
        <w:rPr>
          <w:color w:val="666666"/>
        </w:rPr>
        <w:t>45</w:t>
      </w:r>
      <w:r w:rsidRPr="00E27B23">
        <w:rPr>
          <w:color w:val="666666"/>
        </w:rPr>
        <w:t xml:space="preserve">] </w:t>
      </w:r>
    </w:p>
    <w:p w14:paraId="339A26AE" w14:textId="77777777" w:rsidR="00BC4149" w:rsidRPr="00456158" w:rsidRDefault="00BC4149" w:rsidP="00BC4149">
      <w:r>
        <w:t>Ja die wichtigsten sind auf jeden Fall die Mehrwertsteuer. Oft Umsatzsteuer genannt. Das sind glaube ich über 200 Millionen Euro im Jahr, die der Staat einnimmt.</w:t>
      </w:r>
    </w:p>
    <w:p w14:paraId="3BCAB475" w14:textId="77777777" w:rsidR="00BC4149" w:rsidRPr="00456158" w:rsidRDefault="00BC4149" w:rsidP="00BC4149"/>
    <w:p w14:paraId="6A79BEC6" w14:textId="77777777" w:rsidR="00BC4149" w:rsidRPr="00456158" w:rsidRDefault="00BC4149" w:rsidP="00BC4149">
      <w:pPr>
        <w:rPr>
          <w:color w:val="666666"/>
        </w:rPr>
      </w:pPr>
      <w:r w:rsidRPr="00456158">
        <w:rPr>
          <w:b/>
          <w:bCs/>
        </w:rPr>
        <w:t xml:space="preserve">Interviewer Maximilian Nowroth </w:t>
      </w:r>
      <w:r w:rsidRPr="00456158">
        <w:rPr>
          <w:color w:val="666666"/>
        </w:rPr>
        <w:t>[0</w:t>
      </w:r>
      <w:r>
        <w:rPr>
          <w:color w:val="666666"/>
        </w:rPr>
        <w:t>2</w:t>
      </w:r>
      <w:r w:rsidRPr="00456158">
        <w:rPr>
          <w:color w:val="666666"/>
        </w:rPr>
        <w:t>:</w:t>
      </w:r>
      <w:r>
        <w:rPr>
          <w:color w:val="666666"/>
        </w:rPr>
        <w:t>53</w:t>
      </w:r>
      <w:r w:rsidRPr="00456158">
        <w:rPr>
          <w:color w:val="666666"/>
        </w:rPr>
        <w:t xml:space="preserve">] </w:t>
      </w:r>
    </w:p>
    <w:p w14:paraId="5B989CB3" w14:textId="77777777" w:rsidR="00BC4149" w:rsidRPr="00456158" w:rsidRDefault="00BC4149" w:rsidP="00BC4149">
      <w:r>
        <w:t>200 Milliarden wahrscheinlich, oder?</w:t>
      </w:r>
    </w:p>
    <w:p w14:paraId="08C07904" w14:textId="77777777" w:rsidR="00BC4149" w:rsidRPr="00456158" w:rsidRDefault="00BC4149" w:rsidP="00BC4149"/>
    <w:p w14:paraId="5AEF36D7" w14:textId="77777777" w:rsidR="00BC4149" w:rsidRPr="00E27B23" w:rsidRDefault="00BC4149" w:rsidP="00BC4149">
      <w:pPr>
        <w:rPr>
          <w:color w:val="666666"/>
        </w:rPr>
      </w:pPr>
      <w:r w:rsidRPr="00E27B23">
        <w:rPr>
          <w:b/>
          <w:bCs/>
        </w:rPr>
        <w:t xml:space="preserve">Experte Jörg Leine </w:t>
      </w:r>
      <w:r w:rsidRPr="00E27B23">
        <w:rPr>
          <w:color w:val="666666"/>
        </w:rPr>
        <w:t>[0</w:t>
      </w:r>
      <w:r>
        <w:rPr>
          <w:color w:val="666666"/>
        </w:rPr>
        <w:t>2</w:t>
      </w:r>
      <w:r w:rsidRPr="00E27B23">
        <w:rPr>
          <w:color w:val="666666"/>
        </w:rPr>
        <w:t>:</w:t>
      </w:r>
      <w:r>
        <w:rPr>
          <w:color w:val="666666"/>
        </w:rPr>
        <w:t>55</w:t>
      </w:r>
      <w:r w:rsidRPr="00E27B23">
        <w:rPr>
          <w:color w:val="666666"/>
        </w:rPr>
        <w:t xml:space="preserve">] </w:t>
      </w:r>
    </w:p>
    <w:p w14:paraId="2617AC46" w14:textId="2B4E7CA0" w:rsidR="00BC4149" w:rsidRPr="00456158" w:rsidRDefault="00BC4149" w:rsidP="00BC4149">
      <w:proofErr w:type="spellStart"/>
      <w:r>
        <w:t>Ouh</w:t>
      </w:r>
      <w:proofErr w:type="spellEnd"/>
      <w:r>
        <w:t xml:space="preserve"> ja, ich muss mich korrigieren. 200 Milliarden! 200 Millionen wären ein bisschen wenig. 200 Milliarden Euro sogar. Und in 'ner ähnlichen Dimension liegt die Lohnsteuer. Also wer arbeiten geht, zahlt Steuern. Und diese sogenannte Lohnsteuer ist auch ein riesiger Batzen. Dann kommen noch andere Sachen wie Energiesteuer, Tabaksteuer hatten wir schon, Erbschaftsteuer. Aber dann wird es auch langsam weniger. Wo dann halt nur noch ein paar Milliarden immer einzunehmen sind.</w:t>
      </w:r>
    </w:p>
    <w:p w14:paraId="7538CEEC" w14:textId="77777777" w:rsidR="00BC4149" w:rsidRPr="00456158" w:rsidRDefault="00BC4149" w:rsidP="00BC4149"/>
    <w:p w14:paraId="1F67173E" w14:textId="77777777" w:rsidR="00BC4149" w:rsidRPr="00456158" w:rsidRDefault="00BC4149" w:rsidP="00BC4149">
      <w:pPr>
        <w:rPr>
          <w:color w:val="666666"/>
        </w:rPr>
      </w:pPr>
      <w:r w:rsidRPr="00456158">
        <w:rPr>
          <w:b/>
          <w:bCs/>
        </w:rPr>
        <w:t xml:space="preserve">Interviewer Maximilian Nowroth </w:t>
      </w:r>
      <w:r w:rsidRPr="00456158">
        <w:rPr>
          <w:color w:val="666666"/>
        </w:rPr>
        <w:t>[0</w:t>
      </w:r>
      <w:r>
        <w:rPr>
          <w:color w:val="666666"/>
        </w:rPr>
        <w:t>3</w:t>
      </w:r>
      <w:r w:rsidRPr="00456158">
        <w:rPr>
          <w:color w:val="666666"/>
        </w:rPr>
        <w:t>:2</w:t>
      </w:r>
      <w:r>
        <w:rPr>
          <w:color w:val="666666"/>
        </w:rPr>
        <w:t>3</w:t>
      </w:r>
      <w:r w:rsidRPr="00456158">
        <w:rPr>
          <w:color w:val="666666"/>
        </w:rPr>
        <w:t xml:space="preserve">] </w:t>
      </w:r>
    </w:p>
    <w:p w14:paraId="50F36164" w14:textId="77777777" w:rsidR="00BC4149" w:rsidRPr="00456158" w:rsidRDefault="00BC4149" w:rsidP="00BC4149">
      <w:r>
        <w:t>OK, wichtig zu wissen ist glaube ich für alle, die uns jetzt zuhören: Wer weniger als 10.000 Euro im Jahr verdient, der oder die muss keine Lohnsteuer und keine Einkommensteuer zahlen.</w:t>
      </w:r>
    </w:p>
    <w:p w14:paraId="23EC1830" w14:textId="77777777" w:rsidR="00BC4149" w:rsidRPr="00456158" w:rsidRDefault="00BC4149" w:rsidP="00BC4149"/>
    <w:p w14:paraId="3368C1A1" w14:textId="77777777" w:rsidR="00BC4149" w:rsidRPr="00E27B23" w:rsidRDefault="00BC4149" w:rsidP="00BC4149">
      <w:pPr>
        <w:rPr>
          <w:color w:val="666666"/>
        </w:rPr>
      </w:pPr>
      <w:r w:rsidRPr="00E27B23">
        <w:rPr>
          <w:b/>
          <w:bCs/>
        </w:rPr>
        <w:t xml:space="preserve">Experte Jörg Leine </w:t>
      </w:r>
      <w:r w:rsidRPr="00E27B23">
        <w:rPr>
          <w:color w:val="666666"/>
        </w:rPr>
        <w:t>[0</w:t>
      </w:r>
      <w:r>
        <w:rPr>
          <w:color w:val="666666"/>
        </w:rPr>
        <w:t>3</w:t>
      </w:r>
      <w:r w:rsidRPr="00E27B23">
        <w:rPr>
          <w:color w:val="666666"/>
        </w:rPr>
        <w:t>:</w:t>
      </w:r>
      <w:r>
        <w:rPr>
          <w:color w:val="666666"/>
        </w:rPr>
        <w:t>3</w:t>
      </w:r>
      <w:r w:rsidRPr="00E27B23">
        <w:rPr>
          <w:color w:val="666666"/>
        </w:rPr>
        <w:t xml:space="preserve">3] </w:t>
      </w:r>
    </w:p>
    <w:p w14:paraId="54D90F4F" w14:textId="77777777" w:rsidR="00BC4149" w:rsidRDefault="00BC4149" w:rsidP="00BC4149">
      <w:r>
        <w:t>Korrekt. Korrekt. Es ist sogar noch ein bisschen mehr, mit so ein paar Freibeträgen. Aber das ist schon mal 'n guter Anhaltspunkt. Zum Beispiel ein Azubi, der muss in der Regel keine Steuern zahlen.</w:t>
      </w:r>
    </w:p>
    <w:p w14:paraId="262D3107" w14:textId="77777777" w:rsidR="00BC4149" w:rsidRDefault="00BC4149" w:rsidP="00BC4149"/>
    <w:p w14:paraId="2EBE9F87" w14:textId="77777777" w:rsidR="00BC4149" w:rsidRPr="00456158" w:rsidRDefault="00BC4149" w:rsidP="00BC4149">
      <w:pPr>
        <w:rPr>
          <w:color w:val="666666"/>
        </w:rPr>
      </w:pPr>
      <w:r w:rsidRPr="00456158">
        <w:rPr>
          <w:b/>
          <w:bCs/>
        </w:rPr>
        <w:t xml:space="preserve">Interviewer Maximilian Nowroth </w:t>
      </w:r>
      <w:r w:rsidRPr="00456158">
        <w:rPr>
          <w:color w:val="666666"/>
        </w:rPr>
        <w:t>[0</w:t>
      </w:r>
      <w:r>
        <w:rPr>
          <w:color w:val="666666"/>
        </w:rPr>
        <w:t>3</w:t>
      </w:r>
      <w:r w:rsidRPr="00456158">
        <w:rPr>
          <w:color w:val="666666"/>
        </w:rPr>
        <w:t>:</w:t>
      </w:r>
      <w:r>
        <w:rPr>
          <w:color w:val="666666"/>
        </w:rPr>
        <w:t>43</w:t>
      </w:r>
      <w:r w:rsidRPr="00456158">
        <w:rPr>
          <w:color w:val="666666"/>
        </w:rPr>
        <w:t xml:space="preserve">] </w:t>
      </w:r>
    </w:p>
    <w:p w14:paraId="61FACA8B" w14:textId="65076885" w:rsidR="00BC4149" w:rsidRPr="00456158" w:rsidRDefault="00BC4149" w:rsidP="00BC4149">
      <w:r>
        <w:t>Eine Unterscheidung zwischen all den Steuerarten kann man ja treffen, indem man sagt: OK, es gibt direkte Steuern und indirekte Steuern. Können Sie da einmal den Unterschied erklären, bitte?</w:t>
      </w:r>
    </w:p>
    <w:p w14:paraId="6D3921CA" w14:textId="77777777" w:rsidR="00BC4149" w:rsidRPr="00456158" w:rsidRDefault="00BC4149" w:rsidP="00BC4149"/>
    <w:p w14:paraId="43D246C8" w14:textId="77777777" w:rsidR="00BC4149" w:rsidRPr="00E27B23" w:rsidRDefault="00BC4149" w:rsidP="00BC4149">
      <w:pPr>
        <w:rPr>
          <w:color w:val="666666"/>
        </w:rPr>
      </w:pPr>
      <w:r w:rsidRPr="00E27B23">
        <w:rPr>
          <w:b/>
          <w:bCs/>
        </w:rPr>
        <w:t xml:space="preserve">Experte Jörg Leine </w:t>
      </w:r>
      <w:r w:rsidRPr="00E27B23">
        <w:rPr>
          <w:color w:val="666666"/>
        </w:rPr>
        <w:t>[0</w:t>
      </w:r>
      <w:r>
        <w:rPr>
          <w:color w:val="666666"/>
        </w:rPr>
        <w:t>3</w:t>
      </w:r>
      <w:r w:rsidRPr="00E27B23">
        <w:rPr>
          <w:color w:val="666666"/>
        </w:rPr>
        <w:t>:</w:t>
      </w:r>
      <w:r>
        <w:rPr>
          <w:color w:val="666666"/>
        </w:rPr>
        <w:t>5</w:t>
      </w:r>
      <w:r w:rsidRPr="00E27B23">
        <w:rPr>
          <w:color w:val="666666"/>
        </w:rPr>
        <w:t xml:space="preserve">3] </w:t>
      </w:r>
    </w:p>
    <w:p w14:paraId="74F23EFE" w14:textId="77777777" w:rsidR="00BC4149" w:rsidRPr="00456158" w:rsidRDefault="00BC4149" w:rsidP="00BC4149">
      <w:r>
        <w:t xml:space="preserve">Ja wir </w:t>
      </w:r>
      <w:proofErr w:type="spellStart"/>
      <w:r>
        <w:t>hatten’s</w:t>
      </w:r>
      <w:proofErr w:type="spellEnd"/>
      <w:r>
        <w:t xml:space="preserve"> ja gerade schon bei der Mehrwertsteuer. Das ist 'ne indirekte Steuer. Weil die führt man nicht direkt selbst ab, sondern die steckt im Produkt mit drin. Das ist genauso bei der Tabaksteuer. Die ist da auch mit drin, das merken wir gar nicht, dass wir sie zahlen. Deshalb sind das indirekte Steuern.</w:t>
      </w:r>
      <w:r>
        <w:br/>
        <w:t xml:space="preserve">Und direkte Steuern sind halt eher noch die Lohnsteuer, was wir hatten. Die geht direkt ab von meinem Geld. Und ich </w:t>
      </w:r>
      <w:proofErr w:type="spellStart"/>
      <w:r>
        <w:t>seh</w:t>
      </w:r>
      <w:proofErr w:type="spellEnd"/>
      <w:r>
        <w:t xml:space="preserve">‘ </w:t>
      </w:r>
      <w:proofErr w:type="gramStart"/>
      <w:r>
        <w:t>das</w:t>
      </w:r>
      <w:proofErr w:type="gramEnd"/>
      <w:r>
        <w:t xml:space="preserve"> auch, wie viel das ist.</w:t>
      </w:r>
    </w:p>
    <w:p w14:paraId="0C679C66" w14:textId="77777777" w:rsidR="00BC4149" w:rsidRDefault="00BC4149" w:rsidP="00BC4149"/>
    <w:p w14:paraId="7DE7ADEC" w14:textId="77777777" w:rsidR="00BC4149" w:rsidRPr="00456158" w:rsidRDefault="00BC4149" w:rsidP="00BC4149">
      <w:pPr>
        <w:rPr>
          <w:color w:val="666666"/>
        </w:rPr>
      </w:pPr>
      <w:r w:rsidRPr="00456158">
        <w:rPr>
          <w:b/>
          <w:bCs/>
        </w:rPr>
        <w:t xml:space="preserve">Interviewer Maximilian Nowroth </w:t>
      </w:r>
      <w:r w:rsidRPr="00456158">
        <w:rPr>
          <w:color w:val="666666"/>
        </w:rPr>
        <w:t>[0</w:t>
      </w:r>
      <w:r>
        <w:rPr>
          <w:color w:val="666666"/>
        </w:rPr>
        <w:t>4</w:t>
      </w:r>
      <w:r w:rsidRPr="00456158">
        <w:rPr>
          <w:color w:val="666666"/>
        </w:rPr>
        <w:t>:</w:t>
      </w:r>
      <w:r>
        <w:rPr>
          <w:color w:val="666666"/>
        </w:rPr>
        <w:t>17</w:t>
      </w:r>
      <w:r w:rsidRPr="00456158">
        <w:rPr>
          <w:color w:val="666666"/>
        </w:rPr>
        <w:t xml:space="preserve">] </w:t>
      </w:r>
    </w:p>
    <w:p w14:paraId="3C0831C4" w14:textId="6F799F8B" w:rsidR="00BC4149" w:rsidRPr="00456158" w:rsidRDefault="00BC4149" w:rsidP="00BC4149">
      <w:r>
        <w:t xml:space="preserve">Ja. Und bei dieser Mehrwertsteuer oder Umsatzsteuer – der Begriff meint ja eigentlich das gleiche – ist ja das Spannende: Wenn ich ein Produkt kaufe und dann mal auf meinen Kassenzettel, auf die Quittung schaue, dann gibt es Produkte, die 19 Prozent Mehrwertsteuer haben und Produkte, die sieben Prozent Mehrwertsteuer haben. Beides Mal zahle ich </w:t>
      </w:r>
      <w:proofErr w:type="gramStart"/>
      <w:r>
        <w:t>ja diese</w:t>
      </w:r>
      <w:proofErr w:type="gramEnd"/>
      <w:r>
        <w:t xml:space="preserve"> Steuer dann eben erst mal an das Unternehmen, wo ich das Produkt gekauft habe. Und das Unternehmen </w:t>
      </w:r>
      <w:proofErr w:type="gramStart"/>
      <w:r>
        <w:t>muss</w:t>
      </w:r>
      <w:proofErr w:type="gramEnd"/>
      <w:r>
        <w:t xml:space="preserve"> das dann eins zu eins an den Staat weitergeben. Aber gibt es da so 'ne Regel? Was kostet 19 Prozent Steuern und was sieben Prozent?</w:t>
      </w:r>
    </w:p>
    <w:p w14:paraId="216A0FEF" w14:textId="77777777" w:rsidR="00BC4149" w:rsidRPr="00456158" w:rsidRDefault="00BC4149" w:rsidP="00BC4149"/>
    <w:p w14:paraId="7CF21498" w14:textId="77777777" w:rsidR="00BC4149" w:rsidRPr="00E27B23" w:rsidRDefault="00BC4149" w:rsidP="00BC4149">
      <w:pPr>
        <w:rPr>
          <w:color w:val="666666"/>
        </w:rPr>
      </w:pPr>
      <w:r w:rsidRPr="00E27B23">
        <w:rPr>
          <w:b/>
          <w:bCs/>
        </w:rPr>
        <w:t xml:space="preserve">Experte Jörg Leine </w:t>
      </w:r>
      <w:r w:rsidRPr="00E27B23">
        <w:rPr>
          <w:color w:val="666666"/>
        </w:rPr>
        <w:t>[0</w:t>
      </w:r>
      <w:r>
        <w:rPr>
          <w:color w:val="666666"/>
        </w:rPr>
        <w:t>4</w:t>
      </w:r>
      <w:r w:rsidRPr="00E27B23">
        <w:rPr>
          <w:color w:val="666666"/>
        </w:rPr>
        <w:t>:</w:t>
      </w:r>
      <w:r>
        <w:rPr>
          <w:color w:val="666666"/>
        </w:rPr>
        <w:t>48</w:t>
      </w:r>
      <w:r w:rsidRPr="00E27B23">
        <w:rPr>
          <w:color w:val="666666"/>
        </w:rPr>
        <w:t xml:space="preserve">] </w:t>
      </w:r>
    </w:p>
    <w:p w14:paraId="6E0D0413" w14:textId="30D5FDFF" w:rsidR="00BC4149" w:rsidRPr="00456158" w:rsidRDefault="00BC4149" w:rsidP="00BC4149">
      <w:r>
        <w:t>Ja, es gibt 'ne Regel. Also alles, was sogenannter Grundbedarf ist, sind sieben Prozent Steuern</w:t>
      </w:r>
      <w:r w:rsidR="00224F58">
        <w:t xml:space="preserve"> und </w:t>
      </w:r>
      <w:r>
        <w:t>alles andere 19 Prozent. Allerdings ist das ein sehr weites Feld</w:t>
      </w:r>
      <w:r w:rsidR="00224F58">
        <w:t>, g</w:t>
      </w:r>
      <w:r>
        <w:t xml:space="preserve">erade im Supermarkt. </w:t>
      </w:r>
      <w:r w:rsidR="00224F58">
        <w:t xml:space="preserve">Also ich kann immer … </w:t>
      </w:r>
      <w:r>
        <w:t>Meine Lieblingsbeispiele sind: Milch</w:t>
      </w:r>
      <w:r w:rsidR="00224F58">
        <w:t xml:space="preserve"> –</w:t>
      </w:r>
      <w:r>
        <w:t xml:space="preserve"> sieben Prozent Steuer. Sojamilch? 19 Prozent Steuer. Kartoffeln</w:t>
      </w:r>
      <w:r w:rsidR="00224F58">
        <w:t xml:space="preserve"> –</w:t>
      </w:r>
      <w:r>
        <w:t xml:space="preserve"> sieben Prozent Steuer. Süßkartoffeln? 19 Prozent Steuer. Also da kann man unendliche Fälle </w:t>
      </w:r>
      <w:r>
        <w:lastRenderedPageBreak/>
        <w:t xml:space="preserve">zusammentragen. Es ist nicht immer logisch. Sagen wir es </w:t>
      </w:r>
      <w:proofErr w:type="gramStart"/>
      <w:r>
        <w:t>ganz vorsichtig</w:t>
      </w:r>
      <w:proofErr w:type="gramEnd"/>
      <w:r>
        <w:t>. Und es ist bei den Steuern leider öfter so – das werden die Jugendlichen später auch noch erfahren – dass es da Sachen gibt, wo man dann doch den Kopf schütteln muss. Wie eben auch bei diesen sieben und 19 Prozent Mehrwer</w:t>
      </w:r>
      <w:r w:rsidR="00224F58">
        <w:t>t</w:t>
      </w:r>
      <w:r>
        <w:t>steuer.</w:t>
      </w:r>
    </w:p>
    <w:p w14:paraId="04624CA9" w14:textId="77777777" w:rsidR="00BC4149" w:rsidRDefault="00BC4149" w:rsidP="00BC4149"/>
    <w:p w14:paraId="4A239755" w14:textId="77777777" w:rsidR="00BC4149" w:rsidRPr="00456158" w:rsidRDefault="00BC4149" w:rsidP="00BC4149">
      <w:pPr>
        <w:rPr>
          <w:color w:val="666666"/>
        </w:rPr>
      </w:pPr>
      <w:r w:rsidRPr="00456158">
        <w:rPr>
          <w:b/>
          <w:bCs/>
        </w:rPr>
        <w:t xml:space="preserve">Interviewer Maximilian Nowroth </w:t>
      </w:r>
      <w:r w:rsidRPr="00456158">
        <w:rPr>
          <w:color w:val="666666"/>
        </w:rPr>
        <w:t>[0</w:t>
      </w:r>
      <w:r>
        <w:rPr>
          <w:color w:val="666666"/>
        </w:rPr>
        <w:t>5</w:t>
      </w:r>
      <w:r w:rsidRPr="00456158">
        <w:rPr>
          <w:color w:val="666666"/>
        </w:rPr>
        <w:t>:</w:t>
      </w:r>
      <w:r>
        <w:rPr>
          <w:color w:val="666666"/>
        </w:rPr>
        <w:t>30</w:t>
      </w:r>
      <w:r w:rsidRPr="00456158">
        <w:rPr>
          <w:color w:val="666666"/>
        </w:rPr>
        <w:t xml:space="preserve">] </w:t>
      </w:r>
    </w:p>
    <w:p w14:paraId="52716A99" w14:textId="77777777" w:rsidR="00BC4149" w:rsidRPr="00456158" w:rsidRDefault="00BC4149" w:rsidP="00BC4149">
      <w:r>
        <w:t>Anscheinend sieht der Staat also dann Sojamilch als Ersatz für Milch oder eben Süßkartoffeln nicht als Grundnahrungsmittel an.</w:t>
      </w:r>
    </w:p>
    <w:p w14:paraId="64135DCD" w14:textId="77777777" w:rsidR="00BC4149" w:rsidRPr="00456158" w:rsidRDefault="00BC4149" w:rsidP="00BC4149"/>
    <w:p w14:paraId="560262BB" w14:textId="77777777" w:rsidR="00BC4149" w:rsidRPr="00E27B23" w:rsidRDefault="00BC4149" w:rsidP="00BC4149">
      <w:pPr>
        <w:rPr>
          <w:color w:val="666666"/>
        </w:rPr>
      </w:pPr>
      <w:r w:rsidRPr="00E27B23">
        <w:rPr>
          <w:b/>
          <w:bCs/>
        </w:rPr>
        <w:t xml:space="preserve">Experte Jörg Leine </w:t>
      </w:r>
      <w:r w:rsidRPr="00E27B23">
        <w:rPr>
          <w:color w:val="666666"/>
        </w:rPr>
        <w:t>[0</w:t>
      </w:r>
      <w:r>
        <w:rPr>
          <w:color w:val="666666"/>
        </w:rPr>
        <w:t>5</w:t>
      </w:r>
      <w:r w:rsidRPr="00E27B23">
        <w:rPr>
          <w:color w:val="666666"/>
        </w:rPr>
        <w:t>:</w:t>
      </w:r>
      <w:r>
        <w:rPr>
          <w:color w:val="666666"/>
        </w:rPr>
        <w:t>38</w:t>
      </w:r>
      <w:r w:rsidRPr="00E27B23">
        <w:rPr>
          <w:color w:val="666666"/>
        </w:rPr>
        <w:t xml:space="preserve">] </w:t>
      </w:r>
    </w:p>
    <w:p w14:paraId="349270EF" w14:textId="17B1CD6F" w:rsidR="00BC4149" w:rsidRPr="00456158" w:rsidRDefault="00BC4149" w:rsidP="00BC4149">
      <w:r>
        <w:t>Es ist, glaube ich, noch komplizierter. Also Sojamilch, weil da was verarbeitet wird</w:t>
      </w:r>
      <w:r w:rsidR="00224F58">
        <w:t>, ist dann …</w:t>
      </w:r>
      <w:r>
        <w:t xml:space="preserve"> In dem Fall sind es die 19 Prozent. Das könnte ich noch erklären. Aber zum Beispiel die Süßkartoffeln, da müsste ich an dieser Stelle </w:t>
      </w:r>
      <w:r w:rsidR="00224F58">
        <w:t xml:space="preserve">jetzt </w:t>
      </w:r>
      <w:r>
        <w:t>auch passen. Ich könnte es nicht begründen tatsächlich. Aber im Prinzip: Wer sich halt was Luxuriöses leisten will, der zahlt dann eben die 19 Prozent</w:t>
      </w:r>
      <w:r w:rsidR="00224F58">
        <w:t>, d</w:t>
      </w:r>
      <w:r>
        <w:t>ie nicht unmittelbar der Grundbedarf sind. Aber</w:t>
      </w:r>
      <w:r w:rsidR="00224F58">
        <w:t xml:space="preserve"> </w:t>
      </w:r>
      <w:r>
        <w:t>das ist sehr fließend, dieser Übergang</w:t>
      </w:r>
      <w:r w:rsidR="00224F58">
        <w:t>, w</w:t>
      </w:r>
      <w:r>
        <w:t xml:space="preserve">ie wir schon gemerkt haben. </w:t>
      </w:r>
    </w:p>
    <w:p w14:paraId="710341DC" w14:textId="77777777" w:rsidR="00BC4149" w:rsidRDefault="00BC4149" w:rsidP="00BC4149"/>
    <w:p w14:paraId="2502883D" w14:textId="77777777" w:rsidR="00BC4149" w:rsidRPr="00456158" w:rsidRDefault="00BC4149" w:rsidP="00BC4149">
      <w:pPr>
        <w:rPr>
          <w:color w:val="666666"/>
        </w:rPr>
      </w:pPr>
      <w:r w:rsidRPr="00456158">
        <w:rPr>
          <w:b/>
          <w:bCs/>
        </w:rPr>
        <w:t xml:space="preserve">Interviewer Maximilian Nowroth </w:t>
      </w:r>
      <w:r w:rsidRPr="00456158">
        <w:rPr>
          <w:color w:val="666666"/>
        </w:rPr>
        <w:t>[</w:t>
      </w:r>
      <w:r>
        <w:rPr>
          <w:color w:val="666666"/>
        </w:rPr>
        <w:t>06</w:t>
      </w:r>
      <w:r w:rsidRPr="00456158">
        <w:rPr>
          <w:color w:val="666666"/>
        </w:rPr>
        <w:t>:</w:t>
      </w:r>
      <w:r>
        <w:rPr>
          <w:color w:val="666666"/>
        </w:rPr>
        <w:t>08</w:t>
      </w:r>
      <w:r w:rsidRPr="00456158">
        <w:rPr>
          <w:color w:val="666666"/>
        </w:rPr>
        <w:t xml:space="preserve">] </w:t>
      </w:r>
    </w:p>
    <w:p w14:paraId="6D31549D" w14:textId="77777777" w:rsidR="00BC4149" w:rsidRPr="00456158" w:rsidRDefault="00BC4149" w:rsidP="00BC4149">
      <w:r>
        <w:t>Zum Abschluss noch die Frage, Herr Leine: Es gibt ja sehr oft die Forderung, gerade wenn Wahlen sind: „Lasst uns die Steuern senken! Lasst uns Bürgerinnen und Bürger entlasten, damit die mehr Geld in der eigenen Tasche haben.“ Wie ist da Ihre Einschätzung: Bringt es was, Steuern zu senken? Oder sollte man es lieber so lassen oder vielleicht sogar erhöhen?</w:t>
      </w:r>
    </w:p>
    <w:p w14:paraId="1887FDAE" w14:textId="77777777" w:rsidR="00BC4149" w:rsidRPr="00456158" w:rsidRDefault="00BC4149" w:rsidP="00BC4149"/>
    <w:p w14:paraId="341BAC64" w14:textId="77777777" w:rsidR="00BC4149" w:rsidRPr="00E27B23" w:rsidRDefault="00BC4149" w:rsidP="00BC4149">
      <w:pPr>
        <w:rPr>
          <w:color w:val="666666"/>
        </w:rPr>
      </w:pPr>
      <w:r w:rsidRPr="00E27B23">
        <w:rPr>
          <w:b/>
          <w:bCs/>
        </w:rPr>
        <w:t xml:space="preserve">Experte Jörg Leine </w:t>
      </w:r>
      <w:r w:rsidRPr="00E27B23">
        <w:rPr>
          <w:color w:val="666666"/>
        </w:rPr>
        <w:t>[0</w:t>
      </w:r>
      <w:r>
        <w:rPr>
          <w:color w:val="666666"/>
        </w:rPr>
        <w:t>6</w:t>
      </w:r>
      <w:r w:rsidRPr="00E27B23">
        <w:rPr>
          <w:color w:val="666666"/>
        </w:rPr>
        <w:t>:</w:t>
      </w:r>
      <w:r>
        <w:rPr>
          <w:color w:val="666666"/>
        </w:rPr>
        <w:t>25</w:t>
      </w:r>
      <w:r w:rsidRPr="00E27B23">
        <w:rPr>
          <w:color w:val="666666"/>
        </w:rPr>
        <w:t xml:space="preserve">] </w:t>
      </w:r>
    </w:p>
    <w:p w14:paraId="24B14A4D" w14:textId="19D95710" w:rsidR="00BC4149" w:rsidRPr="00456158" w:rsidRDefault="00BC4149" w:rsidP="00BC4149">
      <w:r>
        <w:t xml:space="preserve">Das ist eine </w:t>
      </w:r>
      <w:proofErr w:type="gramStart"/>
      <w:r>
        <w:t>ganz schwierige</w:t>
      </w:r>
      <w:proofErr w:type="gramEnd"/>
      <w:r>
        <w:t xml:space="preserve"> Frage</w:t>
      </w:r>
      <w:r w:rsidR="00224F58">
        <w:t xml:space="preserve"> u</w:t>
      </w:r>
      <w:r>
        <w:t xml:space="preserve">nd da würde ich am liebsten sagen: Ah, geben wir doch mal zur Politik. Aber im Ernst: Im Prinzip </w:t>
      </w:r>
      <w:proofErr w:type="gramStart"/>
      <w:r>
        <w:t>werden</w:t>
      </w:r>
      <w:proofErr w:type="gramEnd"/>
      <w:r>
        <w:t xml:space="preserve"> jedes Jahr die Steuern gesenkt für die Leute, die arbeiten. Also diese Sätze, ab wann man Steuern bezahlen muss, die steigen an. Das versucht wenigstens immer, die Inflation auszugleichen. Das ist der eine Punkt.</w:t>
      </w:r>
      <w:r w:rsidR="00224F58">
        <w:t xml:space="preserve"> Und der andere ist, wenn man jetzt …</w:t>
      </w:r>
    </w:p>
    <w:p w14:paraId="407C3ADF" w14:textId="77777777" w:rsidR="00BC4149" w:rsidRDefault="00BC4149" w:rsidP="00BC4149"/>
    <w:p w14:paraId="78EB611D" w14:textId="77777777" w:rsidR="00BC4149" w:rsidRPr="00456158" w:rsidRDefault="00BC4149" w:rsidP="00BC4149">
      <w:pPr>
        <w:rPr>
          <w:color w:val="666666"/>
        </w:rPr>
      </w:pPr>
      <w:r w:rsidRPr="00456158">
        <w:rPr>
          <w:b/>
          <w:bCs/>
        </w:rPr>
        <w:t xml:space="preserve">Interviewer Maximilian Nowroth </w:t>
      </w:r>
      <w:r w:rsidRPr="00456158">
        <w:rPr>
          <w:color w:val="666666"/>
        </w:rPr>
        <w:t>[0</w:t>
      </w:r>
      <w:r>
        <w:rPr>
          <w:color w:val="666666"/>
        </w:rPr>
        <w:t>6</w:t>
      </w:r>
      <w:r w:rsidRPr="00456158">
        <w:rPr>
          <w:color w:val="666666"/>
        </w:rPr>
        <w:t>:</w:t>
      </w:r>
      <w:r>
        <w:rPr>
          <w:color w:val="666666"/>
        </w:rPr>
        <w:t>47</w:t>
      </w:r>
      <w:r w:rsidRPr="00456158">
        <w:rPr>
          <w:color w:val="666666"/>
        </w:rPr>
        <w:t xml:space="preserve">] </w:t>
      </w:r>
    </w:p>
    <w:p w14:paraId="78F98925" w14:textId="4A5BA729" w:rsidR="00BC4149" w:rsidRPr="00456158" w:rsidRDefault="00BC4149" w:rsidP="00BC4149">
      <w:r>
        <w:t xml:space="preserve">Die Inflation – </w:t>
      </w:r>
      <w:r w:rsidR="00D66A58">
        <w:t>E</w:t>
      </w:r>
      <w:r>
        <w:t>ntschuldigung, das muss man kurz erklären – also die Steigerung der Preise. Zum Beispiel im Supermarkt.</w:t>
      </w:r>
    </w:p>
    <w:p w14:paraId="180F5B23" w14:textId="77777777" w:rsidR="00BC4149" w:rsidRPr="00456158" w:rsidRDefault="00BC4149" w:rsidP="00BC4149"/>
    <w:p w14:paraId="20280996" w14:textId="77777777" w:rsidR="00BC4149" w:rsidRPr="00E27B23" w:rsidRDefault="00BC4149" w:rsidP="00BC4149">
      <w:pPr>
        <w:rPr>
          <w:color w:val="666666"/>
        </w:rPr>
      </w:pPr>
      <w:r w:rsidRPr="00E27B23">
        <w:rPr>
          <w:b/>
          <w:bCs/>
        </w:rPr>
        <w:t xml:space="preserve">Experte Jörg Leine </w:t>
      </w:r>
      <w:r w:rsidRPr="00E27B23">
        <w:rPr>
          <w:color w:val="666666"/>
        </w:rPr>
        <w:t>[0</w:t>
      </w:r>
      <w:r>
        <w:rPr>
          <w:color w:val="666666"/>
        </w:rPr>
        <w:t>6</w:t>
      </w:r>
      <w:r w:rsidRPr="00E27B23">
        <w:rPr>
          <w:color w:val="666666"/>
        </w:rPr>
        <w:t>:</w:t>
      </w:r>
      <w:r>
        <w:rPr>
          <w:color w:val="666666"/>
        </w:rPr>
        <w:t>4</w:t>
      </w:r>
      <w:r w:rsidRPr="00E27B23">
        <w:rPr>
          <w:color w:val="666666"/>
        </w:rPr>
        <w:t xml:space="preserve">3] </w:t>
      </w:r>
    </w:p>
    <w:p w14:paraId="3B0477FD" w14:textId="0F1D7E9E" w:rsidR="00BC4149" w:rsidRPr="00456158" w:rsidRDefault="00BC4149" w:rsidP="00BC4149">
      <w:r>
        <w:t>Ja, genau. Korrekt. Korrekt. Und auf der anderen Seite, wenn man sagt: Wir senken das jetzt mal so richtig</w:t>
      </w:r>
      <w:r w:rsidR="00224F58">
        <w:t>, u</w:t>
      </w:r>
      <w:r>
        <w:t>m zum Beispiel den Leuten was Gutes zu tun. Aber dann hat der Staat natürlich im ersten Moment deutlich weniger Einnahmen</w:t>
      </w:r>
      <w:r w:rsidR="00224F58">
        <w:t xml:space="preserve"> u</w:t>
      </w:r>
      <w:r>
        <w:t>nd er muss dann überlegen: Was mache ich damit? Und es gibt auch Sachen – zum Beispiel die Überlegung immer wieder, warum besteuert man die Reichen nicht mehr? Die haben so viel Geld! Die könnten doch von ihrem Vermögen was abgeben. Aber 'ne Vermögensteuer gibt’s schon seit ein paar Jahren nicht mehr in Deutschland. Und ich glaube ein Punkt ist, dass die Gefahr besteht</w:t>
      </w:r>
      <w:r w:rsidR="00224F58">
        <w:t>, w</w:t>
      </w:r>
      <w:r>
        <w:t>enn man dann Reiche richtig zur Kasse bittet, dass die sagen: „O</w:t>
      </w:r>
      <w:r w:rsidR="00224F58">
        <w:t>K</w:t>
      </w:r>
      <w:r>
        <w:t xml:space="preserve">, tschüss. Das war’s für mich in Deutschland. Ich gehe in ein anderes Land.“ Das können die </w:t>
      </w:r>
      <w:proofErr w:type="gramStart"/>
      <w:r>
        <w:t>ja mal</w:t>
      </w:r>
      <w:proofErr w:type="gramEnd"/>
      <w:r>
        <w:t xml:space="preserve"> relativ problemlos. Und dann hat man im schlimmsten Fall gar keine Steuereinnahmen mehr von denen.  </w:t>
      </w:r>
    </w:p>
    <w:p w14:paraId="357BFD1A" w14:textId="77777777" w:rsidR="00BC4149" w:rsidRPr="00456158" w:rsidRDefault="00BC4149" w:rsidP="00BC4149"/>
    <w:p w14:paraId="70A9A044" w14:textId="77777777" w:rsidR="00BC4149" w:rsidRPr="00456158" w:rsidRDefault="00BC4149" w:rsidP="00BC4149">
      <w:pPr>
        <w:rPr>
          <w:color w:val="666666"/>
        </w:rPr>
      </w:pPr>
      <w:r w:rsidRPr="00456158">
        <w:rPr>
          <w:b/>
          <w:bCs/>
        </w:rPr>
        <w:t xml:space="preserve">Interviewer Maximilian Nowroth </w:t>
      </w:r>
      <w:r w:rsidRPr="00456158">
        <w:rPr>
          <w:color w:val="666666"/>
        </w:rPr>
        <w:t>[0</w:t>
      </w:r>
      <w:r>
        <w:rPr>
          <w:color w:val="666666"/>
        </w:rPr>
        <w:t>7</w:t>
      </w:r>
      <w:r w:rsidRPr="00456158">
        <w:rPr>
          <w:color w:val="666666"/>
        </w:rPr>
        <w:t>:</w:t>
      </w:r>
      <w:r>
        <w:rPr>
          <w:color w:val="666666"/>
        </w:rPr>
        <w:t>41</w:t>
      </w:r>
      <w:r w:rsidRPr="00456158">
        <w:rPr>
          <w:color w:val="666666"/>
        </w:rPr>
        <w:t xml:space="preserve">] </w:t>
      </w:r>
    </w:p>
    <w:p w14:paraId="36763808" w14:textId="231E44F2" w:rsidR="00BC4149" w:rsidRPr="00456158" w:rsidRDefault="00BC4149" w:rsidP="00BC4149">
      <w:r>
        <w:t>Ja. Also so einfach ist es nicht, mal eben zu fordern, dass Steuern gesenkt oder erhöht werden. Und wir haben 'ne Menge von Ihnen gelernt überhaupt über Steuern, über die Idee dahinter</w:t>
      </w:r>
      <w:r w:rsidR="00224F58">
        <w:t xml:space="preserve"> u</w:t>
      </w:r>
      <w:r>
        <w:t>nd wofür die verwendet werden und welche Arten es gibt. Und ich finde, Herr Leine, Sie haben uns hier sehr bereichert. Vielen Dank für das Gespräch!</w:t>
      </w:r>
    </w:p>
    <w:p w14:paraId="705050F6" w14:textId="77777777" w:rsidR="00BC4149" w:rsidRPr="00456158" w:rsidRDefault="00BC4149" w:rsidP="00BC4149"/>
    <w:p w14:paraId="543EE733" w14:textId="77777777" w:rsidR="00BC4149" w:rsidRPr="00E27B23" w:rsidRDefault="00BC4149" w:rsidP="00BC4149">
      <w:pPr>
        <w:rPr>
          <w:color w:val="666666"/>
        </w:rPr>
      </w:pPr>
      <w:r w:rsidRPr="00E27B23">
        <w:rPr>
          <w:b/>
          <w:bCs/>
        </w:rPr>
        <w:t xml:space="preserve">Experte Jörg Leine </w:t>
      </w:r>
      <w:r w:rsidRPr="00E27B23">
        <w:rPr>
          <w:color w:val="666666"/>
        </w:rPr>
        <w:t>[0</w:t>
      </w:r>
      <w:r>
        <w:rPr>
          <w:color w:val="666666"/>
        </w:rPr>
        <w:t>7</w:t>
      </w:r>
      <w:r w:rsidRPr="00E27B23">
        <w:rPr>
          <w:color w:val="666666"/>
        </w:rPr>
        <w:t>:</w:t>
      </w:r>
      <w:r>
        <w:rPr>
          <w:color w:val="666666"/>
        </w:rPr>
        <w:t>59</w:t>
      </w:r>
      <w:r w:rsidRPr="00E27B23">
        <w:rPr>
          <w:color w:val="666666"/>
        </w:rPr>
        <w:t xml:space="preserve">] </w:t>
      </w:r>
    </w:p>
    <w:p w14:paraId="0C3876DB" w14:textId="77777777" w:rsidR="00BC4149" w:rsidRDefault="00BC4149" w:rsidP="00BC4149">
      <w:r>
        <w:t>Gern geschehen!</w:t>
      </w:r>
    </w:p>
    <w:p w14:paraId="5BF6F5B1" w14:textId="77777777" w:rsidR="00224F58" w:rsidRPr="00456158" w:rsidRDefault="00224F58" w:rsidP="00BC4149"/>
    <w:p w14:paraId="108E2200" w14:textId="1E26EBC2" w:rsidR="00BC4149" w:rsidRPr="00456158" w:rsidRDefault="00BC4149" w:rsidP="00BC4149">
      <w:pPr>
        <w:rPr>
          <w:color w:val="666666"/>
        </w:rPr>
      </w:pPr>
      <w:r w:rsidRPr="00456158">
        <w:rPr>
          <w:b/>
        </w:rPr>
        <w:t>Abspann und Rechte</w:t>
      </w:r>
      <w:r w:rsidRPr="00456158">
        <w:rPr>
          <w:color w:val="666666"/>
        </w:rPr>
        <w:t xml:space="preserve"> [0</w:t>
      </w:r>
      <w:r>
        <w:rPr>
          <w:color w:val="666666"/>
        </w:rPr>
        <w:t>8</w:t>
      </w:r>
      <w:r w:rsidRPr="00456158">
        <w:rPr>
          <w:color w:val="666666"/>
        </w:rPr>
        <w:t>:</w:t>
      </w:r>
      <w:r>
        <w:rPr>
          <w:color w:val="666666"/>
        </w:rPr>
        <w:t>01</w:t>
      </w:r>
      <w:r w:rsidRPr="00456158">
        <w:rPr>
          <w:color w:val="666666"/>
        </w:rPr>
        <w:t>]</w:t>
      </w:r>
    </w:p>
    <w:p w14:paraId="7084C1E2" w14:textId="166B5324" w:rsidR="00BC4149" w:rsidRDefault="00BC4149" w:rsidP="00FD20A8">
      <w:r w:rsidRPr="00456158">
        <w:lastRenderedPageBreak/>
        <w:t>Das war der Wirtschafts</w:t>
      </w:r>
      <w:r w:rsidR="0077695E">
        <w:t>p</w:t>
      </w:r>
      <w:r w:rsidRPr="00456158">
        <w:t xml:space="preserve">odcast zum Thema </w:t>
      </w:r>
      <w:r>
        <w:t>Steuern.</w:t>
      </w:r>
      <w:r w:rsidRPr="00456158">
        <w:t xml:space="preserve"> </w:t>
      </w:r>
      <w:r>
        <w:t>Ich danke euch sehr</w:t>
      </w:r>
      <w:r w:rsidRPr="00456158">
        <w:t xml:space="preserve"> fürs Zuhören! Unser Expert</w:t>
      </w:r>
      <w:r>
        <w:t>e, das</w:t>
      </w:r>
      <w:r w:rsidRPr="00456158">
        <w:t xml:space="preserve"> war </w:t>
      </w:r>
      <w:r>
        <w:t>Jörg Leine von finanztip.de</w:t>
      </w:r>
      <w:r w:rsidRPr="00456158">
        <w:t>.</w:t>
      </w:r>
      <w:r>
        <w:t xml:space="preserve"> </w:t>
      </w:r>
      <w:r w:rsidRPr="00456158">
        <w:t>Interview und Produktion: Maximilian Nowroth. Rechteinhaber</w:t>
      </w:r>
      <w:r>
        <w:t xml:space="preserve"> ist der</w:t>
      </w:r>
      <w:r w:rsidRPr="00456158">
        <w:t xml:space="preserve"> Ernst Klett Verlag GmbH, 202</w:t>
      </w:r>
      <w:r>
        <w:t>3</w:t>
      </w:r>
      <w:r w:rsidRPr="00456158">
        <w:t>.</w:t>
      </w:r>
    </w:p>
    <w:sectPr w:rsidR="00BC4149" w:rsidSect="002071E6">
      <w:type w:val="continuous"/>
      <w:pgSz w:w="11906" w:h="16838" w:code="9"/>
      <w:pgMar w:top="1758" w:right="1276" w:bottom="1531" w:left="1276" w:header="454" w:footer="454" w:gutter="0"/>
      <w:lnNumType w:countBy="5" w:restart="newSecti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90D02" w14:textId="77777777" w:rsidR="00BC4149" w:rsidRDefault="00BC4149" w:rsidP="003C599D">
      <w:pPr>
        <w:spacing w:line="240" w:lineRule="auto"/>
      </w:pPr>
      <w:r>
        <w:separator/>
      </w:r>
    </w:p>
  </w:endnote>
  <w:endnote w:type="continuationSeparator" w:id="0">
    <w:p w14:paraId="4BC6F211" w14:textId="77777777" w:rsidR="00BC4149" w:rsidRDefault="00BC414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5E37049" w14:textId="77777777" w:rsidTr="00503EE6">
      <w:trPr>
        <w:trHeight w:hRule="exact" w:val="680"/>
      </w:trPr>
      <w:tc>
        <w:tcPr>
          <w:tcW w:w="864" w:type="dxa"/>
          <w:noWrap/>
        </w:tcPr>
        <w:p w14:paraId="7D7D1637" w14:textId="77777777" w:rsidR="002659C5" w:rsidRPr="00913892" w:rsidRDefault="002659C5" w:rsidP="005E4C30">
          <w:pPr>
            <w:pStyle w:val="ekvpaginabild"/>
            <w:jc w:val="both"/>
          </w:pPr>
          <w:r w:rsidRPr="00913892">
            <w:rPr>
              <w:noProof/>
              <w:lang w:eastAsia="de-DE"/>
            </w:rPr>
            <w:drawing>
              <wp:inline distT="0" distB="0" distL="0" distR="0" wp14:anchorId="05B29061" wp14:editId="2E59805A">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2CA4579" w14:textId="7A69D6F3" w:rsidR="002659C5" w:rsidRPr="00913892" w:rsidRDefault="002659C5" w:rsidP="00503EE6">
          <w:pPr>
            <w:pStyle w:val="ekvpagina"/>
          </w:pPr>
          <w:r w:rsidRPr="00913892">
            <w:t xml:space="preserve">© Ernst Klett Verlag GmbH, </w:t>
          </w:r>
          <w:r w:rsidR="00CF40E8">
            <w:t>Stuttgart 202</w:t>
          </w:r>
          <w:r w:rsidR="00BC4149">
            <w:t>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91F638C" w14:textId="6D5B0376" w:rsidR="002659C5" w:rsidRPr="00913892" w:rsidRDefault="00BC4149" w:rsidP="00947DC8">
          <w:pPr>
            <w:pStyle w:val="ekvquelle"/>
          </w:pPr>
          <w:r w:rsidRPr="00B85B43">
            <w:t xml:space="preserve">Interview geführt von </w:t>
          </w:r>
          <w:r>
            <w:t xml:space="preserve">Maximilian Nowroth mit </w:t>
          </w:r>
          <w:r w:rsidR="006B6F86">
            <w:t>Jörg Leine</w:t>
          </w:r>
          <w:r>
            <w:t xml:space="preserve"> </w:t>
          </w:r>
          <w:r w:rsidRPr="00B85B43">
            <w:t>im Auftrag de</w:t>
          </w:r>
          <w:r>
            <w:t>r</w:t>
          </w:r>
          <w:r w:rsidRPr="00B85B43">
            <w:t xml:space="preserve"> Ernst Klett Verlag</w:t>
          </w:r>
          <w:r>
            <w:t xml:space="preserve"> GmbH</w:t>
          </w:r>
        </w:p>
      </w:tc>
      <w:tc>
        <w:tcPr>
          <w:tcW w:w="813" w:type="dxa"/>
        </w:tcPr>
        <w:p w14:paraId="443AFC07" w14:textId="77777777" w:rsidR="002659C5" w:rsidRPr="00913892" w:rsidRDefault="002659C5" w:rsidP="00913892">
          <w:pPr>
            <w:pStyle w:val="ekvpagina"/>
          </w:pPr>
        </w:p>
      </w:tc>
    </w:tr>
  </w:tbl>
  <w:p w14:paraId="21576EE6"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C91E6" w14:textId="77777777" w:rsidR="00BC4149" w:rsidRDefault="00BC4149" w:rsidP="003C599D">
      <w:pPr>
        <w:spacing w:line="240" w:lineRule="auto"/>
      </w:pPr>
      <w:r>
        <w:separator/>
      </w:r>
    </w:p>
  </w:footnote>
  <w:footnote w:type="continuationSeparator" w:id="0">
    <w:p w14:paraId="7068181B" w14:textId="77777777" w:rsidR="00BC4149" w:rsidRDefault="00BC414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7C981FD" w14:textId="77777777" w:rsidTr="00431E62">
      <w:trPr>
        <w:trHeight w:hRule="exact" w:val="510"/>
      </w:trPr>
      <w:tc>
        <w:tcPr>
          <w:tcW w:w="818" w:type="dxa"/>
          <w:tcBorders>
            <w:top w:val="nil"/>
            <w:bottom w:val="nil"/>
            <w:right w:val="nil"/>
          </w:tcBorders>
          <w:noWrap/>
          <w:vAlign w:val="bottom"/>
        </w:tcPr>
        <w:p w14:paraId="28878588" w14:textId="77777777" w:rsidR="00901B13" w:rsidRPr="00AE65F6" w:rsidRDefault="00901B13" w:rsidP="00901B13"/>
      </w:tc>
      <w:tc>
        <w:tcPr>
          <w:tcW w:w="3856" w:type="dxa"/>
          <w:tcBorders>
            <w:top w:val="nil"/>
            <w:left w:val="nil"/>
            <w:bottom w:val="nil"/>
            <w:right w:val="nil"/>
          </w:tcBorders>
          <w:noWrap/>
          <w:vAlign w:val="bottom"/>
        </w:tcPr>
        <w:p w14:paraId="721A67C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A0B3D89"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C44BCAA"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4067E08" w14:textId="77777777" w:rsidR="00901B13" w:rsidRPr="007C1230" w:rsidRDefault="00901B13" w:rsidP="00901B13">
          <w:pPr>
            <w:pStyle w:val="ekvkvnummer"/>
          </w:pPr>
        </w:p>
      </w:tc>
      <w:tc>
        <w:tcPr>
          <w:tcW w:w="883" w:type="dxa"/>
          <w:tcBorders>
            <w:top w:val="nil"/>
            <w:left w:val="nil"/>
            <w:bottom w:val="nil"/>
          </w:tcBorders>
          <w:noWrap/>
          <w:vAlign w:val="bottom"/>
        </w:tcPr>
        <w:p w14:paraId="581DBC31" w14:textId="77777777" w:rsidR="00901B13" w:rsidRPr="007636A0" w:rsidRDefault="00901B13" w:rsidP="00901B13">
          <w:pPr>
            <w:pStyle w:val="ekvkapitel"/>
            <w:rPr>
              <w:color w:val="FFFFFF" w:themeColor="background1"/>
            </w:rPr>
          </w:pPr>
        </w:p>
      </w:tc>
    </w:tr>
    <w:tr w:rsidR="00901B13" w:rsidRPr="00BF17F2" w14:paraId="64BAFB90"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588C86BF"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21A444D" w14:textId="77777777" w:rsidR="00901B13" w:rsidRPr="00BF17F2" w:rsidRDefault="00901B13" w:rsidP="00901B13">
          <w:pPr>
            <w:rPr>
              <w:color w:val="FFFFFF" w:themeColor="background1"/>
            </w:rPr>
          </w:pPr>
        </w:p>
      </w:tc>
    </w:tr>
  </w:tbl>
  <w:p w14:paraId="7451A8FD"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149"/>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071E6"/>
    <w:rsid w:val="00214764"/>
    <w:rsid w:val="00216D91"/>
    <w:rsid w:val="002240EA"/>
    <w:rsid w:val="00224F58"/>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670"/>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B6F86"/>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7695E"/>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4149"/>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A58"/>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E6E3A"/>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DE399"/>
  <w15:chartTrackingRefBased/>
  <w15:docId w15:val="{B21C0985-4F00-4D34-882E-685D327B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jj333\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1331</Words>
  <Characters>8391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5</cp:revision>
  <cp:lastPrinted>2016-12-23T16:36:00Z</cp:lastPrinted>
  <dcterms:created xsi:type="dcterms:W3CDTF">2022-12-13T07:24:00Z</dcterms:created>
  <dcterms:modified xsi:type="dcterms:W3CDTF">2024-01-10T16:50:00Z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